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4C9F6F" w14:textId="1D1A2417" w:rsidR="00E67CCB" w:rsidRPr="00E46300" w:rsidRDefault="0064251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746AB95" wp14:editId="4310A078">
            <wp:simplePos x="0" y="0"/>
            <wp:positionH relativeFrom="column">
              <wp:posOffset>5943600</wp:posOffset>
            </wp:positionH>
            <wp:positionV relativeFrom="paragraph">
              <wp:posOffset>-457200</wp:posOffset>
            </wp:positionV>
            <wp:extent cx="685800" cy="848995"/>
            <wp:effectExtent l="0" t="0" r="0" b="0"/>
            <wp:wrapSquare wrapText="bothSides"/>
            <wp:docPr id="1" name="Picture 1" descr="Macintosh HD:Users:giovannafinaldi:Desktop:Holy Cross Logo This One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iovannafinaldi:Desktop:Holy Cross Logo This One 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C8C">
        <w:rPr>
          <w:rFonts w:ascii="Arial" w:hAnsi="Arial" w:cs="Arial"/>
          <w:sz w:val="22"/>
          <w:szCs w:val="22"/>
        </w:rPr>
        <w:t>Year:</w:t>
      </w:r>
      <w:r w:rsidR="0061017D">
        <w:rPr>
          <w:rFonts w:ascii="Arial" w:hAnsi="Arial" w:cs="Arial"/>
          <w:sz w:val="22"/>
          <w:szCs w:val="22"/>
        </w:rPr>
        <w:t xml:space="preserve"> 1</w:t>
      </w:r>
    </w:p>
    <w:p w14:paraId="1252B4C7" w14:textId="5452190A" w:rsidR="00E46300" w:rsidRPr="00E46300" w:rsidRDefault="004F0C8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Week beginning:</w:t>
      </w:r>
      <w:r w:rsidR="003E0A71">
        <w:rPr>
          <w:rFonts w:ascii="Arial" w:hAnsi="Arial" w:cs="Arial"/>
          <w:sz w:val="22"/>
          <w:szCs w:val="22"/>
        </w:rPr>
        <w:t xml:space="preserve"> </w:t>
      </w:r>
      <w:r w:rsidR="005E297D">
        <w:rPr>
          <w:rFonts w:ascii="Arial" w:hAnsi="Arial" w:cs="Arial"/>
          <w:sz w:val="22"/>
          <w:szCs w:val="22"/>
        </w:rPr>
        <w:t>06</w:t>
      </w:r>
      <w:r w:rsidR="00214ACB">
        <w:rPr>
          <w:rFonts w:ascii="Arial" w:hAnsi="Arial" w:cs="Arial"/>
          <w:sz w:val="22"/>
          <w:szCs w:val="22"/>
        </w:rPr>
        <w:t>/0</w:t>
      </w:r>
      <w:r w:rsidR="005E297D">
        <w:rPr>
          <w:rFonts w:ascii="Arial" w:hAnsi="Arial" w:cs="Arial"/>
          <w:sz w:val="22"/>
          <w:szCs w:val="22"/>
        </w:rPr>
        <w:t>7</w:t>
      </w:r>
      <w:r w:rsidR="003E0A71">
        <w:rPr>
          <w:rFonts w:ascii="Arial" w:hAnsi="Arial" w:cs="Arial"/>
          <w:sz w:val="22"/>
          <w:szCs w:val="22"/>
        </w:rPr>
        <w:t xml:space="preserve">/20 </w:t>
      </w:r>
    </w:p>
    <w:p w14:paraId="708D1E1E" w14:textId="77777777" w:rsidR="00E67CCB" w:rsidRPr="00E46300" w:rsidRDefault="00E67CCB">
      <w:pPr>
        <w:rPr>
          <w:rFonts w:ascii="Arial" w:hAnsi="Arial" w:cs="Arial"/>
          <w:sz w:val="22"/>
          <w:szCs w:val="22"/>
        </w:rPr>
      </w:pPr>
    </w:p>
    <w:p w14:paraId="2DD37218" w14:textId="3E0BDBC8" w:rsidR="004F0C8C" w:rsidRDefault="00E67CCB" w:rsidP="004F0C8C">
      <w:pPr>
        <w:rPr>
          <w:rFonts w:ascii="Arial" w:hAnsi="Arial" w:cs="Arial"/>
          <w:sz w:val="22"/>
          <w:szCs w:val="22"/>
        </w:rPr>
      </w:pPr>
      <w:r w:rsidRPr="00E46300">
        <w:rPr>
          <w:rFonts w:ascii="Arial" w:hAnsi="Arial" w:cs="Arial"/>
          <w:sz w:val="22"/>
          <w:szCs w:val="22"/>
        </w:rPr>
        <w:t>Work to be undertaken at home</w:t>
      </w:r>
      <w:r w:rsidR="00E46300">
        <w:rPr>
          <w:rFonts w:ascii="Arial" w:hAnsi="Arial" w:cs="Arial"/>
          <w:sz w:val="22"/>
          <w:szCs w:val="22"/>
        </w:rPr>
        <w:t xml:space="preserve"> over the course of this</w:t>
      </w:r>
      <w:r w:rsidR="00904949" w:rsidRPr="00E46300">
        <w:rPr>
          <w:rFonts w:ascii="Arial" w:hAnsi="Arial" w:cs="Arial"/>
          <w:sz w:val="22"/>
          <w:szCs w:val="22"/>
        </w:rPr>
        <w:t xml:space="preserve"> week.</w:t>
      </w:r>
      <w:r w:rsidR="006858BD" w:rsidRPr="00E46300">
        <w:rPr>
          <w:rFonts w:ascii="Arial" w:hAnsi="Arial" w:cs="Arial"/>
          <w:sz w:val="22"/>
          <w:szCs w:val="22"/>
        </w:rPr>
        <w:t xml:space="preserve"> </w:t>
      </w:r>
      <w:r w:rsidR="00904949" w:rsidRPr="00E46300">
        <w:rPr>
          <w:rFonts w:ascii="Arial" w:hAnsi="Arial" w:cs="Arial"/>
          <w:sz w:val="22"/>
          <w:szCs w:val="22"/>
        </w:rPr>
        <w:t xml:space="preserve"> Each day will consist of one Engli</w:t>
      </w:r>
      <w:r w:rsidR="006858BD" w:rsidRPr="00E46300">
        <w:rPr>
          <w:rFonts w:ascii="Arial" w:hAnsi="Arial" w:cs="Arial"/>
          <w:sz w:val="22"/>
          <w:szCs w:val="22"/>
        </w:rPr>
        <w:t>sh activity, one Maths activity</w:t>
      </w:r>
      <w:r w:rsidR="00E46300" w:rsidRPr="00E46300">
        <w:rPr>
          <w:rFonts w:ascii="Arial" w:hAnsi="Arial" w:cs="Arial"/>
          <w:sz w:val="22"/>
          <w:szCs w:val="22"/>
        </w:rPr>
        <w:t xml:space="preserve"> </w:t>
      </w:r>
      <w:r w:rsidR="004F0C8C">
        <w:rPr>
          <w:rFonts w:ascii="Arial" w:hAnsi="Arial" w:cs="Arial"/>
          <w:sz w:val="22"/>
          <w:szCs w:val="22"/>
        </w:rPr>
        <w:t xml:space="preserve">and other tasks that should be completed during the week. </w:t>
      </w:r>
    </w:p>
    <w:p w14:paraId="6FE9028B" w14:textId="77777777" w:rsidR="00642513" w:rsidRDefault="00642513" w:rsidP="004F0C8C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642513" w14:paraId="7BDDFAC8" w14:textId="77777777" w:rsidTr="00642513">
        <w:tc>
          <w:tcPr>
            <w:tcW w:w="10314" w:type="dxa"/>
          </w:tcPr>
          <w:p w14:paraId="10981815" w14:textId="5C5F4908" w:rsidR="0061017D" w:rsidRPr="00CA2372" w:rsidRDefault="00642513" w:rsidP="004F0C8C">
            <w:pPr>
              <w:rPr>
                <w:rFonts w:ascii="Arial" w:hAnsi="Arial" w:cs="Arial"/>
                <w:sz w:val="22"/>
                <w:szCs w:val="22"/>
              </w:rPr>
            </w:pPr>
            <w:r w:rsidRPr="00CA2372">
              <w:rPr>
                <w:rFonts w:ascii="Arial" w:hAnsi="Arial" w:cs="Arial"/>
                <w:sz w:val="22"/>
                <w:szCs w:val="22"/>
              </w:rPr>
              <w:t xml:space="preserve">Teacher’s Instructions: </w:t>
            </w:r>
          </w:p>
          <w:p w14:paraId="2107B909" w14:textId="48EB5343" w:rsidR="00FE675C" w:rsidRDefault="00FD0664" w:rsidP="0019528E">
            <w:pPr>
              <w:rPr>
                <w:rFonts w:ascii="Arial" w:hAnsi="Arial" w:cs="Arial"/>
                <w:sz w:val="22"/>
                <w:szCs w:val="22"/>
              </w:rPr>
            </w:pPr>
            <w:r w:rsidRPr="00CA2372">
              <w:rPr>
                <w:rFonts w:ascii="Arial" w:hAnsi="Arial" w:cs="Arial"/>
                <w:sz w:val="22"/>
                <w:szCs w:val="22"/>
              </w:rPr>
              <w:t>Hello everybody,</w:t>
            </w:r>
            <w:r w:rsidR="0019528E" w:rsidRPr="00CA237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03E46" w:rsidRPr="00CA2372">
              <w:rPr>
                <w:rFonts w:ascii="Arial" w:hAnsi="Arial" w:cs="Arial"/>
                <w:sz w:val="22"/>
                <w:szCs w:val="22"/>
              </w:rPr>
              <w:t xml:space="preserve">I </w:t>
            </w:r>
            <w:r w:rsidR="00214ACB" w:rsidRPr="00CA2372">
              <w:rPr>
                <w:rFonts w:ascii="Arial" w:hAnsi="Arial" w:cs="Arial"/>
                <w:sz w:val="22"/>
                <w:szCs w:val="22"/>
              </w:rPr>
              <w:t>hope you all had a</w:t>
            </w:r>
            <w:r w:rsidR="00BB191B">
              <w:rPr>
                <w:rFonts w:ascii="Arial" w:hAnsi="Arial" w:cs="Arial"/>
                <w:sz w:val="22"/>
                <w:szCs w:val="22"/>
              </w:rPr>
              <w:t xml:space="preserve"> lovely weekend. Why not send me an email to say what you’ve been up to? </w:t>
            </w:r>
          </w:p>
          <w:p w14:paraId="3543BDB0" w14:textId="77777777" w:rsidR="00FE675C" w:rsidRDefault="00FE675C" w:rsidP="0019528E">
            <w:pPr>
              <w:rPr>
                <w:rFonts w:ascii="Arial" w:hAnsi="Arial" w:cs="Arial"/>
                <w:sz w:val="22"/>
                <w:szCs w:val="22"/>
              </w:rPr>
            </w:pPr>
          </w:p>
          <w:p w14:paraId="0FD8033B" w14:textId="4EB3F216" w:rsidR="00020800" w:rsidRPr="00CA2372" w:rsidRDefault="00214ACB" w:rsidP="0019528E">
            <w:pPr>
              <w:rPr>
                <w:rFonts w:ascii="Arial" w:hAnsi="Arial" w:cs="Arial"/>
                <w:sz w:val="22"/>
                <w:szCs w:val="22"/>
              </w:rPr>
            </w:pPr>
            <w:r w:rsidRPr="00CA2372">
              <w:rPr>
                <w:rFonts w:ascii="Arial" w:hAnsi="Arial" w:cs="Arial"/>
                <w:sz w:val="22"/>
                <w:szCs w:val="22"/>
              </w:rPr>
              <w:t>Engl</w:t>
            </w:r>
            <w:r w:rsidR="00FE675C">
              <w:rPr>
                <w:rFonts w:ascii="Arial" w:hAnsi="Arial" w:cs="Arial"/>
                <w:sz w:val="22"/>
                <w:szCs w:val="22"/>
              </w:rPr>
              <w:t>i</w:t>
            </w:r>
            <w:r w:rsidRPr="00CA2372">
              <w:rPr>
                <w:rFonts w:ascii="Arial" w:hAnsi="Arial" w:cs="Arial"/>
                <w:sz w:val="22"/>
                <w:szCs w:val="22"/>
              </w:rPr>
              <w:t>sh t</w:t>
            </w:r>
            <w:r w:rsidR="00903E46" w:rsidRPr="00CA2372">
              <w:rPr>
                <w:rFonts w:ascii="Arial" w:hAnsi="Arial" w:cs="Arial"/>
                <w:sz w:val="22"/>
                <w:szCs w:val="22"/>
              </w:rPr>
              <w:t>asks this week</w:t>
            </w:r>
            <w:r w:rsidR="00F3465C">
              <w:rPr>
                <w:rFonts w:ascii="Arial" w:hAnsi="Arial" w:cs="Arial"/>
                <w:sz w:val="22"/>
                <w:szCs w:val="22"/>
              </w:rPr>
              <w:t xml:space="preserve"> will be</w:t>
            </w:r>
            <w:r w:rsidR="00770475">
              <w:rPr>
                <w:rFonts w:ascii="Arial" w:hAnsi="Arial" w:cs="Arial"/>
                <w:sz w:val="22"/>
                <w:szCs w:val="22"/>
              </w:rPr>
              <w:t xml:space="preserve"> focused on spelling, punctuation and grammar. </w:t>
            </w:r>
            <w:proofErr w:type="spellStart"/>
            <w:r w:rsidR="00F34F47">
              <w:rPr>
                <w:rFonts w:ascii="Arial" w:hAnsi="Arial" w:cs="Arial"/>
                <w:sz w:val="22"/>
                <w:szCs w:val="22"/>
              </w:rPr>
              <w:t>Maths</w:t>
            </w:r>
            <w:proofErr w:type="spellEnd"/>
            <w:r w:rsidR="00F34F47">
              <w:rPr>
                <w:rFonts w:ascii="Arial" w:hAnsi="Arial" w:cs="Arial"/>
                <w:sz w:val="22"/>
                <w:szCs w:val="22"/>
              </w:rPr>
              <w:t xml:space="preserve"> task</w:t>
            </w:r>
            <w:r w:rsidR="008836F3">
              <w:rPr>
                <w:rFonts w:ascii="Arial" w:hAnsi="Arial" w:cs="Arial"/>
                <w:sz w:val="22"/>
                <w:szCs w:val="22"/>
              </w:rPr>
              <w:t>s</w:t>
            </w:r>
            <w:r w:rsidR="00F34F47">
              <w:rPr>
                <w:rFonts w:ascii="Arial" w:hAnsi="Arial" w:cs="Arial"/>
                <w:sz w:val="22"/>
                <w:szCs w:val="22"/>
              </w:rPr>
              <w:t xml:space="preserve"> this week will be focused on</w:t>
            </w:r>
            <w:r w:rsidR="0059054E">
              <w:rPr>
                <w:rFonts w:ascii="Arial" w:hAnsi="Arial" w:cs="Arial"/>
                <w:sz w:val="22"/>
                <w:szCs w:val="22"/>
              </w:rPr>
              <w:t xml:space="preserve"> time and money</w:t>
            </w:r>
            <w:r w:rsidR="00F34F47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903E46" w:rsidRPr="00CA2372">
              <w:rPr>
                <w:rFonts w:ascii="Arial" w:hAnsi="Arial" w:cs="Arial"/>
                <w:sz w:val="22"/>
                <w:szCs w:val="22"/>
              </w:rPr>
              <w:t>We will be continuing our topic of space in History</w:t>
            </w:r>
            <w:r w:rsidR="006C1A42">
              <w:rPr>
                <w:rFonts w:ascii="Arial" w:hAnsi="Arial" w:cs="Arial"/>
                <w:sz w:val="22"/>
                <w:szCs w:val="22"/>
              </w:rPr>
              <w:t>, miracles in RE</w:t>
            </w:r>
            <w:r w:rsidR="00903E46" w:rsidRPr="00CA2372">
              <w:rPr>
                <w:rFonts w:ascii="Arial" w:hAnsi="Arial" w:cs="Arial"/>
                <w:sz w:val="22"/>
                <w:szCs w:val="22"/>
              </w:rPr>
              <w:t xml:space="preserve"> and </w:t>
            </w:r>
            <w:r w:rsidR="004377D3">
              <w:rPr>
                <w:rFonts w:ascii="Arial" w:hAnsi="Arial" w:cs="Arial"/>
                <w:sz w:val="22"/>
                <w:szCs w:val="22"/>
              </w:rPr>
              <w:t>seasonal weather changes</w:t>
            </w:r>
            <w:r w:rsidR="00903E46" w:rsidRPr="00CA2372">
              <w:rPr>
                <w:rFonts w:ascii="Arial" w:hAnsi="Arial" w:cs="Arial"/>
                <w:sz w:val="22"/>
                <w:szCs w:val="22"/>
              </w:rPr>
              <w:t xml:space="preserve"> in Science. </w:t>
            </w:r>
          </w:p>
          <w:p w14:paraId="525586E1" w14:textId="36244FD6" w:rsidR="00881236" w:rsidRPr="00CA2372" w:rsidRDefault="00881236" w:rsidP="0019528E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4FB56D" w14:textId="4132A357" w:rsidR="00881236" w:rsidRPr="00CA2372" w:rsidRDefault="00881236" w:rsidP="00CA2372">
            <w:pPr>
              <w:rPr>
                <w:rFonts w:ascii="Arial" w:hAnsi="Arial" w:cs="Arial"/>
                <w:sz w:val="22"/>
                <w:szCs w:val="22"/>
              </w:rPr>
            </w:pPr>
            <w:r w:rsidRPr="00CA2372">
              <w:rPr>
                <w:rFonts w:ascii="Arial" w:hAnsi="Arial" w:cs="Arial"/>
                <w:sz w:val="22"/>
                <w:szCs w:val="22"/>
              </w:rPr>
              <w:t>Don’t forget to immerse your child in our new topic of space. NASA have some great resources for children</w:t>
            </w:r>
            <w:r w:rsidR="00CA2372" w:rsidRPr="00CA2372">
              <w:rPr>
                <w:rFonts w:ascii="Arial" w:hAnsi="Arial" w:cs="Arial"/>
                <w:sz w:val="22"/>
                <w:szCs w:val="22"/>
              </w:rPr>
              <w:t xml:space="preserve"> which you can find here: </w:t>
            </w:r>
            <w:hyperlink r:id="rId6" w:history="1">
              <w:r w:rsidR="00CA2372" w:rsidRPr="00CA2372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https://www.nasa.gov/kidsclub/index.html</w:t>
              </w:r>
            </w:hyperlink>
          </w:p>
          <w:p w14:paraId="4F59C655" w14:textId="77777777" w:rsidR="00020800" w:rsidRPr="00CA2372" w:rsidRDefault="00020800" w:rsidP="0019528E">
            <w:pPr>
              <w:rPr>
                <w:rFonts w:ascii="Arial" w:hAnsi="Arial" w:cs="Arial"/>
                <w:sz w:val="22"/>
                <w:szCs w:val="22"/>
              </w:rPr>
            </w:pPr>
          </w:p>
          <w:p w14:paraId="3227113A" w14:textId="3B4A4295" w:rsidR="00696C14" w:rsidRDefault="00A66610" w:rsidP="0019528E">
            <w:pPr>
              <w:rPr>
                <w:rFonts w:ascii="Arial" w:hAnsi="Arial" w:cs="Arial"/>
                <w:sz w:val="22"/>
                <w:szCs w:val="22"/>
              </w:rPr>
            </w:pPr>
            <w:r w:rsidRPr="00CA2372">
              <w:rPr>
                <w:rFonts w:ascii="Arial" w:hAnsi="Arial" w:cs="Arial"/>
                <w:sz w:val="22"/>
                <w:szCs w:val="22"/>
              </w:rPr>
              <w:t>If you are struggling to find reading books, Oxford Owl is a free website which you can sign up to</w:t>
            </w:r>
            <w:r w:rsidR="001764FB" w:rsidRPr="00CA2372">
              <w:rPr>
                <w:rFonts w:ascii="Arial" w:hAnsi="Arial" w:cs="Arial"/>
                <w:sz w:val="22"/>
                <w:szCs w:val="22"/>
              </w:rPr>
              <w:t>. It has free e-books for you</w:t>
            </w:r>
            <w:r w:rsidR="000365A5">
              <w:rPr>
                <w:rFonts w:ascii="Arial" w:hAnsi="Arial" w:cs="Arial"/>
                <w:sz w:val="22"/>
                <w:szCs w:val="22"/>
              </w:rPr>
              <w:t xml:space="preserve">r child </w:t>
            </w:r>
            <w:r w:rsidR="001764FB" w:rsidRPr="00CA2372">
              <w:rPr>
                <w:rFonts w:ascii="Arial" w:hAnsi="Arial" w:cs="Arial"/>
                <w:sz w:val="22"/>
                <w:szCs w:val="22"/>
              </w:rPr>
              <w:t xml:space="preserve">to read. </w:t>
            </w:r>
            <w:r w:rsidR="00FE675C">
              <w:rPr>
                <w:rFonts w:ascii="Arial" w:hAnsi="Arial" w:cs="Arial"/>
                <w:sz w:val="22"/>
                <w:szCs w:val="22"/>
              </w:rPr>
              <w:t>It is so important you</w:t>
            </w:r>
            <w:r w:rsidR="000365A5">
              <w:rPr>
                <w:rFonts w:ascii="Arial" w:hAnsi="Arial" w:cs="Arial"/>
                <w:sz w:val="22"/>
                <w:szCs w:val="22"/>
              </w:rPr>
              <w:t>r child</w:t>
            </w:r>
            <w:r w:rsidR="00FE675C">
              <w:rPr>
                <w:rFonts w:ascii="Arial" w:hAnsi="Arial" w:cs="Arial"/>
                <w:sz w:val="22"/>
                <w:szCs w:val="22"/>
              </w:rPr>
              <w:t xml:space="preserve"> keep</w:t>
            </w:r>
            <w:r w:rsidR="000365A5">
              <w:rPr>
                <w:rFonts w:ascii="Arial" w:hAnsi="Arial" w:cs="Arial"/>
                <w:sz w:val="22"/>
                <w:szCs w:val="22"/>
              </w:rPr>
              <w:t>s</w:t>
            </w:r>
            <w:r w:rsidR="00FE675C">
              <w:rPr>
                <w:rFonts w:ascii="Arial" w:hAnsi="Arial" w:cs="Arial"/>
                <w:sz w:val="22"/>
                <w:szCs w:val="22"/>
              </w:rPr>
              <w:t xml:space="preserve"> reading</w:t>
            </w:r>
            <w:r w:rsidR="000365A5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14:paraId="13577A47" w14:textId="1DFAB6D5" w:rsidR="00B92EC1" w:rsidRDefault="00B92EC1" w:rsidP="0019528E">
            <w:pPr>
              <w:rPr>
                <w:rFonts w:ascii="Arial" w:hAnsi="Arial" w:cs="Arial"/>
                <w:sz w:val="22"/>
                <w:szCs w:val="22"/>
              </w:rPr>
            </w:pPr>
          </w:p>
          <w:p w14:paraId="3644D655" w14:textId="5B9AFD5F" w:rsidR="00B92EC1" w:rsidRPr="00CA2372" w:rsidRDefault="00B92EC1" w:rsidP="001952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 reminder that you can use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PurpleMash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and Education City as additional sources of learning, as well as BBC Bitesize. </w:t>
            </w:r>
            <w:r w:rsidR="00BB191B">
              <w:rPr>
                <w:rFonts w:ascii="Arial" w:hAnsi="Arial" w:cs="Arial"/>
                <w:sz w:val="22"/>
                <w:szCs w:val="22"/>
              </w:rPr>
              <w:t>None of the worksheets attached to this planning need printing out.</w:t>
            </w:r>
            <w:r w:rsidR="006D59A8">
              <w:rPr>
                <w:rFonts w:ascii="Arial" w:hAnsi="Arial" w:cs="Arial"/>
                <w:sz w:val="22"/>
                <w:szCs w:val="22"/>
              </w:rPr>
              <w:t xml:space="preserve"> Responses can be recorded into the green exercise book. </w:t>
            </w:r>
          </w:p>
          <w:p w14:paraId="10E07BCF" w14:textId="77777777" w:rsidR="00020800" w:rsidRPr="00CA2372" w:rsidRDefault="00020800" w:rsidP="0019528E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20C5A8" w14:textId="0896DFE5" w:rsidR="00696C14" w:rsidRPr="00CA2372" w:rsidRDefault="00696C14" w:rsidP="0019528E">
            <w:pPr>
              <w:rPr>
                <w:rFonts w:ascii="Arial" w:hAnsi="Arial" w:cs="Arial"/>
                <w:sz w:val="22"/>
                <w:szCs w:val="22"/>
              </w:rPr>
            </w:pPr>
            <w:r w:rsidRPr="00CA2372">
              <w:rPr>
                <w:rFonts w:ascii="Arial" w:hAnsi="Arial" w:cs="Arial"/>
                <w:sz w:val="22"/>
                <w:szCs w:val="22"/>
              </w:rPr>
              <w:t xml:space="preserve">Please do not hesitate to contact me should you have any queries. My email address is: </w:t>
            </w:r>
            <w:hyperlink r:id="rId7" w:history="1">
              <w:r w:rsidRPr="00CA2372">
                <w:rPr>
                  <w:rStyle w:val="Hyperlink"/>
                  <w:rFonts w:ascii="Arial" w:hAnsi="Arial" w:cs="Arial"/>
                  <w:sz w:val="22"/>
                  <w:szCs w:val="22"/>
                </w:rPr>
                <w:t>kknight28.209@lgflmail.org</w:t>
              </w:r>
            </w:hyperlink>
            <w:r w:rsidRPr="00CA2372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0EF629E" w14:textId="4AA706A3" w:rsidR="003F5F4B" w:rsidRPr="00CA2372" w:rsidRDefault="003F5F4B" w:rsidP="0019528E">
            <w:pPr>
              <w:rPr>
                <w:rFonts w:ascii="Arial" w:hAnsi="Arial" w:cs="Arial"/>
                <w:sz w:val="22"/>
                <w:szCs w:val="22"/>
              </w:rPr>
            </w:pPr>
          </w:p>
          <w:p w14:paraId="04B680BF" w14:textId="45588CB4" w:rsidR="003F5F4B" w:rsidRPr="00CA2372" w:rsidRDefault="003F5F4B" w:rsidP="0019528E">
            <w:pPr>
              <w:rPr>
                <w:rFonts w:ascii="Arial" w:hAnsi="Arial" w:cs="Arial"/>
                <w:sz w:val="22"/>
                <w:szCs w:val="22"/>
              </w:rPr>
            </w:pPr>
            <w:r w:rsidRPr="00CA2372">
              <w:rPr>
                <w:rFonts w:ascii="Arial" w:hAnsi="Arial" w:cs="Arial"/>
                <w:sz w:val="22"/>
                <w:szCs w:val="22"/>
              </w:rPr>
              <w:t>My best wishes to you all,</w:t>
            </w:r>
          </w:p>
          <w:p w14:paraId="06CDF22E" w14:textId="4502D7B0" w:rsidR="00696C14" w:rsidRPr="00CA2372" w:rsidRDefault="00696C14" w:rsidP="0019528E">
            <w:pPr>
              <w:rPr>
                <w:rFonts w:ascii="Arial" w:hAnsi="Arial" w:cs="Arial"/>
                <w:sz w:val="22"/>
                <w:szCs w:val="22"/>
              </w:rPr>
            </w:pPr>
          </w:p>
          <w:p w14:paraId="4523721F" w14:textId="1EBD4E46" w:rsidR="0019528E" w:rsidRDefault="00696C14" w:rsidP="0019528E">
            <w:pPr>
              <w:rPr>
                <w:rFonts w:ascii="Arial" w:hAnsi="Arial" w:cs="Arial"/>
                <w:sz w:val="22"/>
                <w:szCs w:val="22"/>
              </w:rPr>
            </w:pPr>
            <w:r w:rsidRPr="00CA2372">
              <w:rPr>
                <w:rFonts w:ascii="Arial" w:hAnsi="Arial" w:cs="Arial"/>
                <w:sz w:val="22"/>
                <w:szCs w:val="22"/>
              </w:rPr>
              <w:t>Miss Knight</w:t>
            </w:r>
            <w:r w:rsidRPr="00120495">
              <w:rPr>
                <w:rFonts w:ascii="Arial" w:hAnsi="Arial" w:cs="Arial"/>
                <w:sz w:val="20"/>
                <w:szCs w:val="22"/>
              </w:rPr>
              <w:t xml:space="preserve"> </w:t>
            </w:r>
          </w:p>
        </w:tc>
      </w:tr>
    </w:tbl>
    <w:p w14:paraId="225D3D18" w14:textId="77777777" w:rsidR="004F0C8C" w:rsidRPr="00E46300" w:rsidRDefault="004F0C8C" w:rsidP="002B12EF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384"/>
        <w:gridCol w:w="2155"/>
        <w:gridCol w:w="6662"/>
      </w:tblGrid>
      <w:tr w:rsidR="006858BD" w:rsidRPr="00E46300" w14:paraId="07506BA6" w14:textId="77777777" w:rsidTr="001F272B">
        <w:tc>
          <w:tcPr>
            <w:tcW w:w="1384" w:type="dxa"/>
            <w:vMerge w:val="restart"/>
          </w:tcPr>
          <w:p w14:paraId="4337B844" w14:textId="3E60BC1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Monday</w:t>
            </w:r>
          </w:p>
        </w:tc>
        <w:tc>
          <w:tcPr>
            <w:tcW w:w="2155" w:type="dxa"/>
          </w:tcPr>
          <w:p w14:paraId="4BA4D308" w14:textId="43FD634A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Maths</w:t>
            </w:r>
          </w:p>
        </w:tc>
        <w:tc>
          <w:tcPr>
            <w:tcW w:w="6662" w:type="dxa"/>
          </w:tcPr>
          <w:p w14:paraId="1287B2A5" w14:textId="77777777" w:rsidR="00A33C70" w:rsidRDefault="00480DC6" w:rsidP="00371EF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Last week you told the time to o’clock. Today I’d like you to try tell the time to half past. Please see </w:t>
            </w:r>
            <w:r w:rsidRPr="00480DC6">
              <w:rPr>
                <w:rFonts w:ascii="Arial" w:hAnsi="Arial" w:cs="Arial"/>
                <w:b/>
                <w:sz w:val="22"/>
                <w:szCs w:val="22"/>
              </w:rPr>
              <w:t>‘Telling the Time’</w:t>
            </w:r>
            <w:r>
              <w:rPr>
                <w:rFonts w:ascii="Arial" w:hAnsi="Arial" w:cs="Arial"/>
                <w:sz w:val="22"/>
                <w:szCs w:val="22"/>
              </w:rPr>
              <w:t xml:space="preserve"> and complete the questions. Once you are done, have a go at this fun game:</w:t>
            </w:r>
          </w:p>
          <w:p w14:paraId="0D40BAF1" w14:textId="2A4DD567" w:rsidR="00480DC6" w:rsidRPr="00371EF9" w:rsidRDefault="00F47E3B" w:rsidP="00371EF9">
            <w:pPr>
              <w:rPr>
                <w:rFonts w:ascii="Arial" w:hAnsi="Arial" w:cs="Arial"/>
                <w:sz w:val="22"/>
                <w:szCs w:val="22"/>
              </w:rPr>
            </w:pPr>
            <w:hyperlink r:id="rId8" w:history="1">
              <w:r w:rsidR="00480DC6">
                <w:rPr>
                  <w:rStyle w:val="Hyperlink"/>
                </w:rPr>
                <w:t>https://mathsframe.co.uk/en/resources/resource/116/telling-the-time</w:t>
              </w:r>
            </w:hyperlink>
          </w:p>
        </w:tc>
      </w:tr>
      <w:tr w:rsidR="006858BD" w:rsidRPr="00E46300" w14:paraId="776DB7EB" w14:textId="77777777" w:rsidTr="001F272B">
        <w:tc>
          <w:tcPr>
            <w:tcW w:w="1384" w:type="dxa"/>
            <w:vMerge/>
          </w:tcPr>
          <w:p w14:paraId="333E6658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5" w:type="dxa"/>
          </w:tcPr>
          <w:p w14:paraId="7BE909CB" w14:textId="6AD6F5BB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English</w:t>
            </w:r>
          </w:p>
        </w:tc>
        <w:tc>
          <w:tcPr>
            <w:tcW w:w="6662" w:type="dxa"/>
          </w:tcPr>
          <w:p w14:paraId="3629AA0E" w14:textId="7A95787E" w:rsidR="005B0147" w:rsidRPr="004878ED" w:rsidRDefault="004878ED" w:rsidP="00B050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Please see </w:t>
            </w:r>
            <w:r w:rsidRPr="004878ED">
              <w:rPr>
                <w:rFonts w:ascii="Arial" w:hAnsi="Arial" w:cs="Arial"/>
                <w:b/>
                <w:sz w:val="22"/>
                <w:szCs w:val="22"/>
              </w:rPr>
              <w:t>‘Adding -</w:t>
            </w:r>
            <w:proofErr w:type="spellStart"/>
            <w:r w:rsidRPr="004878ED">
              <w:rPr>
                <w:rFonts w:ascii="Arial" w:hAnsi="Arial" w:cs="Arial"/>
                <w:b/>
                <w:sz w:val="22"/>
                <w:szCs w:val="22"/>
              </w:rPr>
              <w:t>er</w:t>
            </w:r>
            <w:proofErr w:type="spellEnd"/>
            <w:r w:rsidRPr="004878ED">
              <w:rPr>
                <w:rFonts w:ascii="Arial" w:hAnsi="Arial" w:cs="Arial"/>
                <w:b/>
                <w:sz w:val="22"/>
                <w:szCs w:val="22"/>
              </w:rPr>
              <w:t xml:space="preserve"> -</w:t>
            </w:r>
            <w:proofErr w:type="spellStart"/>
            <w:r w:rsidRPr="004878ED">
              <w:rPr>
                <w:rFonts w:ascii="Arial" w:hAnsi="Arial" w:cs="Arial"/>
                <w:b/>
                <w:sz w:val="22"/>
                <w:szCs w:val="22"/>
              </w:rPr>
              <w:t>ing</w:t>
            </w:r>
            <w:proofErr w:type="spellEnd"/>
            <w:r w:rsidRPr="004878ED">
              <w:rPr>
                <w:rFonts w:ascii="Arial" w:hAnsi="Arial" w:cs="Arial"/>
                <w:b/>
                <w:sz w:val="22"/>
                <w:szCs w:val="22"/>
              </w:rPr>
              <w:t xml:space="preserve"> -ed’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and complete the sentences. </w:t>
            </w:r>
            <w:r w:rsidR="00820CAA">
              <w:rPr>
                <w:rFonts w:ascii="Arial" w:hAnsi="Arial" w:cs="Arial"/>
                <w:sz w:val="22"/>
                <w:szCs w:val="22"/>
              </w:rPr>
              <w:t>Remember to use your best handwriting.</w:t>
            </w:r>
          </w:p>
        </w:tc>
      </w:tr>
      <w:tr w:rsidR="006858BD" w:rsidRPr="00E46300" w14:paraId="1047999A" w14:textId="77777777" w:rsidTr="001F272B">
        <w:tc>
          <w:tcPr>
            <w:tcW w:w="1384" w:type="dxa"/>
            <w:vMerge/>
          </w:tcPr>
          <w:p w14:paraId="18EA31B8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5" w:type="dxa"/>
          </w:tcPr>
          <w:p w14:paraId="6B821531" w14:textId="005B17FB" w:rsidR="006858BD" w:rsidRPr="00230518" w:rsidRDefault="006858BD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230518">
              <w:rPr>
                <w:rFonts w:ascii="Arial" w:hAnsi="Arial" w:cs="Arial"/>
                <w:sz w:val="22"/>
                <w:szCs w:val="22"/>
              </w:rPr>
              <w:t>Physical Activity</w:t>
            </w:r>
          </w:p>
        </w:tc>
        <w:tc>
          <w:tcPr>
            <w:tcW w:w="6662" w:type="dxa"/>
          </w:tcPr>
          <w:p w14:paraId="7873DF3A" w14:textId="0D430BE3" w:rsidR="006858BD" w:rsidRPr="00120495" w:rsidRDefault="0059054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Can you find your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favourite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Kidz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Bop song and dance to it?</w:t>
            </w:r>
          </w:p>
        </w:tc>
      </w:tr>
      <w:tr w:rsidR="006858BD" w:rsidRPr="00E46300" w14:paraId="767ED9E0" w14:textId="77777777" w:rsidTr="001F272B">
        <w:tc>
          <w:tcPr>
            <w:tcW w:w="1384" w:type="dxa"/>
            <w:vMerge w:val="restart"/>
          </w:tcPr>
          <w:p w14:paraId="4735B499" w14:textId="201C8B02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Tuesday</w:t>
            </w:r>
          </w:p>
        </w:tc>
        <w:tc>
          <w:tcPr>
            <w:tcW w:w="2155" w:type="dxa"/>
          </w:tcPr>
          <w:p w14:paraId="725E1FBB" w14:textId="539DFDB2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Maths</w:t>
            </w:r>
          </w:p>
        </w:tc>
        <w:tc>
          <w:tcPr>
            <w:tcW w:w="6662" w:type="dxa"/>
          </w:tcPr>
          <w:p w14:paraId="1FF43415" w14:textId="658D3A75" w:rsidR="00371EF9" w:rsidRPr="00E46300" w:rsidRDefault="00480DC6" w:rsidP="009820B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You have practiced telling the time to both o’clock and half past. Please see </w:t>
            </w:r>
            <w:r w:rsidRPr="00480DC6">
              <w:rPr>
                <w:rFonts w:ascii="Arial" w:hAnsi="Arial" w:cs="Arial"/>
                <w:b/>
                <w:sz w:val="22"/>
                <w:szCs w:val="22"/>
              </w:rPr>
              <w:t>‘Writing the Time’</w:t>
            </w:r>
            <w:r>
              <w:rPr>
                <w:rFonts w:ascii="Arial" w:hAnsi="Arial" w:cs="Arial"/>
                <w:sz w:val="22"/>
                <w:szCs w:val="22"/>
              </w:rPr>
              <w:t xml:space="preserve"> and complete the first page of questions. </w:t>
            </w:r>
          </w:p>
        </w:tc>
      </w:tr>
      <w:tr w:rsidR="006858BD" w:rsidRPr="00E46300" w14:paraId="62955029" w14:textId="77777777" w:rsidTr="001F272B">
        <w:tc>
          <w:tcPr>
            <w:tcW w:w="1384" w:type="dxa"/>
            <w:vMerge/>
          </w:tcPr>
          <w:p w14:paraId="7B7954D1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5" w:type="dxa"/>
          </w:tcPr>
          <w:p w14:paraId="78B7CC3C" w14:textId="6F1A6BC1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English</w:t>
            </w:r>
          </w:p>
        </w:tc>
        <w:tc>
          <w:tcPr>
            <w:tcW w:w="6662" w:type="dxa"/>
          </w:tcPr>
          <w:p w14:paraId="3E2312CE" w14:textId="16BF4B90" w:rsidR="00FD0664" w:rsidRPr="00E46300" w:rsidRDefault="00820CA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Please see </w:t>
            </w:r>
            <w:r w:rsidRPr="00820CAA">
              <w:rPr>
                <w:rFonts w:ascii="Arial" w:hAnsi="Arial" w:cs="Arial"/>
                <w:b/>
                <w:sz w:val="22"/>
                <w:szCs w:val="22"/>
              </w:rPr>
              <w:t>‘Correct the Spelling Mistake’</w:t>
            </w:r>
            <w:r>
              <w:rPr>
                <w:rFonts w:ascii="Arial" w:hAnsi="Arial" w:cs="Arial"/>
                <w:sz w:val="22"/>
                <w:szCs w:val="22"/>
              </w:rPr>
              <w:t xml:space="preserve"> and complete the first page. The mistakes have been circled but you need to work out how to correct them. </w:t>
            </w:r>
          </w:p>
        </w:tc>
      </w:tr>
      <w:tr w:rsidR="006858BD" w:rsidRPr="00E46300" w14:paraId="42BBD8AE" w14:textId="77777777" w:rsidTr="001F272B">
        <w:tc>
          <w:tcPr>
            <w:tcW w:w="1384" w:type="dxa"/>
            <w:vMerge/>
          </w:tcPr>
          <w:p w14:paraId="4BC776B0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5" w:type="dxa"/>
          </w:tcPr>
          <w:p w14:paraId="3E210E7C" w14:textId="41B3A1C5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 xml:space="preserve">Physical Activity </w:t>
            </w:r>
          </w:p>
        </w:tc>
        <w:tc>
          <w:tcPr>
            <w:tcW w:w="6662" w:type="dxa"/>
          </w:tcPr>
          <w:p w14:paraId="15358F01" w14:textId="68915DB0" w:rsidR="00377F84" w:rsidRPr="00E46300" w:rsidRDefault="0059054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Play Simon Says. Remember if you say the instructions quickly, you’ll likely catch a family member out!</w:t>
            </w:r>
          </w:p>
        </w:tc>
      </w:tr>
      <w:tr w:rsidR="006858BD" w:rsidRPr="00E46300" w14:paraId="373AC75B" w14:textId="77777777" w:rsidTr="001F272B">
        <w:tc>
          <w:tcPr>
            <w:tcW w:w="1384" w:type="dxa"/>
            <w:vMerge w:val="restart"/>
          </w:tcPr>
          <w:p w14:paraId="1531213E" w14:textId="146D6661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 xml:space="preserve">Wednesday </w:t>
            </w:r>
          </w:p>
        </w:tc>
        <w:tc>
          <w:tcPr>
            <w:tcW w:w="2155" w:type="dxa"/>
          </w:tcPr>
          <w:p w14:paraId="18D51407" w14:textId="63A4C000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Maths</w:t>
            </w:r>
          </w:p>
        </w:tc>
        <w:tc>
          <w:tcPr>
            <w:tcW w:w="6662" w:type="dxa"/>
          </w:tcPr>
          <w:p w14:paraId="416E157A" w14:textId="70159B5A" w:rsidR="00101E4A" w:rsidRPr="00E46300" w:rsidRDefault="005B1FD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Please see </w:t>
            </w:r>
            <w:r w:rsidRPr="0059054E">
              <w:rPr>
                <w:rFonts w:ascii="Arial" w:hAnsi="Arial" w:cs="Arial"/>
                <w:b/>
                <w:sz w:val="22"/>
                <w:szCs w:val="22"/>
              </w:rPr>
              <w:t>‘Money in Jars’</w:t>
            </w:r>
            <w:r>
              <w:rPr>
                <w:rFonts w:ascii="Arial" w:hAnsi="Arial" w:cs="Arial"/>
                <w:sz w:val="22"/>
                <w:szCs w:val="22"/>
              </w:rPr>
              <w:t>. Have a go at the first two pages</w:t>
            </w:r>
            <w:r w:rsidR="0059054E">
              <w:rPr>
                <w:rFonts w:ascii="Arial" w:hAnsi="Arial" w:cs="Arial"/>
                <w:sz w:val="22"/>
                <w:szCs w:val="22"/>
              </w:rPr>
              <w:t>. You can write the answers in your book.</w:t>
            </w:r>
          </w:p>
        </w:tc>
      </w:tr>
      <w:tr w:rsidR="006858BD" w:rsidRPr="00E46300" w14:paraId="20A23ED6" w14:textId="77777777" w:rsidTr="001F272B">
        <w:tc>
          <w:tcPr>
            <w:tcW w:w="1384" w:type="dxa"/>
            <w:vMerge/>
          </w:tcPr>
          <w:p w14:paraId="64FEC652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5" w:type="dxa"/>
          </w:tcPr>
          <w:p w14:paraId="1D0B36F2" w14:textId="4266A7A0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English</w:t>
            </w:r>
          </w:p>
        </w:tc>
        <w:tc>
          <w:tcPr>
            <w:tcW w:w="6662" w:type="dxa"/>
          </w:tcPr>
          <w:p w14:paraId="52479EC1" w14:textId="4A9960E2" w:rsidR="00DF73EA" w:rsidRPr="00E0062B" w:rsidRDefault="00820CAA" w:rsidP="001F272B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Please see </w:t>
            </w:r>
            <w:r w:rsidRPr="00820CAA">
              <w:rPr>
                <w:rFonts w:ascii="Arial" w:hAnsi="Arial" w:cs="Arial"/>
                <w:b/>
                <w:sz w:val="22"/>
                <w:szCs w:val="22"/>
              </w:rPr>
              <w:t>‘Correct the Spelling Mistake’</w:t>
            </w:r>
            <w:r>
              <w:rPr>
                <w:rFonts w:ascii="Arial" w:hAnsi="Arial" w:cs="Arial"/>
                <w:sz w:val="22"/>
                <w:szCs w:val="22"/>
              </w:rPr>
              <w:t xml:space="preserve"> and complete the second page. The mistakes have been circled but you need to work out how to correct them.</w:t>
            </w:r>
          </w:p>
        </w:tc>
      </w:tr>
      <w:tr w:rsidR="006858BD" w:rsidRPr="00E46300" w14:paraId="7C596E09" w14:textId="77777777" w:rsidTr="001F272B">
        <w:tc>
          <w:tcPr>
            <w:tcW w:w="1384" w:type="dxa"/>
            <w:vMerge/>
          </w:tcPr>
          <w:p w14:paraId="70B5F7AC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5" w:type="dxa"/>
          </w:tcPr>
          <w:p w14:paraId="0FEB8703" w14:textId="3C8FFE63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Physical Act</w:t>
            </w:r>
            <w:r w:rsidR="00C17944">
              <w:rPr>
                <w:rFonts w:ascii="Arial" w:hAnsi="Arial" w:cs="Arial"/>
                <w:sz w:val="22"/>
                <w:szCs w:val="22"/>
              </w:rPr>
              <w:t>i</w:t>
            </w:r>
            <w:r w:rsidRPr="00E46300">
              <w:rPr>
                <w:rFonts w:ascii="Arial" w:hAnsi="Arial" w:cs="Arial"/>
                <w:sz w:val="22"/>
                <w:szCs w:val="22"/>
              </w:rPr>
              <w:t xml:space="preserve">vity </w:t>
            </w:r>
          </w:p>
        </w:tc>
        <w:tc>
          <w:tcPr>
            <w:tcW w:w="6662" w:type="dxa"/>
          </w:tcPr>
          <w:p w14:paraId="59A72593" w14:textId="3E402993" w:rsidR="00452FB2" w:rsidRPr="00E46300" w:rsidRDefault="0059054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Play musical statues to your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favourite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song.</w:t>
            </w:r>
          </w:p>
        </w:tc>
      </w:tr>
      <w:tr w:rsidR="006858BD" w:rsidRPr="00E46300" w14:paraId="633D5DE3" w14:textId="77777777" w:rsidTr="001F272B">
        <w:tc>
          <w:tcPr>
            <w:tcW w:w="1384" w:type="dxa"/>
            <w:vMerge w:val="restart"/>
          </w:tcPr>
          <w:p w14:paraId="0B5160BA" w14:textId="5F8A2960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Thursday</w:t>
            </w:r>
          </w:p>
        </w:tc>
        <w:tc>
          <w:tcPr>
            <w:tcW w:w="2155" w:type="dxa"/>
          </w:tcPr>
          <w:p w14:paraId="4BF86FE6" w14:textId="773986FA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Maths</w:t>
            </w:r>
          </w:p>
        </w:tc>
        <w:tc>
          <w:tcPr>
            <w:tcW w:w="6662" w:type="dxa"/>
          </w:tcPr>
          <w:p w14:paraId="14E9AA77" w14:textId="4D179DAC" w:rsidR="00524AB0" w:rsidRPr="00E46300" w:rsidRDefault="0059054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Please see </w:t>
            </w:r>
            <w:r w:rsidRPr="0059054E">
              <w:rPr>
                <w:rFonts w:ascii="Arial" w:hAnsi="Arial" w:cs="Arial"/>
                <w:b/>
                <w:sz w:val="22"/>
                <w:szCs w:val="22"/>
              </w:rPr>
              <w:t>‘Money in Jars’</w:t>
            </w:r>
            <w:r>
              <w:rPr>
                <w:rFonts w:ascii="Arial" w:hAnsi="Arial" w:cs="Arial"/>
                <w:sz w:val="22"/>
                <w:szCs w:val="22"/>
              </w:rPr>
              <w:t>. Have a go at the third and fourth page. You can write the answers in your book.</w:t>
            </w:r>
          </w:p>
        </w:tc>
      </w:tr>
      <w:tr w:rsidR="006858BD" w:rsidRPr="00E46300" w14:paraId="18647DEF" w14:textId="77777777" w:rsidTr="001F272B">
        <w:tc>
          <w:tcPr>
            <w:tcW w:w="1384" w:type="dxa"/>
            <w:vMerge/>
          </w:tcPr>
          <w:p w14:paraId="4447B252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5" w:type="dxa"/>
          </w:tcPr>
          <w:p w14:paraId="0D90BA00" w14:textId="74FC2D90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English</w:t>
            </w:r>
          </w:p>
        </w:tc>
        <w:tc>
          <w:tcPr>
            <w:tcW w:w="6662" w:type="dxa"/>
          </w:tcPr>
          <w:p w14:paraId="1BC8E3C9" w14:textId="77777777" w:rsidR="00386A09" w:rsidRDefault="00480DC6" w:rsidP="00821FE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Today I’d like you to write a short paragraph answering the following question:</w:t>
            </w:r>
          </w:p>
          <w:p w14:paraId="77FEE192" w14:textId="77777777" w:rsidR="00480DC6" w:rsidRDefault="00480DC6" w:rsidP="00821FE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If your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favourite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toy came to life, what would you do?</w:t>
            </w:r>
          </w:p>
          <w:p w14:paraId="043C4D0C" w14:textId="36255224" w:rsidR="00480DC6" w:rsidRPr="00E46300" w:rsidRDefault="00480DC6" w:rsidP="00821FE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Don’t forget capital letters and full stops.</w:t>
            </w:r>
          </w:p>
        </w:tc>
      </w:tr>
      <w:tr w:rsidR="006858BD" w:rsidRPr="00E46300" w14:paraId="3AC2EBDF" w14:textId="77777777" w:rsidTr="001F272B">
        <w:tc>
          <w:tcPr>
            <w:tcW w:w="1384" w:type="dxa"/>
            <w:vMerge/>
          </w:tcPr>
          <w:p w14:paraId="5575ED1A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5" w:type="dxa"/>
          </w:tcPr>
          <w:p w14:paraId="2815E6E6" w14:textId="5D21A3BE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 xml:space="preserve">Physical Activity </w:t>
            </w:r>
          </w:p>
        </w:tc>
        <w:tc>
          <w:tcPr>
            <w:tcW w:w="6662" w:type="dxa"/>
          </w:tcPr>
          <w:p w14:paraId="6B47C0F8" w14:textId="25CD2499" w:rsidR="006858BD" w:rsidRPr="00E46300" w:rsidRDefault="0059054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Can you tie shoe laces? If you can’t, why not practice. If you can, see if you can tie them in under a minute.</w:t>
            </w:r>
          </w:p>
        </w:tc>
      </w:tr>
      <w:tr w:rsidR="001F272B" w:rsidRPr="00E46300" w14:paraId="4F724480" w14:textId="77777777" w:rsidTr="001F272B">
        <w:trPr>
          <w:trHeight w:val="260"/>
        </w:trPr>
        <w:tc>
          <w:tcPr>
            <w:tcW w:w="1384" w:type="dxa"/>
            <w:vMerge w:val="restart"/>
          </w:tcPr>
          <w:p w14:paraId="623FF29E" w14:textId="526220E4" w:rsidR="001F272B" w:rsidRPr="00E46300" w:rsidRDefault="001F272B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Friday</w:t>
            </w:r>
          </w:p>
        </w:tc>
        <w:tc>
          <w:tcPr>
            <w:tcW w:w="2155" w:type="dxa"/>
          </w:tcPr>
          <w:p w14:paraId="13478588" w14:textId="598ECFA4" w:rsidR="001F272B" w:rsidRPr="00E46300" w:rsidRDefault="001F272B" w:rsidP="001F272B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46300">
              <w:rPr>
                <w:rFonts w:ascii="Arial" w:hAnsi="Arial" w:cs="Arial"/>
                <w:sz w:val="22"/>
                <w:szCs w:val="22"/>
              </w:rPr>
              <w:t>Maths</w:t>
            </w:r>
            <w:proofErr w:type="spellEnd"/>
          </w:p>
        </w:tc>
        <w:tc>
          <w:tcPr>
            <w:tcW w:w="6662" w:type="dxa"/>
          </w:tcPr>
          <w:p w14:paraId="4F321591" w14:textId="79B3CB89" w:rsidR="00474577" w:rsidRPr="00E46300" w:rsidRDefault="0059054E" w:rsidP="000E397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Please see </w:t>
            </w:r>
            <w:r w:rsidRPr="0059054E">
              <w:rPr>
                <w:rFonts w:ascii="Arial" w:hAnsi="Arial" w:cs="Arial"/>
                <w:b/>
                <w:sz w:val="22"/>
                <w:szCs w:val="22"/>
              </w:rPr>
              <w:t>‘How Much do the Ice Creams Cost’ and</w:t>
            </w:r>
            <w:r>
              <w:rPr>
                <w:rFonts w:ascii="Arial" w:hAnsi="Arial" w:cs="Arial"/>
                <w:sz w:val="22"/>
                <w:szCs w:val="22"/>
              </w:rPr>
              <w:t xml:space="preserve"> complete the questions on the first two pages. Remember you do not need to print these worksheets out. </w:t>
            </w:r>
          </w:p>
        </w:tc>
      </w:tr>
      <w:tr w:rsidR="001F272B" w:rsidRPr="00E46300" w14:paraId="3F04E31A" w14:textId="77777777" w:rsidTr="001F272B">
        <w:trPr>
          <w:trHeight w:val="260"/>
        </w:trPr>
        <w:tc>
          <w:tcPr>
            <w:tcW w:w="1384" w:type="dxa"/>
            <w:vMerge/>
          </w:tcPr>
          <w:p w14:paraId="3439355F" w14:textId="77777777" w:rsidR="001F272B" w:rsidRPr="00E46300" w:rsidRDefault="001F272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5" w:type="dxa"/>
          </w:tcPr>
          <w:p w14:paraId="14F90E58" w14:textId="5ACF21A6" w:rsidR="001F272B" w:rsidRPr="00E46300" w:rsidRDefault="001F272B" w:rsidP="001F272B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English</w:t>
            </w:r>
          </w:p>
        </w:tc>
        <w:tc>
          <w:tcPr>
            <w:tcW w:w="6662" w:type="dxa"/>
          </w:tcPr>
          <w:p w14:paraId="11C14871" w14:textId="31133BD6" w:rsidR="001A7FD2" w:rsidRPr="00E46300" w:rsidRDefault="00480DC6" w:rsidP="00A50D6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Please see </w:t>
            </w:r>
            <w:r w:rsidRPr="00480DC6">
              <w:rPr>
                <w:rFonts w:ascii="Arial" w:hAnsi="Arial" w:cs="Arial"/>
                <w:b/>
                <w:sz w:val="22"/>
                <w:szCs w:val="22"/>
              </w:rPr>
              <w:t>‘Exclamation Mark or Full Stop’</w:t>
            </w:r>
            <w:r>
              <w:rPr>
                <w:rFonts w:ascii="Arial" w:hAnsi="Arial" w:cs="Arial"/>
                <w:sz w:val="22"/>
                <w:szCs w:val="22"/>
              </w:rPr>
              <w:t xml:space="preserve"> and complete the first page. Remember you can write the sentences out into your book. If you would like a challenge, have a go at the second page. </w:t>
            </w:r>
          </w:p>
        </w:tc>
      </w:tr>
      <w:tr w:rsidR="001F272B" w:rsidRPr="00E46300" w14:paraId="4A8A6ABE" w14:textId="77777777" w:rsidTr="00B0500E">
        <w:trPr>
          <w:trHeight w:val="167"/>
        </w:trPr>
        <w:tc>
          <w:tcPr>
            <w:tcW w:w="1384" w:type="dxa"/>
            <w:vMerge/>
          </w:tcPr>
          <w:p w14:paraId="3989444C" w14:textId="77777777" w:rsidR="001F272B" w:rsidRPr="00E46300" w:rsidRDefault="001F272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5" w:type="dxa"/>
          </w:tcPr>
          <w:p w14:paraId="7694351D" w14:textId="7F4F7B2A" w:rsidR="001F272B" w:rsidRPr="00E46300" w:rsidRDefault="00DB1FCF" w:rsidP="00DB1FCF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Physical Activity</w:t>
            </w:r>
          </w:p>
        </w:tc>
        <w:tc>
          <w:tcPr>
            <w:tcW w:w="6662" w:type="dxa"/>
          </w:tcPr>
          <w:p w14:paraId="620DE801" w14:textId="2FF84F45" w:rsidR="00021199" w:rsidRPr="00AD297C" w:rsidRDefault="0059054E" w:rsidP="002953A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Play hide and seek with a family member. Can you find them in under a minute? </w:t>
            </w:r>
          </w:p>
        </w:tc>
      </w:tr>
    </w:tbl>
    <w:p w14:paraId="0E706936" w14:textId="77777777" w:rsidR="00904949" w:rsidRPr="00E46300" w:rsidRDefault="00904949" w:rsidP="00904949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0"/>
        <w:gridCol w:w="8816"/>
      </w:tblGrid>
      <w:tr w:rsidR="00C17944" w:rsidRPr="00E46300" w14:paraId="70021DF0" w14:textId="77777777" w:rsidTr="004878ED">
        <w:trPr>
          <w:trHeight w:val="2075"/>
        </w:trPr>
        <w:tc>
          <w:tcPr>
            <w:tcW w:w="1380" w:type="dxa"/>
          </w:tcPr>
          <w:p w14:paraId="527FCCBE" w14:textId="26800847" w:rsidR="00C17944" w:rsidRPr="00E46300" w:rsidRDefault="00C17944" w:rsidP="00C1794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Foundation subjects</w:t>
            </w:r>
          </w:p>
        </w:tc>
        <w:tc>
          <w:tcPr>
            <w:tcW w:w="8816" w:type="dxa"/>
          </w:tcPr>
          <w:p w14:paraId="7303FFFE" w14:textId="22F60968" w:rsidR="003A62A5" w:rsidRDefault="002953A8" w:rsidP="0090494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Science</w:t>
            </w:r>
            <w:r w:rsidR="008836F3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59054E">
              <w:rPr>
                <w:rFonts w:ascii="Arial" w:hAnsi="Arial" w:cs="Arial"/>
                <w:sz w:val="22"/>
                <w:szCs w:val="22"/>
              </w:rPr>
              <w:t xml:space="preserve">Please see </w:t>
            </w:r>
            <w:r w:rsidR="0059054E" w:rsidRPr="0059054E">
              <w:rPr>
                <w:rFonts w:ascii="Arial" w:hAnsi="Arial" w:cs="Arial"/>
                <w:b/>
                <w:sz w:val="22"/>
                <w:szCs w:val="22"/>
              </w:rPr>
              <w:t>‘Seasons Wheel’</w:t>
            </w:r>
            <w:r w:rsidR="0059054E">
              <w:rPr>
                <w:rFonts w:ascii="Arial" w:hAnsi="Arial" w:cs="Arial"/>
                <w:sz w:val="22"/>
                <w:szCs w:val="22"/>
              </w:rPr>
              <w:t xml:space="preserve"> and use the template and instructions to create your own wheel. </w:t>
            </w:r>
          </w:p>
          <w:p w14:paraId="6898243B" w14:textId="77777777" w:rsidR="000E7E6C" w:rsidRDefault="000E7E6C" w:rsidP="00904949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A5A935" w14:textId="43035992" w:rsidR="009A291C" w:rsidRDefault="002953A8" w:rsidP="0041665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RE:</w:t>
            </w:r>
            <w:r w:rsidR="00581F0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47E3B">
              <w:rPr>
                <w:rFonts w:ascii="Arial" w:hAnsi="Arial" w:cs="Arial"/>
                <w:sz w:val="22"/>
                <w:szCs w:val="22"/>
              </w:rPr>
              <w:t xml:space="preserve">Can you research another miracle from the Bible </w:t>
            </w:r>
            <w:r w:rsidR="00813A7F">
              <w:rPr>
                <w:rFonts w:ascii="Arial" w:hAnsi="Arial" w:cs="Arial"/>
                <w:sz w:val="22"/>
                <w:szCs w:val="22"/>
              </w:rPr>
              <w:t>and retell the story in your book?</w:t>
            </w:r>
            <w:bookmarkStart w:id="0" w:name="_GoBack"/>
            <w:bookmarkEnd w:id="0"/>
          </w:p>
          <w:p w14:paraId="00294FD2" w14:textId="4BE7EE93" w:rsidR="00114C4F" w:rsidRDefault="00114C4F" w:rsidP="00416655">
            <w:pPr>
              <w:rPr>
                <w:rFonts w:ascii="Arial" w:hAnsi="Arial" w:cs="Arial"/>
                <w:sz w:val="22"/>
                <w:szCs w:val="22"/>
              </w:rPr>
            </w:pPr>
          </w:p>
          <w:p w14:paraId="1BB85B97" w14:textId="2B279CD4" w:rsidR="00114C4F" w:rsidRDefault="00114C4F" w:rsidP="0041665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History: Please see </w:t>
            </w:r>
            <w:r w:rsidRPr="00114C4F">
              <w:rPr>
                <w:rFonts w:ascii="Arial" w:hAnsi="Arial" w:cs="Arial"/>
                <w:b/>
                <w:sz w:val="22"/>
                <w:szCs w:val="22"/>
              </w:rPr>
              <w:t xml:space="preserve">‘Which Planet am I?’ </w:t>
            </w:r>
            <w:r>
              <w:rPr>
                <w:rFonts w:ascii="Arial" w:hAnsi="Arial" w:cs="Arial"/>
                <w:sz w:val="22"/>
                <w:szCs w:val="22"/>
              </w:rPr>
              <w:t xml:space="preserve">for a fun quiz in which you need to apply your knowledge of the solar system. </w:t>
            </w:r>
          </w:p>
          <w:p w14:paraId="4551629A" w14:textId="77777777" w:rsidR="005B331E" w:rsidRDefault="005B331E" w:rsidP="00BA3851">
            <w:pPr>
              <w:rPr>
                <w:rFonts w:ascii="Arial" w:hAnsi="Arial" w:cs="Arial"/>
                <w:sz w:val="22"/>
                <w:szCs w:val="22"/>
              </w:rPr>
            </w:pPr>
          </w:p>
          <w:p w14:paraId="6713EC03" w14:textId="27948EF4" w:rsidR="00F34F47" w:rsidRDefault="00114C4F" w:rsidP="00BA385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Additional Activities</w:t>
            </w:r>
            <w:r w:rsidR="002953A8">
              <w:rPr>
                <w:rFonts w:ascii="Arial" w:hAnsi="Arial" w:cs="Arial"/>
                <w:sz w:val="22"/>
                <w:szCs w:val="22"/>
              </w:rPr>
              <w:t>:</w:t>
            </w:r>
            <w:r w:rsidR="0046464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9054E">
              <w:rPr>
                <w:rFonts w:ascii="Arial" w:hAnsi="Arial" w:cs="Arial"/>
                <w:sz w:val="22"/>
                <w:szCs w:val="22"/>
              </w:rPr>
              <w:t xml:space="preserve">Please see </w:t>
            </w:r>
            <w:r w:rsidR="0059054E" w:rsidRPr="00114C4F">
              <w:rPr>
                <w:rFonts w:ascii="Arial" w:hAnsi="Arial" w:cs="Arial"/>
                <w:b/>
                <w:sz w:val="22"/>
                <w:szCs w:val="22"/>
              </w:rPr>
              <w:t>‘Spaceship Porthole’</w:t>
            </w:r>
            <w:r w:rsidR="0059054E">
              <w:rPr>
                <w:rFonts w:ascii="Arial" w:hAnsi="Arial" w:cs="Arial"/>
                <w:sz w:val="22"/>
                <w:szCs w:val="22"/>
              </w:rPr>
              <w:t xml:space="preserve"> for instructions on how to make your own spaceship porthole</w:t>
            </w:r>
            <w:r>
              <w:rPr>
                <w:rFonts w:ascii="Arial" w:hAnsi="Arial" w:cs="Arial"/>
                <w:sz w:val="22"/>
                <w:szCs w:val="22"/>
              </w:rPr>
              <w:t>!</w:t>
            </w:r>
          </w:p>
          <w:p w14:paraId="0BDE7383" w14:textId="3542458A" w:rsidR="008836F3" w:rsidRPr="00E46300" w:rsidRDefault="008836F3" w:rsidP="00BA385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1DB2227" w14:textId="1EAEC0C6" w:rsidR="00904949" w:rsidRPr="00E46300" w:rsidRDefault="00904949" w:rsidP="00904949">
      <w:pPr>
        <w:rPr>
          <w:rFonts w:ascii="Arial" w:hAnsi="Arial" w:cs="Arial"/>
          <w:sz w:val="22"/>
          <w:szCs w:val="22"/>
        </w:rPr>
      </w:pPr>
    </w:p>
    <w:sectPr w:rsidR="00904949" w:rsidRPr="00E46300" w:rsidSect="00642513">
      <w:pgSz w:w="11900" w:h="16840"/>
      <w:pgMar w:top="993" w:right="701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9088D"/>
    <w:multiLevelType w:val="hybridMultilevel"/>
    <w:tmpl w:val="84C0233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E47F0"/>
    <w:multiLevelType w:val="hybridMultilevel"/>
    <w:tmpl w:val="027A81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1828B3"/>
    <w:multiLevelType w:val="hybridMultilevel"/>
    <w:tmpl w:val="4754EA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308E1"/>
    <w:multiLevelType w:val="hybridMultilevel"/>
    <w:tmpl w:val="CBF049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526537"/>
    <w:multiLevelType w:val="hybridMultilevel"/>
    <w:tmpl w:val="07DE546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4731D2"/>
    <w:multiLevelType w:val="hybridMultilevel"/>
    <w:tmpl w:val="CB40E4C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A12442"/>
    <w:multiLevelType w:val="hybridMultilevel"/>
    <w:tmpl w:val="3BE0588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CCB"/>
    <w:rsid w:val="00020800"/>
    <w:rsid w:val="00021199"/>
    <w:rsid w:val="000365A5"/>
    <w:rsid w:val="00057B1C"/>
    <w:rsid w:val="00062232"/>
    <w:rsid w:val="000D4904"/>
    <w:rsid w:val="000D776D"/>
    <w:rsid w:val="000E397A"/>
    <w:rsid w:val="000E4D46"/>
    <w:rsid w:val="000E7E6C"/>
    <w:rsid w:val="00101E4A"/>
    <w:rsid w:val="00114C4F"/>
    <w:rsid w:val="00120495"/>
    <w:rsid w:val="00131D5F"/>
    <w:rsid w:val="00156267"/>
    <w:rsid w:val="00162579"/>
    <w:rsid w:val="001626D1"/>
    <w:rsid w:val="001764FB"/>
    <w:rsid w:val="00190B06"/>
    <w:rsid w:val="0019528E"/>
    <w:rsid w:val="001A7FD2"/>
    <w:rsid w:val="001B10B3"/>
    <w:rsid w:val="001B731D"/>
    <w:rsid w:val="001C2159"/>
    <w:rsid w:val="001F272B"/>
    <w:rsid w:val="00214ACB"/>
    <w:rsid w:val="00230518"/>
    <w:rsid w:val="00232093"/>
    <w:rsid w:val="00236A11"/>
    <w:rsid w:val="002454B6"/>
    <w:rsid w:val="002571DC"/>
    <w:rsid w:val="00272324"/>
    <w:rsid w:val="002953A8"/>
    <w:rsid w:val="002B12EF"/>
    <w:rsid w:val="002B306E"/>
    <w:rsid w:val="002B7846"/>
    <w:rsid w:val="002D17CC"/>
    <w:rsid w:val="002D4C3C"/>
    <w:rsid w:val="002D660C"/>
    <w:rsid w:val="00344827"/>
    <w:rsid w:val="00371EF9"/>
    <w:rsid w:val="00374944"/>
    <w:rsid w:val="00377F84"/>
    <w:rsid w:val="00386A09"/>
    <w:rsid w:val="0039589F"/>
    <w:rsid w:val="003A1F56"/>
    <w:rsid w:val="003A62A5"/>
    <w:rsid w:val="003B3812"/>
    <w:rsid w:val="003C0590"/>
    <w:rsid w:val="003E0A71"/>
    <w:rsid w:val="003F5F4B"/>
    <w:rsid w:val="00416655"/>
    <w:rsid w:val="004377D3"/>
    <w:rsid w:val="004478FC"/>
    <w:rsid w:val="00452FB2"/>
    <w:rsid w:val="00464648"/>
    <w:rsid w:val="00474577"/>
    <w:rsid w:val="00480DC6"/>
    <w:rsid w:val="004878ED"/>
    <w:rsid w:val="004948DA"/>
    <w:rsid w:val="004F0C8C"/>
    <w:rsid w:val="00524AB0"/>
    <w:rsid w:val="00537269"/>
    <w:rsid w:val="00537D36"/>
    <w:rsid w:val="0056060C"/>
    <w:rsid w:val="00581F02"/>
    <w:rsid w:val="0059054E"/>
    <w:rsid w:val="005B0147"/>
    <w:rsid w:val="005B1FD8"/>
    <w:rsid w:val="005B331E"/>
    <w:rsid w:val="005E297D"/>
    <w:rsid w:val="005F1C8B"/>
    <w:rsid w:val="0060220D"/>
    <w:rsid w:val="0061017D"/>
    <w:rsid w:val="00630E65"/>
    <w:rsid w:val="00642513"/>
    <w:rsid w:val="00672BAB"/>
    <w:rsid w:val="006858BD"/>
    <w:rsid w:val="00686893"/>
    <w:rsid w:val="00696C14"/>
    <w:rsid w:val="006A190E"/>
    <w:rsid w:val="006C1A42"/>
    <w:rsid w:val="006C681C"/>
    <w:rsid w:val="006D1F14"/>
    <w:rsid w:val="006D59A8"/>
    <w:rsid w:val="007032F5"/>
    <w:rsid w:val="00713A6C"/>
    <w:rsid w:val="00754AAF"/>
    <w:rsid w:val="00770475"/>
    <w:rsid w:val="007A0D91"/>
    <w:rsid w:val="007B31F7"/>
    <w:rsid w:val="007C29A0"/>
    <w:rsid w:val="00801376"/>
    <w:rsid w:val="00804193"/>
    <w:rsid w:val="00811E77"/>
    <w:rsid w:val="00813A7F"/>
    <w:rsid w:val="00820CAA"/>
    <w:rsid w:val="00821FE2"/>
    <w:rsid w:val="00826AF4"/>
    <w:rsid w:val="00841766"/>
    <w:rsid w:val="0086125A"/>
    <w:rsid w:val="00873E0C"/>
    <w:rsid w:val="00881236"/>
    <w:rsid w:val="008817F7"/>
    <w:rsid w:val="008836F3"/>
    <w:rsid w:val="0088647C"/>
    <w:rsid w:val="00897461"/>
    <w:rsid w:val="008F169C"/>
    <w:rsid w:val="00903E46"/>
    <w:rsid w:val="00904949"/>
    <w:rsid w:val="009140AA"/>
    <w:rsid w:val="00937C77"/>
    <w:rsid w:val="009565C4"/>
    <w:rsid w:val="009820BA"/>
    <w:rsid w:val="009825D9"/>
    <w:rsid w:val="009A291C"/>
    <w:rsid w:val="009D61FC"/>
    <w:rsid w:val="009E74ED"/>
    <w:rsid w:val="009F096E"/>
    <w:rsid w:val="00A13842"/>
    <w:rsid w:val="00A33C70"/>
    <w:rsid w:val="00A34DC0"/>
    <w:rsid w:val="00A361C3"/>
    <w:rsid w:val="00A50D6B"/>
    <w:rsid w:val="00A5650D"/>
    <w:rsid w:val="00A60311"/>
    <w:rsid w:val="00A66610"/>
    <w:rsid w:val="00AA4EA6"/>
    <w:rsid w:val="00AC028B"/>
    <w:rsid w:val="00AD297C"/>
    <w:rsid w:val="00B0500E"/>
    <w:rsid w:val="00B05BFE"/>
    <w:rsid w:val="00B14ED0"/>
    <w:rsid w:val="00B155CB"/>
    <w:rsid w:val="00B430CC"/>
    <w:rsid w:val="00B54808"/>
    <w:rsid w:val="00B70F18"/>
    <w:rsid w:val="00B76E07"/>
    <w:rsid w:val="00B92EC1"/>
    <w:rsid w:val="00BA3851"/>
    <w:rsid w:val="00BB191B"/>
    <w:rsid w:val="00C17944"/>
    <w:rsid w:val="00C30512"/>
    <w:rsid w:val="00C338CE"/>
    <w:rsid w:val="00C67BB6"/>
    <w:rsid w:val="00C83171"/>
    <w:rsid w:val="00C96FD3"/>
    <w:rsid w:val="00CA2372"/>
    <w:rsid w:val="00CB1EE3"/>
    <w:rsid w:val="00CF39A9"/>
    <w:rsid w:val="00CF437C"/>
    <w:rsid w:val="00D0092B"/>
    <w:rsid w:val="00D40466"/>
    <w:rsid w:val="00D512F0"/>
    <w:rsid w:val="00D528A1"/>
    <w:rsid w:val="00D956AD"/>
    <w:rsid w:val="00DB1FCF"/>
    <w:rsid w:val="00DB5BD6"/>
    <w:rsid w:val="00DC045F"/>
    <w:rsid w:val="00DC2288"/>
    <w:rsid w:val="00DD27E6"/>
    <w:rsid w:val="00DF73EA"/>
    <w:rsid w:val="00E0062B"/>
    <w:rsid w:val="00E02D17"/>
    <w:rsid w:val="00E303BB"/>
    <w:rsid w:val="00E46300"/>
    <w:rsid w:val="00E65F3C"/>
    <w:rsid w:val="00E67CCB"/>
    <w:rsid w:val="00EA704C"/>
    <w:rsid w:val="00EB1E2D"/>
    <w:rsid w:val="00ED4D9B"/>
    <w:rsid w:val="00ED635F"/>
    <w:rsid w:val="00F018BA"/>
    <w:rsid w:val="00F17C1C"/>
    <w:rsid w:val="00F23579"/>
    <w:rsid w:val="00F3465C"/>
    <w:rsid w:val="00F34F47"/>
    <w:rsid w:val="00F47E3B"/>
    <w:rsid w:val="00F74681"/>
    <w:rsid w:val="00F90ED8"/>
    <w:rsid w:val="00FB1683"/>
    <w:rsid w:val="00FD0664"/>
    <w:rsid w:val="00FE6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29DFE6"/>
  <w14:defaultImageDpi w14:val="300"/>
  <w15:docId w15:val="{2BC17C42-DCFE-486C-A5C3-EB45FE428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7CCB"/>
    <w:pPr>
      <w:ind w:left="720"/>
      <w:contextualSpacing/>
    </w:pPr>
  </w:style>
  <w:style w:type="table" w:styleId="TableGrid">
    <w:name w:val="Table Grid"/>
    <w:basedOn w:val="TableNormal"/>
    <w:uiPriority w:val="59"/>
    <w:rsid w:val="006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251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513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12F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209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D27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thsframe.co.uk/en/resources/resource/116/telling-the-tim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knight28.209@lgflmail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nasa.gov/kidsclub/index.html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EB5C6BF7</Template>
  <TotalTime>911</TotalTime>
  <Pages>2</Pages>
  <Words>624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Holy Cross</Company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Collins</dc:creator>
  <cp:keywords/>
  <dc:description/>
  <cp:lastModifiedBy>Katie Knight</cp:lastModifiedBy>
  <cp:revision>7</cp:revision>
  <cp:lastPrinted>2020-03-17T12:56:00Z</cp:lastPrinted>
  <dcterms:created xsi:type="dcterms:W3CDTF">2020-06-29T07:59:00Z</dcterms:created>
  <dcterms:modified xsi:type="dcterms:W3CDTF">2020-07-02T14:08:00Z</dcterms:modified>
</cp:coreProperties>
</file>