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070" w:rsidRDefault="007D4AE9">
      <w:bookmarkStart w:id="0" w:name="_GoBack"/>
      <w:r>
        <w:rPr>
          <w:noProof/>
        </w:rPr>
        <w:drawing>
          <wp:inline distT="0" distB="0" distL="0" distR="0" wp14:anchorId="1F95EF88" wp14:editId="055BDA60">
            <wp:extent cx="6158230" cy="774520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4745" cy="77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4AE9" w:rsidRDefault="007D4AE9"/>
    <w:p w:rsidR="007D4AE9" w:rsidRDefault="007D4AE9"/>
    <w:p w:rsidR="007D4AE9" w:rsidRDefault="007D4AE9"/>
    <w:p w:rsidR="007D4AE9" w:rsidRDefault="007D4AE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A0E278">
            <wp:simplePos x="0" y="0"/>
            <wp:positionH relativeFrom="column">
              <wp:posOffset>-167640</wp:posOffset>
            </wp:positionH>
            <wp:positionV relativeFrom="paragraph">
              <wp:posOffset>75565</wp:posOffset>
            </wp:positionV>
            <wp:extent cx="5898515" cy="7999730"/>
            <wp:effectExtent l="0" t="0" r="6985" b="1270"/>
            <wp:wrapTight wrapText="bothSides">
              <wp:wrapPolygon edited="0">
                <wp:start x="0" y="0"/>
                <wp:lineTo x="0" y="21552"/>
                <wp:lineTo x="21556" y="21552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4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E9"/>
    <w:rsid w:val="007D4AE9"/>
    <w:rsid w:val="00CD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537F1"/>
  <w15:chartTrackingRefBased/>
  <w15:docId w15:val="{2ACE458B-E31C-4EC5-AD42-1301CA9A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301FBBAF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Mole</dc:creator>
  <cp:keywords/>
  <dc:description/>
  <cp:lastModifiedBy>Sarah Mole</cp:lastModifiedBy>
  <cp:revision>1</cp:revision>
  <dcterms:created xsi:type="dcterms:W3CDTF">2020-07-01T19:44:00Z</dcterms:created>
  <dcterms:modified xsi:type="dcterms:W3CDTF">2020-07-01T19:46:00Z</dcterms:modified>
</cp:coreProperties>
</file>