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50BDF" w:rsidRDefault="003F5C9E">
      <w:pPr>
        <w:pStyle w:val="BodyText"/>
        <w:spacing w:before="4"/>
        <w:rPr>
          <w:rFonts w:ascii="Times New Roman"/>
          <w:sz w:val="15"/>
        </w:rPr>
      </w:pPr>
      <w:bookmarkStart w:id="0" w:name="_Hlk42597862"/>
      <w:bookmarkStart w:id="1" w:name="_Hlk42597878"/>
      <w:r>
        <w:rPr>
          <w:noProof/>
        </w:rPr>
        <mc:AlternateContent>
          <mc:Choice Requires="wpg">
            <w:drawing>
              <wp:anchor distT="0" distB="0" distL="114300" distR="114300" simplePos="0" relativeHeight="250894336" behindDoc="1" locked="0" layoutInCell="1" allowOverlap="1">
                <wp:simplePos x="0" y="0"/>
                <wp:positionH relativeFrom="page">
                  <wp:posOffset>107950</wp:posOffset>
                </wp:positionH>
                <wp:positionV relativeFrom="page">
                  <wp:posOffset>107950</wp:posOffset>
                </wp:positionV>
                <wp:extent cx="5058410" cy="7344410"/>
                <wp:effectExtent l="0" t="0" r="0" b="0"/>
                <wp:wrapNone/>
                <wp:docPr id="11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44410"/>
                          <a:chOff x="170" y="170"/>
                          <a:chExt cx="7966" cy="11566"/>
                        </a:xfrm>
                      </wpg:grpSpPr>
                      <pic:pic xmlns:pic="http://schemas.openxmlformats.org/drawingml/2006/picture">
                        <pic:nvPicPr>
                          <pic:cNvPr id="113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3" y="7993"/>
                            <a:ext cx="5009" cy="3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23"/>
                        <wps:cNvSpPr>
                          <a:spLocks/>
                        </wps:cNvSpPr>
                        <wps:spPr bwMode="auto">
                          <a:xfrm>
                            <a:off x="240" y="240"/>
                            <a:ext cx="7826" cy="11426"/>
                          </a:xfrm>
                          <a:custGeom>
                            <a:avLst/>
                            <a:gdLst>
                              <a:gd name="T0" fmla="+- 0 454 240"/>
                              <a:gd name="T1" fmla="*/ T0 w 7826"/>
                              <a:gd name="T2" fmla="+- 0 240 240"/>
                              <a:gd name="T3" fmla="*/ 240 h 11426"/>
                              <a:gd name="T4" fmla="+- 0 386 240"/>
                              <a:gd name="T5" fmla="*/ T4 w 7826"/>
                              <a:gd name="T6" fmla="+- 0 251 240"/>
                              <a:gd name="T7" fmla="*/ 251 h 11426"/>
                              <a:gd name="T8" fmla="+- 0 328 240"/>
                              <a:gd name="T9" fmla="*/ T8 w 7826"/>
                              <a:gd name="T10" fmla="+- 0 281 240"/>
                              <a:gd name="T11" fmla="*/ 281 h 11426"/>
                              <a:gd name="T12" fmla="+- 0 281 240"/>
                              <a:gd name="T13" fmla="*/ T12 w 7826"/>
                              <a:gd name="T14" fmla="+- 0 328 240"/>
                              <a:gd name="T15" fmla="*/ 328 h 11426"/>
                              <a:gd name="T16" fmla="+- 0 251 240"/>
                              <a:gd name="T17" fmla="*/ T16 w 7826"/>
                              <a:gd name="T18" fmla="+- 0 386 240"/>
                              <a:gd name="T19" fmla="*/ 386 h 11426"/>
                              <a:gd name="T20" fmla="+- 0 240 240"/>
                              <a:gd name="T21" fmla="*/ T20 w 7826"/>
                              <a:gd name="T22" fmla="+- 0 454 240"/>
                              <a:gd name="T23" fmla="*/ 454 h 11426"/>
                              <a:gd name="T24" fmla="+- 0 240 240"/>
                              <a:gd name="T25" fmla="*/ T24 w 7826"/>
                              <a:gd name="T26" fmla="+- 0 11452 240"/>
                              <a:gd name="T27" fmla="*/ 11452 h 11426"/>
                              <a:gd name="T28" fmla="+- 0 251 240"/>
                              <a:gd name="T29" fmla="*/ T28 w 7826"/>
                              <a:gd name="T30" fmla="+- 0 11519 240"/>
                              <a:gd name="T31" fmla="*/ 11519 h 11426"/>
                              <a:gd name="T32" fmla="+- 0 281 240"/>
                              <a:gd name="T33" fmla="*/ T32 w 7826"/>
                              <a:gd name="T34" fmla="+- 0 11578 240"/>
                              <a:gd name="T35" fmla="*/ 11578 h 11426"/>
                              <a:gd name="T36" fmla="+- 0 328 240"/>
                              <a:gd name="T37" fmla="*/ T36 w 7826"/>
                              <a:gd name="T38" fmla="+- 0 11624 240"/>
                              <a:gd name="T39" fmla="*/ 11624 h 11426"/>
                              <a:gd name="T40" fmla="+- 0 386 240"/>
                              <a:gd name="T41" fmla="*/ T40 w 7826"/>
                              <a:gd name="T42" fmla="+- 0 11655 240"/>
                              <a:gd name="T43" fmla="*/ 11655 h 11426"/>
                              <a:gd name="T44" fmla="+- 0 454 240"/>
                              <a:gd name="T45" fmla="*/ T44 w 7826"/>
                              <a:gd name="T46" fmla="+- 0 11665 240"/>
                              <a:gd name="T47" fmla="*/ 11665 h 11426"/>
                              <a:gd name="T48" fmla="+- 0 7852 240"/>
                              <a:gd name="T49" fmla="*/ T48 w 7826"/>
                              <a:gd name="T50" fmla="+- 0 11665 240"/>
                              <a:gd name="T51" fmla="*/ 11665 h 11426"/>
                              <a:gd name="T52" fmla="+- 0 7919 240"/>
                              <a:gd name="T53" fmla="*/ T52 w 7826"/>
                              <a:gd name="T54" fmla="+- 0 11655 240"/>
                              <a:gd name="T55" fmla="*/ 11655 h 11426"/>
                              <a:gd name="T56" fmla="+- 0 7978 240"/>
                              <a:gd name="T57" fmla="*/ T56 w 7826"/>
                              <a:gd name="T58" fmla="+- 0 11624 240"/>
                              <a:gd name="T59" fmla="*/ 11624 h 11426"/>
                              <a:gd name="T60" fmla="+- 0 8024 240"/>
                              <a:gd name="T61" fmla="*/ T60 w 7826"/>
                              <a:gd name="T62" fmla="+- 0 11578 240"/>
                              <a:gd name="T63" fmla="*/ 11578 h 11426"/>
                              <a:gd name="T64" fmla="+- 0 8055 240"/>
                              <a:gd name="T65" fmla="*/ T64 w 7826"/>
                              <a:gd name="T66" fmla="+- 0 11519 240"/>
                              <a:gd name="T67" fmla="*/ 11519 h 11426"/>
                              <a:gd name="T68" fmla="+- 0 8065 240"/>
                              <a:gd name="T69" fmla="*/ T68 w 7826"/>
                              <a:gd name="T70" fmla="+- 0 11452 240"/>
                              <a:gd name="T71" fmla="*/ 11452 h 11426"/>
                              <a:gd name="T72" fmla="+- 0 8065 240"/>
                              <a:gd name="T73" fmla="*/ T72 w 7826"/>
                              <a:gd name="T74" fmla="+- 0 454 240"/>
                              <a:gd name="T75" fmla="*/ 454 h 11426"/>
                              <a:gd name="T76" fmla="+- 0 8055 240"/>
                              <a:gd name="T77" fmla="*/ T76 w 7826"/>
                              <a:gd name="T78" fmla="+- 0 386 240"/>
                              <a:gd name="T79" fmla="*/ 386 h 11426"/>
                              <a:gd name="T80" fmla="+- 0 8024 240"/>
                              <a:gd name="T81" fmla="*/ T80 w 7826"/>
                              <a:gd name="T82" fmla="+- 0 328 240"/>
                              <a:gd name="T83" fmla="*/ 328 h 11426"/>
                              <a:gd name="T84" fmla="+- 0 7978 240"/>
                              <a:gd name="T85" fmla="*/ T84 w 7826"/>
                              <a:gd name="T86" fmla="+- 0 281 240"/>
                              <a:gd name="T87" fmla="*/ 281 h 11426"/>
                              <a:gd name="T88" fmla="+- 0 7919 240"/>
                              <a:gd name="T89" fmla="*/ T88 w 7826"/>
                              <a:gd name="T90" fmla="+- 0 251 240"/>
                              <a:gd name="T91" fmla="*/ 251 h 11426"/>
                              <a:gd name="T92" fmla="+- 0 7852 240"/>
                              <a:gd name="T93" fmla="*/ T92 w 7826"/>
                              <a:gd name="T94" fmla="+- 0 240 240"/>
                              <a:gd name="T95" fmla="*/ 240 h 11426"/>
                              <a:gd name="T96" fmla="+- 0 454 240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1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1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79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5" y="11212"/>
                                </a:lnTo>
                                <a:lnTo>
                                  <a:pt x="7825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79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88A9A1" id="Group 122" o:spid="_x0000_s1026" style="position:absolute;margin-left:8.5pt;margin-top:8.5pt;width:398.3pt;height:578.3pt;z-index:-252422144;mso-position-horizontal-relative:page;mso-position-vertical-relative:page" coordorigin="170,170" coordsize="7966,1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4" o:spid="_x0000_s1027" type="#_x0000_t75" style="position:absolute;left:2793;top:7993;width:5009;height:3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">
                  <v:imagedata r:id="rId6" o:title=""/>
                </v:shape>
                <v:shape id="Freeform 123" o:spid="_x0000_s1028" style="position:absolute;left:240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" path="m214,l146,11,88,41,41,88,11,146,,214,,11212r11,67l41,11338r47,46l146,11415r68,10l7612,11425r67,-10l7738,11384r46,-46l7815,11279r10,-67l7825,214r-10,-68l7784,88,7738,41,7679,11,7612,,214,xe" filled="f" strokecolor="#7fc349" strokeweight="7pt">
                  <v:path arrowok="t" o:connecttype="custom" o:connectlocs="214,240;146,251;88,281;41,328;11,386;0,454;0,11452;11,11519;41,11578;88,11624;146,11655;214,11665;7612,11665;7679,11655;7738,11624;7784,11578;7815,11519;7825,11452;7825,454;7815,386;7784,328;7738,281;7679,251;7612,240;214,240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5525770</wp:posOffset>
                </wp:positionH>
                <wp:positionV relativeFrom="page">
                  <wp:posOffset>107950</wp:posOffset>
                </wp:positionV>
                <wp:extent cx="5058410" cy="7362190"/>
                <wp:effectExtent l="0" t="0" r="0" b="0"/>
                <wp:wrapNone/>
                <wp:docPr id="10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62190"/>
                          <a:chOff x="8702" y="170"/>
                          <a:chExt cx="7966" cy="11594"/>
                        </a:xfrm>
                      </wpg:grpSpPr>
                      <pic:pic xmlns:pic="http://schemas.openxmlformats.org/drawingml/2006/picture">
                        <pic:nvPicPr>
                          <pic:cNvPr id="104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56" y="4563"/>
                            <a:ext cx="3030" cy="4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Freeform 120"/>
                        <wps:cNvSpPr>
                          <a:spLocks/>
                        </wps:cNvSpPr>
                        <wps:spPr bwMode="auto">
                          <a:xfrm>
                            <a:off x="8772" y="240"/>
                            <a:ext cx="7826" cy="11426"/>
                          </a:xfrm>
                          <a:custGeom>
                            <a:avLst/>
                            <a:gdLst>
                              <a:gd name="T0" fmla="+- 0 8986 8772"/>
                              <a:gd name="T1" fmla="*/ T0 w 7826"/>
                              <a:gd name="T2" fmla="+- 0 240 240"/>
                              <a:gd name="T3" fmla="*/ 240 h 11426"/>
                              <a:gd name="T4" fmla="+- 0 8918 8772"/>
                              <a:gd name="T5" fmla="*/ T4 w 7826"/>
                              <a:gd name="T6" fmla="+- 0 251 240"/>
                              <a:gd name="T7" fmla="*/ 251 h 11426"/>
                              <a:gd name="T8" fmla="+- 0 8860 8772"/>
                              <a:gd name="T9" fmla="*/ T8 w 7826"/>
                              <a:gd name="T10" fmla="+- 0 281 240"/>
                              <a:gd name="T11" fmla="*/ 281 h 11426"/>
                              <a:gd name="T12" fmla="+- 0 8814 8772"/>
                              <a:gd name="T13" fmla="*/ T12 w 7826"/>
                              <a:gd name="T14" fmla="+- 0 328 240"/>
                              <a:gd name="T15" fmla="*/ 328 h 11426"/>
                              <a:gd name="T16" fmla="+- 0 8783 8772"/>
                              <a:gd name="T17" fmla="*/ T16 w 7826"/>
                              <a:gd name="T18" fmla="+- 0 386 240"/>
                              <a:gd name="T19" fmla="*/ 386 h 11426"/>
                              <a:gd name="T20" fmla="+- 0 8772 8772"/>
                              <a:gd name="T21" fmla="*/ T20 w 7826"/>
                              <a:gd name="T22" fmla="+- 0 454 240"/>
                              <a:gd name="T23" fmla="*/ 454 h 11426"/>
                              <a:gd name="T24" fmla="+- 0 8772 8772"/>
                              <a:gd name="T25" fmla="*/ T24 w 7826"/>
                              <a:gd name="T26" fmla="+- 0 11452 240"/>
                              <a:gd name="T27" fmla="*/ 11452 h 11426"/>
                              <a:gd name="T28" fmla="+- 0 8783 8772"/>
                              <a:gd name="T29" fmla="*/ T28 w 7826"/>
                              <a:gd name="T30" fmla="+- 0 11519 240"/>
                              <a:gd name="T31" fmla="*/ 11519 h 11426"/>
                              <a:gd name="T32" fmla="+- 0 8814 8772"/>
                              <a:gd name="T33" fmla="*/ T32 w 7826"/>
                              <a:gd name="T34" fmla="+- 0 11578 240"/>
                              <a:gd name="T35" fmla="*/ 11578 h 11426"/>
                              <a:gd name="T36" fmla="+- 0 8860 8772"/>
                              <a:gd name="T37" fmla="*/ T36 w 7826"/>
                              <a:gd name="T38" fmla="+- 0 11624 240"/>
                              <a:gd name="T39" fmla="*/ 11624 h 11426"/>
                              <a:gd name="T40" fmla="+- 0 8918 8772"/>
                              <a:gd name="T41" fmla="*/ T40 w 7826"/>
                              <a:gd name="T42" fmla="+- 0 11655 240"/>
                              <a:gd name="T43" fmla="*/ 11655 h 11426"/>
                              <a:gd name="T44" fmla="+- 0 8986 8772"/>
                              <a:gd name="T45" fmla="*/ T44 w 7826"/>
                              <a:gd name="T46" fmla="+- 0 11665 240"/>
                              <a:gd name="T47" fmla="*/ 11665 h 11426"/>
                              <a:gd name="T48" fmla="+- 0 16384 8772"/>
                              <a:gd name="T49" fmla="*/ T48 w 7826"/>
                              <a:gd name="T50" fmla="+- 0 11665 240"/>
                              <a:gd name="T51" fmla="*/ 11665 h 11426"/>
                              <a:gd name="T52" fmla="+- 0 16452 8772"/>
                              <a:gd name="T53" fmla="*/ T52 w 7826"/>
                              <a:gd name="T54" fmla="+- 0 11655 240"/>
                              <a:gd name="T55" fmla="*/ 11655 h 11426"/>
                              <a:gd name="T56" fmla="+- 0 16510 8772"/>
                              <a:gd name="T57" fmla="*/ T56 w 7826"/>
                              <a:gd name="T58" fmla="+- 0 11624 240"/>
                              <a:gd name="T59" fmla="*/ 11624 h 11426"/>
                              <a:gd name="T60" fmla="+- 0 16556 8772"/>
                              <a:gd name="T61" fmla="*/ T60 w 7826"/>
                              <a:gd name="T62" fmla="+- 0 11578 240"/>
                              <a:gd name="T63" fmla="*/ 11578 h 11426"/>
                              <a:gd name="T64" fmla="+- 0 16587 8772"/>
                              <a:gd name="T65" fmla="*/ T64 w 7826"/>
                              <a:gd name="T66" fmla="+- 0 11519 240"/>
                              <a:gd name="T67" fmla="*/ 11519 h 11426"/>
                              <a:gd name="T68" fmla="+- 0 16598 8772"/>
                              <a:gd name="T69" fmla="*/ T68 w 7826"/>
                              <a:gd name="T70" fmla="+- 0 11452 240"/>
                              <a:gd name="T71" fmla="*/ 11452 h 11426"/>
                              <a:gd name="T72" fmla="+- 0 16598 8772"/>
                              <a:gd name="T73" fmla="*/ T72 w 7826"/>
                              <a:gd name="T74" fmla="+- 0 454 240"/>
                              <a:gd name="T75" fmla="*/ 454 h 11426"/>
                              <a:gd name="T76" fmla="+- 0 16587 8772"/>
                              <a:gd name="T77" fmla="*/ T76 w 7826"/>
                              <a:gd name="T78" fmla="+- 0 386 240"/>
                              <a:gd name="T79" fmla="*/ 386 h 11426"/>
                              <a:gd name="T80" fmla="+- 0 16556 8772"/>
                              <a:gd name="T81" fmla="*/ T80 w 7826"/>
                              <a:gd name="T82" fmla="+- 0 328 240"/>
                              <a:gd name="T83" fmla="*/ 328 h 11426"/>
                              <a:gd name="T84" fmla="+- 0 16510 8772"/>
                              <a:gd name="T85" fmla="*/ T84 w 7826"/>
                              <a:gd name="T86" fmla="+- 0 281 240"/>
                              <a:gd name="T87" fmla="*/ 281 h 11426"/>
                              <a:gd name="T88" fmla="+- 0 16452 8772"/>
                              <a:gd name="T89" fmla="*/ T88 w 7826"/>
                              <a:gd name="T90" fmla="+- 0 251 240"/>
                              <a:gd name="T91" fmla="*/ 251 h 11426"/>
                              <a:gd name="T92" fmla="+- 0 16384 8772"/>
                              <a:gd name="T93" fmla="*/ T92 w 7826"/>
                              <a:gd name="T94" fmla="+- 0 240 240"/>
                              <a:gd name="T95" fmla="*/ 240 h 11426"/>
                              <a:gd name="T96" fmla="+- 0 8986 8772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2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80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6" y="11212"/>
                                </a:lnTo>
                                <a:lnTo>
                                  <a:pt x="7826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80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Text Box 119"/>
                        <wps:cNvSpPr txBox="1">
                          <a:spLocks noChangeArrowheads="1"/>
                        </wps:cNvSpPr>
                        <wps:spPr bwMode="auto">
                          <a:xfrm>
                            <a:off x="9133" y="442"/>
                            <a:ext cx="2710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3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9127" y="2573"/>
                            <a:ext cx="7079" cy="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99" w:line="271" w:lineRule="auto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z w:val="32"/>
                                </w:rPr>
                                <w:t>On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2"/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4"/>
                                  <w:w w:val="102"/>
                                  <w:sz w:val="32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9"/>
                                  <w:sz w:val="32"/>
                                </w:rPr>
                                <w:t>oll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4"/>
                                  <w:sz w:val="32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292526"/>
                                  <w:w w:val="112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0"/>
                                  <w:sz w:val="32"/>
                                </w:rPr>
                                <w:t>dice,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z w:val="32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4"/>
                                  <w:sz w:val="32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292526"/>
                                  <w:spacing w:val="-5"/>
                                  <w:w w:val="112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292526"/>
                                  <w:spacing w:val="-3"/>
                                  <w:w w:val="103"/>
                                  <w:sz w:val="32"/>
                                </w:rPr>
                                <w:t>v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0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292526"/>
                                  <w:w w:val="101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292526"/>
                                  <w:spacing w:val="-4"/>
                                  <w:w w:val="101"/>
                                  <w:sz w:val="32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7"/>
                                  <w:sz w:val="32"/>
                                </w:rPr>
                                <w:t>ound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2"/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292526"/>
                                  <w:w w:val="107"/>
                                  <w:sz w:val="32"/>
                                </w:rPr>
                                <w:t>space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8"/>
                                  <w:sz w:val="32"/>
                                </w:rPr>
                                <w:t>in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1"/>
                                  <w:sz w:val="32"/>
                                </w:rPr>
                                <w:t>one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4"/>
                                  <w:sz w:val="32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2"/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5"/>
                                  <w:w w:val="95"/>
                                  <w:sz w:val="32"/>
                                </w:rPr>
                                <w:t>f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7"/>
                                  <w:sz w:val="32"/>
                                </w:rPr>
                                <w:t>oll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2"/>
                                  <w:w w:val="97"/>
                                  <w:sz w:val="32"/>
                                </w:rPr>
                                <w:t>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103"/>
                                  <w:sz w:val="32"/>
                                </w:rPr>
                                <w:t>wing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2"/>
                                  <w:w w:val="103"/>
                                  <w:sz w:val="32"/>
                                </w:rPr>
                                <w:t>w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292526"/>
                                  <w:w w:val="112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292526"/>
                                  <w:spacing w:val="-6"/>
                                  <w:w w:val="112"/>
                                  <w:sz w:val="32"/>
                                </w:rPr>
                                <w:t>y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1"/>
                                  <w:sz w:val="32"/>
                                </w:rPr>
                                <w:t>s: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250"/>
                                </w:tabs>
                                <w:spacing w:before="6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5"/>
                                  <w:sz w:val="32"/>
                                </w:rPr>
                                <w:t>If a one is rolled,</w:t>
                              </w:r>
                              <w:r>
                                <w:rPr>
                                  <w:color w:val="292526"/>
                                  <w:spacing w:val="-40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spacing w:val="-3"/>
                                  <w:w w:val="115"/>
                                  <w:sz w:val="32"/>
                                </w:rPr>
                                <w:t>jump.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250"/>
                                </w:tabs>
                                <w:spacing w:before="9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If two is rolled,</w:t>
                              </w:r>
                              <w:r>
                                <w:rPr>
                                  <w:color w:val="292526"/>
                                  <w:spacing w:val="-7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hop.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250"/>
                                </w:tabs>
                                <w:spacing w:before="10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If three is rolled,</w:t>
                              </w:r>
                              <w:r>
                                <w:rPr>
                                  <w:color w:val="292526"/>
                                  <w:spacing w:val="-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skip.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250"/>
                                </w:tabs>
                                <w:spacing w:before="9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If four is rolled,</w:t>
                              </w:r>
                              <w:r>
                                <w:rPr>
                                  <w:color w:val="292526"/>
                                  <w:spacing w:val="-5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gallop.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250"/>
                                </w:tabs>
                                <w:spacing w:before="10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If</w:t>
                              </w:r>
                              <w:r>
                                <w:rPr>
                                  <w:color w:val="292526"/>
                                  <w:spacing w:val="-34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five</w:t>
                              </w:r>
                              <w:r>
                                <w:rPr>
                                  <w:color w:val="292526"/>
                                  <w:spacing w:val="-33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color w:val="292526"/>
                                  <w:spacing w:val="-33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rolled,</w:t>
                              </w:r>
                              <w:r>
                                <w:rPr>
                                  <w:color w:val="292526"/>
                                  <w:spacing w:val="-33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sidestep.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250"/>
                                </w:tabs>
                                <w:spacing w:before="99" w:line="259" w:lineRule="auto"/>
                                <w:ind w:right="313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If</w:t>
                              </w:r>
                              <w:r>
                                <w:rPr>
                                  <w:color w:val="292526"/>
                                  <w:spacing w:val="-15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six</w:t>
                              </w:r>
                              <w:r>
                                <w:rPr>
                                  <w:color w:val="292526"/>
                                  <w:spacing w:val="-15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color w:val="292526"/>
                                  <w:spacing w:val="-14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rolled,</w:t>
                              </w:r>
                              <w:r>
                                <w:rPr>
                                  <w:color w:val="292526"/>
                                  <w:spacing w:val="-15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choose</w:t>
                              </w:r>
                              <w:r>
                                <w:rPr>
                                  <w:color w:val="292526"/>
                                  <w:spacing w:val="-15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spacing w:val="-5"/>
                                  <w:w w:val="110"/>
                                  <w:sz w:val="32"/>
                                </w:rPr>
                                <w:t xml:space="preserve">your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own way of</w:t>
                              </w:r>
                              <w:r>
                                <w:rPr>
                                  <w:color w:val="292526"/>
                                  <w:spacing w:val="-13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moving.</w:t>
                              </w:r>
                            </w:p>
                            <w:p w:rsidR="007928AC" w:rsidRDefault="007928AC">
                              <w:pPr>
                                <w:spacing w:before="34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9127" y="8689"/>
                            <a:ext cx="260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5822A"/>
                                  <w:w w:val="95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5822A"/>
                                  <w:spacing w:val="-4"/>
                                  <w:w w:val="95"/>
                                  <w:sz w:val="32"/>
                                </w:rPr>
                                <w:t>q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5822A"/>
                                  <w:w w:val="94"/>
                                  <w:sz w:val="32"/>
                                </w:rPr>
                                <w:t>uipment: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5822A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F5822A"/>
                                  <w:w w:val="112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5822A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5822A"/>
                                  <w:w w:val="92"/>
                                  <w:sz w:val="32"/>
                                </w:rPr>
                                <w:t>dice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15716" y="11585"/>
                            <a:ext cx="58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24"/>
                                <w:rPr>
                                  <w:rFonts w:ascii="Arial Narrow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D2D3D5"/>
                                  <w:w w:val="110"/>
                                  <w:sz w:val="12"/>
                                </w:rPr>
                                <w:t>twinkl.com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8769" y="1610"/>
                            <a:ext cx="7832" cy="733"/>
                          </a:xfrm>
                          <a:prstGeom prst="rect">
                            <a:avLst/>
                          </a:prstGeom>
                          <a:solidFill>
                            <a:srgbClr val="9CCE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21"/>
                                <w:ind w:left="318"/>
                                <w:rPr>
                                  <w:rFonts w:ascii="Trebuchet MS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0"/>
                                  <w:w w:val="101"/>
                                  <w:sz w:val="56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8"/>
                                  <w:w w:val="93"/>
                                  <w:sz w:val="56"/>
                                </w:rPr>
                                <w:t>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6"/>
                                  <w:w w:val="105"/>
                                  <w:sz w:val="56"/>
                                </w:rPr>
                                <w:t>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9"/>
                                  <w:w w:val="105"/>
                                  <w:sz w:val="56"/>
                                </w:rPr>
                                <w:t>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99"/>
                                  <w:sz w:val="56"/>
                                </w:rPr>
                                <w:t>-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FFFFFF"/>
                                  <w:spacing w:val="-15"/>
                                  <w:w w:val="112"/>
                                  <w:sz w:val="56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6"/>
                                  <w:w w:val="99"/>
                                  <w:sz w:val="56"/>
                                </w:rPr>
                                <w:t>-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w w:val="109"/>
                                  <w:sz w:val="56"/>
                                </w:rPr>
                                <w:t>M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9"/>
                                  <w:w w:val="93"/>
                                  <w:sz w:val="56"/>
                                </w:rPr>
                                <w:t>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3"/>
                                  <w:w w:val="97"/>
                                  <w:sz w:val="56"/>
                                </w:rPr>
                                <w:t>v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"/>
                                  <w:w w:val="82"/>
                                  <w:sz w:val="56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8"/>
                                  <w:sz w:val="56"/>
                                </w:rPr>
                                <w:t>m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"/>
                                  <w:w w:val="82"/>
                                  <w:sz w:val="56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8"/>
                                  <w:w w:val="98"/>
                                  <w:sz w:val="56"/>
                                </w:rPr>
                                <w:t>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8769" y="907"/>
                            <a:ext cx="7832" cy="621"/>
                          </a:xfrm>
                          <a:prstGeom prst="rect">
                            <a:avLst/>
                          </a:prstGeom>
                          <a:solidFill>
                            <a:srgbClr val="27BD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 w:rsidP="007928AC">
                              <w:pPr>
                                <w:spacing w:before="116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3" o:spid="_x0000_s1026" style="position:absolute;margin-left:435.1pt;margin-top:8.5pt;width:398.3pt;height:579.7pt;z-index:251667456;mso-position-horizontal-relative:page;mso-position-vertical-relative:page" coordorigin="8702,170" coordsize="7966,11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">
                <v:shape id="Picture 121" o:spid="_x0000_s1027" type="#_x0000_t75" style="position:absolute;left:13156;top:4563;width:3030;height:4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">
                  <v:imagedata r:id="rId8" o:title=""/>
                </v:shape>
                <v:shape id="Freeform 120" o:spid="_x0000_s1028" style="position:absolute;left:8772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" path="m214,l146,11,88,41,42,88,11,146,,214,,11212r11,67l42,11338r46,46l146,11415r68,10l7612,11425r68,-10l7738,11384r46,-46l7815,11279r11,-67l7826,214r-11,-68l7784,88,7738,41,7680,11,7612,,214,xe" filled="f" strokecolor="#7fc349" strokeweight="7pt">
                  <v:path arrowok="t" o:connecttype="custom" o:connectlocs="214,240;146,251;88,281;42,328;11,386;0,454;0,11452;11,11519;42,11578;88,11624;146,11655;214,11665;7612,11665;7680,11655;7738,11624;7784,11578;7815,11519;7826,11452;7826,454;7815,386;7784,328;7738,281;7680,251;7612,240;214,240" o:connectangles="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9" o:spid="_x0000_s1029" type="#_x0000_t202" style="position:absolute;left:9133;top:442;width:2710;height: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:rsidR="007928AC" w:rsidRDefault="007928AC">
                        <w:pPr>
                          <w:spacing w:before="3"/>
                          <w:rPr>
                            <w:rFonts w:ascii="Trebuchet MS"/>
                            <w:b/>
                            <w:sz w:val="34"/>
                          </w:rPr>
                        </w:pPr>
                      </w:p>
                    </w:txbxContent>
                  </v:textbox>
                </v:shape>
                <v:shape id="Text Box 118" o:spid="_x0000_s1030" type="#_x0000_t202" style="position:absolute;left:9127;top:2573;width:7079;height:5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<v:textbox inset="0,0,0,0">
                    <w:txbxContent>
                      <w:p w:rsidR="007928AC" w:rsidRDefault="007928AC">
                        <w:pPr>
                          <w:spacing w:before="99" w:line="271" w:lineRule="auto"/>
                          <w:rPr>
                            <w:rFonts w:ascii="Trebuchet MS"/>
                            <w:b/>
                            <w:sz w:val="32"/>
                          </w:rPr>
                        </w:pPr>
                        <w:r>
                          <w:rPr>
                            <w:rFonts w:ascii="Trebuchet MS"/>
                            <w:b/>
                            <w:color w:val="292526"/>
                            <w:sz w:val="32"/>
                          </w:rPr>
                          <w:t>On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2"/>
                            <w:sz w:val="32"/>
                          </w:rPr>
                          <w:t>the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-4"/>
                            <w:w w:val="102"/>
                            <w:sz w:val="32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9"/>
                            <w:sz w:val="32"/>
                          </w:rPr>
                          <w:t>oll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4"/>
                            <w:sz w:val="32"/>
                          </w:rPr>
                          <w:t>of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292526"/>
                            <w:w w:val="112"/>
                            <w:sz w:val="32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0"/>
                            <w:sz w:val="32"/>
                          </w:rPr>
                          <w:t>dice,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z w:val="32"/>
                          </w:rPr>
                          <w:t>t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-4"/>
                            <w:sz w:val="32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292526"/>
                            <w:spacing w:val="-5"/>
                            <w:w w:val="112"/>
                            <w:sz w:val="32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292526"/>
                            <w:spacing w:val="-3"/>
                            <w:w w:val="103"/>
                            <w:sz w:val="32"/>
                          </w:rPr>
                          <w:t>v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0"/>
                            <w:sz w:val="32"/>
                          </w:rPr>
                          <w:t>el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292526"/>
                            <w:w w:val="101"/>
                            <w:sz w:val="32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292526"/>
                            <w:spacing w:val="-4"/>
                            <w:w w:val="101"/>
                            <w:sz w:val="32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7"/>
                            <w:sz w:val="32"/>
                          </w:rPr>
                          <w:t>ound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2"/>
                            <w:sz w:val="32"/>
                          </w:rPr>
                          <w:t>the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292526"/>
                            <w:w w:val="107"/>
                            <w:sz w:val="32"/>
                          </w:rPr>
                          <w:t>space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-8"/>
                            <w:sz w:val="32"/>
                          </w:rPr>
                          <w:t>in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1"/>
                            <w:sz w:val="32"/>
                          </w:rPr>
                          <w:t>one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4"/>
                            <w:sz w:val="32"/>
                          </w:rPr>
                          <w:t>of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2"/>
                            <w:sz w:val="32"/>
                          </w:rPr>
                          <w:t>the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-5"/>
                            <w:w w:val="95"/>
                            <w:sz w:val="32"/>
                          </w:rPr>
                          <w:t>f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7"/>
                            <w:sz w:val="32"/>
                          </w:rPr>
                          <w:t>oll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-2"/>
                            <w:w w:val="97"/>
                            <w:sz w:val="32"/>
                          </w:rPr>
                          <w:t>o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103"/>
                            <w:sz w:val="32"/>
                          </w:rPr>
                          <w:t>wing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-2"/>
                            <w:w w:val="103"/>
                            <w:sz w:val="32"/>
                          </w:rPr>
                          <w:t>w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292526"/>
                            <w:w w:val="112"/>
                            <w:sz w:val="32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292526"/>
                            <w:spacing w:val="-6"/>
                            <w:w w:val="112"/>
                            <w:sz w:val="32"/>
                          </w:rPr>
                          <w:t>y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1"/>
                            <w:sz w:val="32"/>
                          </w:rPr>
                          <w:t>s: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250"/>
                          </w:tabs>
                          <w:spacing w:before="6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5"/>
                            <w:sz w:val="32"/>
                          </w:rPr>
                          <w:t>If a one is rolled,</w:t>
                        </w:r>
                        <w:r>
                          <w:rPr>
                            <w:color w:val="292526"/>
                            <w:spacing w:val="-40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spacing w:val="-3"/>
                            <w:w w:val="115"/>
                            <w:sz w:val="32"/>
                          </w:rPr>
                          <w:t>jump.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250"/>
                          </w:tabs>
                          <w:spacing w:before="99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If two is rolled,</w:t>
                        </w:r>
                        <w:r>
                          <w:rPr>
                            <w:color w:val="292526"/>
                            <w:spacing w:val="-7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hop.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250"/>
                          </w:tabs>
                          <w:spacing w:before="100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If three is rolled,</w:t>
                        </w:r>
                        <w:r>
                          <w:rPr>
                            <w:color w:val="292526"/>
                            <w:spacing w:val="-8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skip.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250"/>
                          </w:tabs>
                          <w:spacing w:before="99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If four is rolled,</w:t>
                        </w:r>
                        <w:r>
                          <w:rPr>
                            <w:color w:val="292526"/>
                            <w:spacing w:val="-5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gallop.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250"/>
                          </w:tabs>
                          <w:spacing w:before="100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If</w:t>
                        </w:r>
                        <w:r>
                          <w:rPr>
                            <w:color w:val="292526"/>
                            <w:spacing w:val="-34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five</w:t>
                        </w:r>
                        <w:r>
                          <w:rPr>
                            <w:color w:val="292526"/>
                            <w:spacing w:val="-33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is</w:t>
                        </w:r>
                        <w:r>
                          <w:rPr>
                            <w:color w:val="292526"/>
                            <w:spacing w:val="-33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rolled,</w:t>
                        </w:r>
                        <w:r>
                          <w:rPr>
                            <w:color w:val="292526"/>
                            <w:spacing w:val="-33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sidestep.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250"/>
                          </w:tabs>
                          <w:spacing w:before="99" w:line="259" w:lineRule="auto"/>
                          <w:ind w:right="313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If</w:t>
                        </w:r>
                        <w:r>
                          <w:rPr>
                            <w:color w:val="292526"/>
                            <w:spacing w:val="-15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six</w:t>
                        </w:r>
                        <w:r>
                          <w:rPr>
                            <w:color w:val="292526"/>
                            <w:spacing w:val="-15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is</w:t>
                        </w:r>
                        <w:r>
                          <w:rPr>
                            <w:color w:val="292526"/>
                            <w:spacing w:val="-14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rolled,</w:t>
                        </w:r>
                        <w:r>
                          <w:rPr>
                            <w:color w:val="292526"/>
                            <w:spacing w:val="-15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choose</w:t>
                        </w:r>
                        <w:r>
                          <w:rPr>
                            <w:color w:val="292526"/>
                            <w:spacing w:val="-15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spacing w:val="-5"/>
                            <w:w w:val="110"/>
                            <w:sz w:val="32"/>
                          </w:rPr>
                          <w:t xml:space="preserve">your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own way of</w:t>
                        </w:r>
                        <w:r>
                          <w:rPr>
                            <w:color w:val="292526"/>
                            <w:spacing w:val="-13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moving.</w:t>
                        </w:r>
                      </w:p>
                      <w:p w:rsidR="007928AC" w:rsidRDefault="007928AC">
                        <w:pPr>
                          <w:spacing w:before="34"/>
                          <w:rPr>
                            <w:rFonts w:ascii="Trebuchet MS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v:shape id="Text Box 117" o:spid="_x0000_s1031" type="#_x0000_t202" style="position:absolute;left:9127;top:8689;width:2607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:rsidR="007928AC" w:rsidRDefault="007928AC">
                        <w:pPr>
                          <w:spacing w:before="3"/>
                          <w:rPr>
                            <w:rFonts w:ascii="Trebuchet MS"/>
                            <w:b/>
                            <w:sz w:val="3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5822A"/>
                            <w:w w:val="95"/>
                            <w:sz w:val="32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5822A"/>
                            <w:spacing w:val="-4"/>
                            <w:w w:val="95"/>
                            <w:sz w:val="32"/>
                          </w:rPr>
                          <w:t>q</w:t>
                        </w:r>
                        <w:r>
                          <w:rPr>
                            <w:rFonts w:ascii="Trebuchet MS"/>
                            <w:b/>
                            <w:color w:val="F5822A"/>
                            <w:w w:val="94"/>
                            <w:sz w:val="32"/>
                          </w:rPr>
                          <w:t>uipment:</w:t>
                        </w:r>
                        <w:r>
                          <w:rPr>
                            <w:rFonts w:ascii="Trebuchet MS"/>
                            <w:b/>
                            <w:color w:val="F5822A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F5822A"/>
                            <w:w w:val="112"/>
                            <w:sz w:val="32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F5822A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5822A"/>
                            <w:w w:val="92"/>
                            <w:sz w:val="32"/>
                          </w:rPr>
                          <w:t>dice</w:t>
                        </w:r>
                      </w:p>
                    </w:txbxContent>
                  </v:textbox>
                </v:shape>
                <v:shape id="Text Box 116" o:spid="_x0000_s1032" type="#_x0000_t202" style="position:absolute;left:15716;top:11585;width:580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:rsidR="007928AC" w:rsidRDefault="007928AC">
                        <w:pPr>
                          <w:spacing w:before="24"/>
                          <w:rPr>
                            <w:rFonts w:ascii="Arial Narrow"/>
                            <w:b/>
                            <w:sz w:val="12"/>
                          </w:rPr>
                        </w:pPr>
                        <w:r>
                          <w:rPr>
                            <w:rFonts w:ascii="Arial Narrow"/>
                            <w:b/>
                            <w:color w:val="D2D3D5"/>
                            <w:w w:val="110"/>
                            <w:sz w:val="12"/>
                          </w:rPr>
                          <w:t>twinkl.com</w:t>
                        </w:r>
                      </w:p>
                    </w:txbxContent>
                  </v:textbox>
                </v:shape>
                <v:shape id="Text Box 115" o:spid="_x0000_s1033" type="#_x0000_t202" style="position:absolute;left:8769;top:1610;width:7832;height:7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" fillcolor="#9cce7a" stroked="f">
                  <v:textbox inset="0,0,0,0">
                    <w:txbxContent>
                      <w:p w:rsidR="007928AC" w:rsidRDefault="007928AC">
                        <w:pPr>
                          <w:spacing w:before="21"/>
                          <w:ind w:left="318"/>
                          <w:rPr>
                            <w:rFonts w:ascii="Trebuchet MS"/>
                            <w:b/>
                            <w:sz w:val="56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10"/>
                            <w:w w:val="101"/>
                            <w:sz w:val="56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8"/>
                            <w:w w:val="93"/>
                            <w:sz w:val="56"/>
                          </w:rPr>
                          <w:t>o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6"/>
                            <w:w w:val="105"/>
                            <w:sz w:val="56"/>
                          </w:rPr>
                          <w:t>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9"/>
                            <w:w w:val="105"/>
                            <w:sz w:val="56"/>
                          </w:rPr>
                          <w:t>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99"/>
                            <w:sz w:val="56"/>
                          </w:rPr>
                          <w:t>-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FFFFFF"/>
                            <w:spacing w:val="-15"/>
                            <w:w w:val="112"/>
                            <w:sz w:val="56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6"/>
                            <w:w w:val="99"/>
                            <w:sz w:val="56"/>
                          </w:rPr>
                          <w:t>-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w w:val="109"/>
                            <w:sz w:val="56"/>
                          </w:rPr>
                          <w:t>M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9"/>
                            <w:w w:val="93"/>
                            <w:sz w:val="56"/>
                          </w:rPr>
                          <w:t>o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3"/>
                            <w:w w:val="97"/>
                            <w:sz w:val="56"/>
                          </w:rPr>
                          <w:t>v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"/>
                            <w:w w:val="82"/>
                            <w:sz w:val="56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8"/>
                            <w:sz w:val="56"/>
                          </w:rPr>
                          <w:t>m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"/>
                            <w:w w:val="82"/>
                            <w:sz w:val="56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8"/>
                            <w:w w:val="98"/>
                            <w:sz w:val="56"/>
                          </w:rPr>
                          <w:t>nt</w:t>
                        </w:r>
                      </w:p>
                    </w:txbxContent>
                  </v:textbox>
                </v:shape>
                <v:shape id="Text Box 114" o:spid="_x0000_s1034" type="#_x0000_t202" style="position:absolute;left:8769;top:907;width:7832;height: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" fillcolor="#27bdbe" stroked="f">
                  <v:textbox inset="0,0,0,0">
                    <w:txbxContent>
                      <w:p w:rsidR="007928AC" w:rsidRDefault="007928AC" w:rsidP="007928AC">
                        <w:pPr>
                          <w:spacing w:before="116"/>
                          <w:rPr>
                            <w:rFonts w:ascii="Trebuchet MS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bookmarkEnd w:id="0"/>
    <w:p w:rsidR="00D50BDF" w:rsidRDefault="00D50BDF">
      <w:pPr>
        <w:pStyle w:val="BodyText"/>
        <w:spacing w:before="9"/>
        <w:rPr>
          <w:rFonts w:ascii="Trebuchet MS"/>
          <w:b/>
          <w:sz w:val="5"/>
        </w:rPr>
      </w:pPr>
    </w:p>
    <w:p w:rsidR="00D50BDF" w:rsidRDefault="003F5C9E">
      <w:pPr>
        <w:pStyle w:val="BodyText"/>
        <w:ind w:left="116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0" r="1270" b="1905"/>
                <wp:docPr id="102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before="21"/>
                              <w:ind w:left="360"/>
                              <w:rPr>
                                <w:rFonts w:ascii="Trebuchet MS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5"/>
                                <w:w w:val="103"/>
                                <w:sz w:val="56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5"/>
                                <w:w w:val="98"/>
                                <w:sz w:val="56"/>
                              </w:rPr>
                              <w:t>n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6"/>
                                <w:w w:val="115"/>
                                <w:sz w:val="56"/>
                              </w:rPr>
                              <w:t>ima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w w:val="115"/>
                                <w:sz w:val="56"/>
                              </w:rPr>
                              <w:t>l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8"/>
                                <w:w w:val="108"/>
                                <w:sz w:val="56"/>
                              </w:rPr>
                              <w:t>W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6"/>
                                <w:w w:val="92"/>
                                <w:sz w:val="56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5"/>
                                <w:w w:val="92"/>
                                <w:sz w:val="56"/>
                              </w:rPr>
                              <w:t>l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4"/>
                                <w:w w:val="97"/>
                                <w:sz w:val="56"/>
                              </w:rPr>
                              <w:t>k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3"/>
                                <w:sz w:val="5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11" o:spid="_x0000_s1035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" fillcolor="#9cce7a" stroked="f">
                <v:textbox inset="0,0,0,0">
                  <w:txbxContent>
                    <w:p w:rsidR="007928AC" w:rsidRDefault="007928AC">
                      <w:pPr>
                        <w:spacing w:before="21"/>
                        <w:ind w:left="360"/>
                        <w:rPr>
                          <w:rFonts w:ascii="Trebuchet MS"/>
                          <w:b/>
                          <w:sz w:val="56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03"/>
                          <w:sz w:val="56"/>
                        </w:rPr>
                        <w:t>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98"/>
                          <w:sz w:val="56"/>
                        </w:rPr>
                        <w:t>n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6"/>
                          <w:w w:val="115"/>
                          <w:sz w:val="56"/>
                        </w:rPr>
                        <w:t>ima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w w:val="115"/>
                          <w:sz w:val="56"/>
                        </w:rPr>
                        <w:t>l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  <w:sz w:val="5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8"/>
                          <w:w w:val="108"/>
                          <w:sz w:val="56"/>
                        </w:rPr>
                        <w:t>W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6"/>
                          <w:w w:val="92"/>
                          <w:sz w:val="56"/>
                        </w:rPr>
                        <w:t>a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5"/>
                          <w:w w:val="92"/>
                          <w:sz w:val="56"/>
                        </w:rPr>
                        <w:t>l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4"/>
                          <w:w w:val="97"/>
                          <w:sz w:val="56"/>
                        </w:rPr>
                        <w:t>k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103"/>
                          <w:sz w:val="56"/>
                        </w:rPr>
                        <w:t>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50BDF" w:rsidRDefault="00D50BDF">
      <w:pPr>
        <w:pStyle w:val="BodyText"/>
        <w:spacing w:before="8"/>
        <w:rPr>
          <w:rFonts w:ascii="Trebuchet MS"/>
          <w:b/>
          <w:sz w:val="9"/>
        </w:rPr>
      </w:pPr>
    </w:p>
    <w:p w:rsidR="00D50BDF" w:rsidRDefault="007928AC">
      <w:pPr>
        <w:pStyle w:val="Heading2"/>
        <w:spacing w:before="148"/>
        <w:ind w:left="475"/>
      </w:pPr>
      <w:r>
        <w:rPr>
          <w:smallCaps/>
          <w:color w:val="292526"/>
          <w:w w:val="107"/>
        </w:rPr>
        <w:t>Can</w:t>
      </w:r>
      <w:r>
        <w:rPr>
          <w:color w:val="292526"/>
          <w:spacing w:val="-4"/>
        </w:rPr>
        <w:t xml:space="preserve"> </w:t>
      </w:r>
      <w:r>
        <w:rPr>
          <w:color w:val="292526"/>
          <w:spacing w:val="-1"/>
          <w:w w:val="104"/>
        </w:rPr>
        <w:t>y</w:t>
      </w:r>
      <w:r>
        <w:rPr>
          <w:color w:val="292526"/>
          <w:w w:val="95"/>
        </w:rPr>
        <w:t>ou</w:t>
      </w:r>
      <w:r>
        <w:rPr>
          <w:color w:val="292526"/>
          <w:spacing w:val="-4"/>
        </w:rPr>
        <w:t xml:space="preserve"> </w:t>
      </w:r>
      <w:r>
        <w:rPr>
          <w:color w:val="292526"/>
          <w:w w:val="96"/>
        </w:rPr>
        <w:t>demonst</w:t>
      </w:r>
      <w:r>
        <w:rPr>
          <w:color w:val="292526"/>
          <w:spacing w:val="-4"/>
          <w:w w:val="96"/>
        </w:rPr>
        <w:t>r</w:t>
      </w:r>
      <w:r>
        <w:rPr>
          <w:smallCaps/>
          <w:color w:val="292526"/>
          <w:w w:val="96"/>
        </w:rPr>
        <w:t>a</w:t>
      </w:r>
      <w:r>
        <w:rPr>
          <w:smallCaps/>
          <w:color w:val="292526"/>
          <w:spacing w:val="-2"/>
          <w:w w:val="96"/>
        </w:rPr>
        <w:t>t</w:t>
      </w:r>
      <w:r>
        <w:rPr>
          <w:color w:val="292526"/>
          <w:w w:val="82"/>
        </w:rPr>
        <w:t>e</w:t>
      </w:r>
      <w:r>
        <w:rPr>
          <w:color w:val="292526"/>
          <w:spacing w:val="-4"/>
        </w:rPr>
        <w:t xml:space="preserve"> </w:t>
      </w:r>
      <w:r>
        <w:rPr>
          <w:color w:val="292526"/>
          <w:w w:val="92"/>
        </w:rPr>
        <w:t>these</w:t>
      </w:r>
      <w:r>
        <w:rPr>
          <w:color w:val="292526"/>
          <w:spacing w:val="-4"/>
        </w:rPr>
        <w:t xml:space="preserve"> </w:t>
      </w:r>
      <w:r>
        <w:rPr>
          <w:smallCaps/>
          <w:color w:val="292526"/>
          <w:w w:val="113"/>
        </w:rPr>
        <w:t>animal</w:t>
      </w:r>
      <w:r>
        <w:rPr>
          <w:color w:val="292526"/>
          <w:spacing w:val="-4"/>
        </w:rPr>
        <w:t xml:space="preserve"> </w:t>
      </w:r>
      <w:r>
        <w:rPr>
          <w:color w:val="292526"/>
          <w:w w:val="96"/>
        </w:rPr>
        <w:t>m</w:t>
      </w:r>
      <w:r>
        <w:rPr>
          <w:color w:val="292526"/>
          <w:spacing w:val="-2"/>
          <w:w w:val="96"/>
        </w:rPr>
        <w:t>o</w:t>
      </w:r>
      <w:r>
        <w:rPr>
          <w:color w:val="292526"/>
          <w:spacing w:val="-3"/>
          <w:w w:val="97"/>
        </w:rPr>
        <w:t>v</w:t>
      </w:r>
      <w:r>
        <w:rPr>
          <w:color w:val="292526"/>
          <w:w w:val="95"/>
        </w:rPr>
        <w:t>ements?</w:t>
      </w:r>
    </w:p>
    <w:p w:rsidR="00D50BDF" w:rsidRDefault="007928AC">
      <w:pPr>
        <w:pStyle w:val="ListParagraph"/>
        <w:numPr>
          <w:ilvl w:val="0"/>
          <w:numId w:val="21"/>
        </w:numPr>
        <w:tabs>
          <w:tab w:val="left" w:pos="725"/>
        </w:tabs>
        <w:spacing w:before="114"/>
        <w:ind w:left="724"/>
        <w:rPr>
          <w:sz w:val="32"/>
        </w:rPr>
      </w:pPr>
      <w:r>
        <w:rPr>
          <w:color w:val="292526"/>
          <w:w w:val="110"/>
          <w:sz w:val="32"/>
        </w:rPr>
        <w:t>a frog</w:t>
      </w:r>
      <w:r>
        <w:rPr>
          <w:color w:val="292526"/>
          <w:spacing w:val="-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jumping</w:t>
      </w:r>
    </w:p>
    <w:p w:rsidR="00D50BDF" w:rsidRDefault="007928AC">
      <w:pPr>
        <w:pStyle w:val="ListParagraph"/>
        <w:numPr>
          <w:ilvl w:val="0"/>
          <w:numId w:val="21"/>
        </w:numPr>
        <w:tabs>
          <w:tab w:val="left" w:pos="725"/>
        </w:tabs>
        <w:ind w:left="724"/>
        <w:rPr>
          <w:sz w:val="32"/>
        </w:rPr>
      </w:pPr>
      <w:r>
        <w:rPr>
          <w:color w:val="292526"/>
          <w:w w:val="110"/>
          <w:sz w:val="32"/>
        </w:rPr>
        <w:t>a bunny</w:t>
      </w:r>
      <w:r>
        <w:rPr>
          <w:color w:val="292526"/>
          <w:spacing w:val="-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hopping</w:t>
      </w:r>
    </w:p>
    <w:p w:rsidR="00D50BDF" w:rsidRDefault="007928AC">
      <w:pPr>
        <w:pStyle w:val="ListParagraph"/>
        <w:numPr>
          <w:ilvl w:val="0"/>
          <w:numId w:val="21"/>
        </w:numPr>
        <w:tabs>
          <w:tab w:val="left" w:pos="725"/>
        </w:tabs>
        <w:spacing w:before="99"/>
        <w:ind w:left="724"/>
        <w:rPr>
          <w:sz w:val="32"/>
        </w:rPr>
      </w:pPr>
      <w:r>
        <w:rPr>
          <w:color w:val="292526"/>
          <w:w w:val="115"/>
          <w:sz w:val="32"/>
        </w:rPr>
        <w:t>a crab</w:t>
      </w:r>
      <w:r>
        <w:rPr>
          <w:color w:val="292526"/>
          <w:spacing w:val="-9"/>
          <w:w w:val="115"/>
          <w:sz w:val="32"/>
        </w:rPr>
        <w:t xml:space="preserve"> </w:t>
      </w:r>
      <w:r>
        <w:rPr>
          <w:color w:val="292526"/>
          <w:w w:val="115"/>
          <w:sz w:val="32"/>
        </w:rPr>
        <w:t>walking</w:t>
      </w:r>
    </w:p>
    <w:p w:rsidR="00D50BDF" w:rsidRDefault="007928AC">
      <w:pPr>
        <w:pStyle w:val="ListParagraph"/>
        <w:numPr>
          <w:ilvl w:val="0"/>
          <w:numId w:val="21"/>
        </w:numPr>
        <w:tabs>
          <w:tab w:val="left" w:pos="725"/>
        </w:tabs>
        <w:ind w:left="724"/>
        <w:rPr>
          <w:sz w:val="32"/>
        </w:rPr>
      </w:pPr>
      <w:r>
        <w:rPr>
          <w:color w:val="292526"/>
          <w:w w:val="115"/>
          <w:sz w:val="32"/>
        </w:rPr>
        <w:t>a monkey</w:t>
      </w:r>
      <w:r>
        <w:rPr>
          <w:color w:val="292526"/>
          <w:spacing w:val="-10"/>
          <w:w w:val="115"/>
          <w:sz w:val="32"/>
        </w:rPr>
        <w:t xml:space="preserve"> </w:t>
      </w:r>
      <w:r>
        <w:rPr>
          <w:color w:val="292526"/>
          <w:w w:val="115"/>
          <w:sz w:val="32"/>
        </w:rPr>
        <w:t>walking</w:t>
      </w:r>
    </w:p>
    <w:p w:rsidR="00D50BDF" w:rsidRDefault="007928AC">
      <w:pPr>
        <w:pStyle w:val="ListParagraph"/>
        <w:numPr>
          <w:ilvl w:val="0"/>
          <w:numId w:val="21"/>
        </w:numPr>
        <w:tabs>
          <w:tab w:val="left" w:pos="725"/>
        </w:tabs>
        <w:spacing w:before="99"/>
        <w:ind w:left="724"/>
        <w:rPr>
          <w:sz w:val="32"/>
        </w:rPr>
      </w:pPr>
      <w:r>
        <w:rPr>
          <w:color w:val="292526"/>
          <w:w w:val="110"/>
          <w:sz w:val="32"/>
        </w:rPr>
        <w:t>a horse</w:t>
      </w:r>
      <w:r>
        <w:rPr>
          <w:color w:val="292526"/>
          <w:spacing w:val="-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galloping</w:t>
      </w:r>
    </w:p>
    <w:p w:rsidR="00D50BDF" w:rsidRDefault="007928AC">
      <w:pPr>
        <w:pStyle w:val="ListParagraph"/>
        <w:numPr>
          <w:ilvl w:val="0"/>
          <w:numId w:val="21"/>
        </w:numPr>
        <w:tabs>
          <w:tab w:val="left" w:pos="725"/>
        </w:tabs>
        <w:ind w:left="724"/>
        <w:rPr>
          <w:sz w:val="32"/>
        </w:rPr>
      </w:pPr>
      <w:r>
        <w:rPr>
          <w:color w:val="292526"/>
          <w:w w:val="110"/>
          <w:sz w:val="32"/>
        </w:rPr>
        <w:t>a fish</w:t>
      </w:r>
      <w:r>
        <w:rPr>
          <w:color w:val="292526"/>
          <w:spacing w:val="-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swimming</w:t>
      </w:r>
    </w:p>
    <w:p w:rsidR="00D50BDF" w:rsidRDefault="007928AC">
      <w:pPr>
        <w:pStyle w:val="ListParagraph"/>
        <w:numPr>
          <w:ilvl w:val="0"/>
          <w:numId w:val="21"/>
        </w:numPr>
        <w:tabs>
          <w:tab w:val="left" w:pos="725"/>
        </w:tabs>
        <w:spacing w:before="99"/>
        <w:ind w:left="724"/>
        <w:rPr>
          <w:sz w:val="32"/>
        </w:rPr>
      </w:pPr>
      <w:r>
        <w:rPr>
          <w:color w:val="292526"/>
          <w:w w:val="110"/>
          <w:sz w:val="32"/>
        </w:rPr>
        <w:t>an elephant</w:t>
      </w:r>
      <w:r>
        <w:rPr>
          <w:color w:val="292526"/>
          <w:spacing w:val="-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stomping</w:t>
      </w:r>
    </w:p>
    <w:p w:rsidR="00D50BDF" w:rsidRDefault="007928AC">
      <w:pPr>
        <w:pStyle w:val="ListParagraph"/>
        <w:numPr>
          <w:ilvl w:val="0"/>
          <w:numId w:val="21"/>
        </w:numPr>
        <w:tabs>
          <w:tab w:val="left" w:pos="725"/>
        </w:tabs>
        <w:spacing w:before="99"/>
        <w:ind w:left="724"/>
        <w:rPr>
          <w:sz w:val="32"/>
        </w:rPr>
      </w:pPr>
      <w:r>
        <w:rPr>
          <w:color w:val="292526"/>
          <w:w w:val="110"/>
          <w:sz w:val="32"/>
        </w:rPr>
        <w:t>a cheetah</w:t>
      </w:r>
      <w:r>
        <w:rPr>
          <w:color w:val="292526"/>
          <w:spacing w:val="-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running</w:t>
      </w:r>
    </w:p>
    <w:p w:rsidR="00D50BDF" w:rsidRDefault="007928AC">
      <w:pPr>
        <w:pStyle w:val="ListParagraph"/>
        <w:numPr>
          <w:ilvl w:val="0"/>
          <w:numId w:val="21"/>
        </w:numPr>
        <w:tabs>
          <w:tab w:val="left" w:pos="725"/>
        </w:tabs>
        <w:ind w:left="724"/>
        <w:rPr>
          <w:sz w:val="32"/>
        </w:rPr>
      </w:pPr>
      <w:r>
        <w:rPr>
          <w:color w:val="292526"/>
          <w:w w:val="110"/>
          <w:sz w:val="32"/>
        </w:rPr>
        <w:t>a butterfly</w:t>
      </w:r>
      <w:r>
        <w:rPr>
          <w:color w:val="292526"/>
          <w:spacing w:val="-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flying</w:t>
      </w:r>
    </w:p>
    <w:p w:rsidR="00D50BDF" w:rsidRDefault="007928AC">
      <w:pPr>
        <w:pStyle w:val="ListParagraph"/>
        <w:numPr>
          <w:ilvl w:val="0"/>
          <w:numId w:val="21"/>
        </w:numPr>
        <w:tabs>
          <w:tab w:val="left" w:pos="646"/>
        </w:tabs>
        <w:spacing w:before="199"/>
        <w:ind w:hanging="167"/>
        <w:rPr>
          <w:sz w:val="32"/>
        </w:rPr>
      </w:pPr>
      <w:r>
        <w:rPr>
          <w:color w:val="292526"/>
          <w:w w:val="110"/>
          <w:sz w:val="32"/>
        </w:rPr>
        <w:t>a duck</w:t>
      </w:r>
      <w:r>
        <w:rPr>
          <w:color w:val="292526"/>
          <w:spacing w:val="-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waddling</w:t>
      </w:r>
    </w:p>
    <w:p w:rsidR="00D50BDF" w:rsidRDefault="007928AC">
      <w:pPr>
        <w:pStyle w:val="Heading2"/>
        <w:spacing w:before="204" w:line="271" w:lineRule="auto"/>
        <w:ind w:left="475" w:right="13810"/>
      </w:pPr>
      <w:r>
        <w:rPr>
          <w:smallCaps/>
          <w:color w:val="292526"/>
          <w:w w:val="107"/>
        </w:rPr>
        <w:t>Can</w:t>
      </w:r>
      <w:r>
        <w:rPr>
          <w:color w:val="292526"/>
          <w:spacing w:val="-4"/>
        </w:rPr>
        <w:t xml:space="preserve"> </w:t>
      </w:r>
      <w:r>
        <w:rPr>
          <w:color w:val="292526"/>
          <w:spacing w:val="-1"/>
          <w:w w:val="104"/>
        </w:rPr>
        <w:t>y</w:t>
      </w:r>
      <w:r>
        <w:rPr>
          <w:color w:val="292526"/>
          <w:w w:val="95"/>
        </w:rPr>
        <w:t>ou</w:t>
      </w:r>
      <w:r>
        <w:rPr>
          <w:color w:val="292526"/>
          <w:spacing w:val="-4"/>
        </w:rPr>
        <w:t xml:space="preserve"> </w:t>
      </w:r>
      <w:r>
        <w:rPr>
          <w:color w:val="292526"/>
          <w:w w:val="98"/>
        </w:rPr>
        <w:t xml:space="preserve">think </w:t>
      </w:r>
      <w:r>
        <w:rPr>
          <w:color w:val="292526"/>
          <w:w w:val="94"/>
        </w:rPr>
        <w:t>of</w:t>
      </w:r>
      <w:r>
        <w:rPr>
          <w:color w:val="292526"/>
          <w:spacing w:val="-4"/>
        </w:rPr>
        <w:t xml:space="preserve"> </w:t>
      </w:r>
      <w:r>
        <w:rPr>
          <w:smallCaps/>
          <w:color w:val="292526"/>
          <w:w w:val="111"/>
        </w:rPr>
        <w:t>any</w:t>
      </w:r>
      <w:r>
        <w:rPr>
          <w:color w:val="292526"/>
          <w:spacing w:val="-4"/>
        </w:rPr>
        <w:t xml:space="preserve"> </w:t>
      </w:r>
      <w:r>
        <w:rPr>
          <w:color w:val="292526"/>
          <w:w w:val="94"/>
        </w:rPr>
        <w:t>of</w:t>
      </w:r>
      <w:r>
        <w:rPr>
          <w:color w:val="292526"/>
          <w:spacing w:val="-4"/>
        </w:rPr>
        <w:t xml:space="preserve"> </w:t>
      </w:r>
      <w:r>
        <w:rPr>
          <w:color w:val="292526"/>
          <w:spacing w:val="-4"/>
          <w:w w:val="97"/>
        </w:rPr>
        <w:t>mo</w:t>
      </w:r>
      <w:r>
        <w:rPr>
          <w:color w:val="292526"/>
          <w:spacing w:val="-11"/>
          <w:w w:val="97"/>
        </w:rPr>
        <w:t>r</w:t>
      </w:r>
      <w:r>
        <w:rPr>
          <w:color w:val="292526"/>
          <w:spacing w:val="-4"/>
          <w:w w:val="94"/>
        </w:rPr>
        <w:t>e?</w:t>
      </w: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spacing w:before="2"/>
        <w:rPr>
          <w:rFonts w:ascii="Trebuchet MS"/>
          <w:b/>
          <w:sz w:val="19"/>
        </w:rPr>
      </w:pPr>
    </w:p>
    <w:p w:rsidR="00D50BDF" w:rsidRDefault="007928AC">
      <w:pPr>
        <w:spacing w:before="125"/>
        <w:ind w:left="6984" w:right="9015"/>
        <w:jc w:val="center"/>
        <w:rPr>
          <w:rFonts w:ascii="Arial Narrow"/>
          <w:b/>
          <w:sz w:val="12"/>
        </w:rPr>
      </w:pPr>
      <w:r>
        <w:rPr>
          <w:rFonts w:ascii="Arial Narrow"/>
          <w:b/>
          <w:color w:val="D2D3D5"/>
          <w:w w:val="110"/>
          <w:sz w:val="12"/>
        </w:rPr>
        <w:t>twinkl.com</w:t>
      </w:r>
    </w:p>
    <w:p w:rsidR="00D50BDF" w:rsidRDefault="00D50BDF">
      <w:pPr>
        <w:jc w:val="center"/>
        <w:rPr>
          <w:rFonts w:ascii="Arial Narrow"/>
          <w:sz w:val="12"/>
        </w:rPr>
        <w:sectPr w:rsidR="00D50BDF">
          <w:type w:val="continuous"/>
          <w:pgSz w:w="16840" w:h="11910" w:orient="landscape"/>
          <w:pgMar w:top="160" w:right="120" w:bottom="0" w:left="120" w:header="720" w:footer="720" w:gutter="0"/>
          <w:cols w:space="720"/>
        </w:sectPr>
      </w:pPr>
    </w:p>
    <w:p w:rsidR="00D50BDF" w:rsidRDefault="003F5C9E">
      <w:pPr>
        <w:tabs>
          <w:tab w:val="left" w:pos="8582"/>
        </w:tabs>
        <w:ind w:left="50" w:right="-15"/>
        <w:rPr>
          <w:rFonts w:ascii="Arial Narrow"/>
          <w:sz w:val="20"/>
        </w:rPr>
      </w:pPr>
      <w:r>
        <w:rPr>
          <w:rFonts w:ascii="Arial Narrow"/>
          <w:noProof/>
          <w:position w:val="1"/>
          <w:sz w:val="20"/>
        </w:rPr>
        <w:lastRenderedPageBreak/>
        <mc:AlternateContent>
          <mc:Choice Requires="wpg">
            <w:drawing>
              <wp:inline distT="0" distB="0" distL="0" distR="0">
                <wp:extent cx="5058410" cy="7352665"/>
                <wp:effectExtent l="3175" t="0" r="5715" b="635"/>
                <wp:docPr id="94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52665"/>
                          <a:chOff x="0" y="0"/>
                          <a:chExt cx="7966" cy="11579"/>
                        </a:xfrm>
                      </wpg:grpSpPr>
                      <pic:pic xmlns:pic="http://schemas.openxmlformats.org/drawingml/2006/picture">
                        <pic:nvPicPr>
                          <pic:cNvPr id="95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3" y="4563"/>
                            <a:ext cx="3580" cy="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Freeform 109"/>
                        <wps:cNvSpPr>
                          <a:spLocks/>
                        </wps:cNvSpPr>
                        <wps:spPr bwMode="auto">
                          <a:xfrm>
                            <a:off x="70" y="70"/>
                            <a:ext cx="7826" cy="11426"/>
                          </a:xfrm>
                          <a:custGeom>
                            <a:avLst/>
                            <a:gdLst>
                              <a:gd name="T0" fmla="+- 0 283 70"/>
                              <a:gd name="T1" fmla="*/ T0 w 7826"/>
                              <a:gd name="T2" fmla="+- 0 70 70"/>
                              <a:gd name="T3" fmla="*/ 70 h 11426"/>
                              <a:gd name="T4" fmla="+- 0 216 70"/>
                              <a:gd name="T5" fmla="*/ T4 w 7826"/>
                              <a:gd name="T6" fmla="+- 0 81 70"/>
                              <a:gd name="T7" fmla="*/ 81 h 11426"/>
                              <a:gd name="T8" fmla="+- 0 157 70"/>
                              <a:gd name="T9" fmla="*/ T8 w 7826"/>
                              <a:gd name="T10" fmla="+- 0 111 70"/>
                              <a:gd name="T11" fmla="*/ 111 h 11426"/>
                              <a:gd name="T12" fmla="+- 0 111 70"/>
                              <a:gd name="T13" fmla="*/ T12 w 7826"/>
                              <a:gd name="T14" fmla="+- 0 157 70"/>
                              <a:gd name="T15" fmla="*/ 157 h 11426"/>
                              <a:gd name="T16" fmla="+- 0 81 70"/>
                              <a:gd name="T17" fmla="*/ T16 w 7826"/>
                              <a:gd name="T18" fmla="+- 0 216 70"/>
                              <a:gd name="T19" fmla="*/ 216 h 11426"/>
                              <a:gd name="T20" fmla="+- 0 70 70"/>
                              <a:gd name="T21" fmla="*/ T20 w 7826"/>
                              <a:gd name="T22" fmla="+- 0 283 70"/>
                              <a:gd name="T23" fmla="*/ 283 h 11426"/>
                              <a:gd name="T24" fmla="+- 0 70 70"/>
                              <a:gd name="T25" fmla="*/ T24 w 7826"/>
                              <a:gd name="T26" fmla="+- 0 11282 70"/>
                              <a:gd name="T27" fmla="*/ 11282 h 11426"/>
                              <a:gd name="T28" fmla="+- 0 81 70"/>
                              <a:gd name="T29" fmla="*/ T28 w 7826"/>
                              <a:gd name="T30" fmla="+- 0 11349 70"/>
                              <a:gd name="T31" fmla="*/ 11349 h 11426"/>
                              <a:gd name="T32" fmla="+- 0 111 70"/>
                              <a:gd name="T33" fmla="*/ T32 w 7826"/>
                              <a:gd name="T34" fmla="+- 0 11408 70"/>
                              <a:gd name="T35" fmla="*/ 11408 h 11426"/>
                              <a:gd name="T36" fmla="+- 0 157 70"/>
                              <a:gd name="T37" fmla="*/ T36 w 7826"/>
                              <a:gd name="T38" fmla="+- 0 11454 70"/>
                              <a:gd name="T39" fmla="*/ 11454 h 11426"/>
                              <a:gd name="T40" fmla="+- 0 216 70"/>
                              <a:gd name="T41" fmla="*/ T40 w 7826"/>
                              <a:gd name="T42" fmla="+- 0 11484 70"/>
                              <a:gd name="T43" fmla="*/ 11484 h 11426"/>
                              <a:gd name="T44" fmla="+- 0 283 70"/>
                              <a:gd name="T45" fmla="*/ T44 w 7826"/>
                              <a:gd name="T46" fmla="+- 0 11495 70"/>
                              <a:gd name="T47" fmla="*/ 11495 h 11426"/>
                              <a:gd name="T48" fmla="+- 0 7682 70"/>
                              <a:gd name="T49" fmla="*/ T48 w 7826"/>
                              <a:gd name="T50" fmla="+- 0 11495 70"/>
                              <a:gd name="T51" fmla="*/ 11495 h 11426"/>
                              <a:gd name="T52" fmla="+- 0 7749 70"/>
                              <a:gd name="T53" fmla="*/ T52 w 7826"/>
                              <a:gd name="T54" fmla="+- 0 11484 70"/>
                              <a:gd name="T55" fmla="*/ 11484 h 11426"/>
                              <a:gd name="T56" fmla="+- 0 7808 70"/>
                              <a:gd name="T57" fmla="*/ T56 w 7826"/>
                              <a:gd name="T58" fmla="+- 0 11454 70"/>
                              <a:gd name="T59" fmla="*/ 11454 h 11426"/>
                              <a:gd name="T60" fmla="+- 0 7854 70"/>
                              <a:gd name="T61" fmla="*/ T60 w 7826"/>
                              <a:gd name="T62" fmla="+- 0 11408 70"/>
                              <a:gd name="T63" fmla="*/ 11408 h 11426"/>
                              <a:gd name="T64" fmla="+- 0 7884 70"/>
                              <a:gd name="T65" fmla="*/ T64 w 7826"/>
                              <a:gd name="T66" fmla="+- 0 11349 70"/>
                              <a:gd name="T67" fmla="*/ 11349 h 11426"/>
                              <a:gd name="T68" fmla="+- 0 7895 70"/>
                              <a:gd name="T69" fmla="*/ T68 w 7826"/>
                              <a:gd name="T70" fmla="+- 0 11282 70"/>
                              <a:gd name="T71" fmla="*/ 11282 h 11426"/>
                              <a:gd name="T72" fmla="+- 0 7895 70"/>
                              <a:gd name="T73" fmla="*/ T72 w 7826"/>
                              <a:gd name="T74" fmla="+- 0 283 70"/>
                              <a:gd name="T75" fmla="*/ 283 h 11426"/>
                              <a:gd name="T76" fmla="+- 0 7884 70"/>
                              <a:gd name="T77" fmla="*/ T76 w 7826"/>
                              <a:gd name="T78" fmla="+- 0 216 70"/>
                              <a:gd name="T79" fmla="*/ 216 h 11426"/>
                              <a:gd name="T80" fmla="+- 0 7854 70"/>
                              <a:gd name="T81" fmla="*/ T80 w 7826"/>
                              <a:gd name="T82" fmla="+- 0 157 70"/>
                              <a:gd name="T83" fmla="*/ 157 h 11426"/>
                              <a:gd name="T84" fmla="+- 0 7808 70"/>
                              <a:gd name="T85" fmla="*/ T84 w 7826"/>
                              <a:gd name="T86" fmla="+- 0 111 70"/>
                              <a:gd name="T87" fmla="*/ 111 h 11426"/>
                              <a:gd name="T88" fmla="+- 0 7749 70"/>
                              <a:gd name="T89" fmla="*/ T88 w 7826"/>
                              <a:gd name="T90" fmla="+- 0 81 70"/>
                              <a:gd name="T91" fmla="*/ 81 h 11426"/>
                              <a:gd name="T92" fmla="+- 0 7682 70"/>
                              <a:gd name="T93" fmla="*/ T92 w 7826"/>
                              <a:gd name="T94" fmla="+- 0 70 70"/>
                              <a:gd name="T95" fmla="*/ 70 h 11426"/>
                              <a:gd name="T96" fmla="+- 0 283 70"/>
                              <a:gd name="T97" fmla="*/ T96 w 7826"/>
                              <a:gd name="T98" fmla="+- 0 70 70"/>
                              <a:gd name="T99" fmla="*/ 7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3" y="0"/>
                                </a:moveTo>
                                <a:lnTo>
                                  <a:pt x="146" y="11"/>
                                </a:lnTo>
                                <a:lnTo>
                                  <a:pt x="87" y="41"/>
                                </a:lnTo>
                                <a:lnTo>
                                  <a:pt x="41" y="87"/>
                                </a:lnTo>
                                <a:lnTo>
                                  <a:pt x="11" y="146"/>
                                </a:lnTo>
                                <a:lnTo>
                                  <a:pt x="0" y="213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1" y="11338"/>
                                </a:lnTo>
                                <a:lnTo>
                                  <a:pt x="87" y="11384"/>
                                </a:lnTo>
                                <a:lnTo>
                                  <a:pt x="146" y="11414"/>
                                </a:lnTo>
                                <a:lnTo>
                                  <a:pt x="213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79" y="11414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4" y="11279"/>
                                </a:lnTo>
                                <a:lnTo>
                                  <a:pt x="7825" y="11212"/>
                                </a:lnTo>
                                <a:lnTo>
                                  <a:pt x="7825" y="213"/>
                                </a:lnTo>
                                <a:lnTo>
                                  <a:pt x="7814" y="146"/>
                                </a:lnTo>
                                <a:lnTo>
                                  <a:pt x="7784" y="87"/>
                                </a:lnTo>
                                <a:lnTo>
                                  <a:pt x="7738" y="41"/>
                                </a:lnTo>
                                <a:lnTo>
                                  <a:pt x="7679" y="11"/>
                                </a:lnTo>
                                <a:lnTo>
                                  <a:pt x="7612" y="0"/>
                                </a:lnTo>
                                <a:lnTo>
                                  <a:pt x="21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430" y="272"/>
                            <a:ext cx="2710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3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425" y="2402"/>
                            <a:ext cx="6780" cy="5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171"/>
                                </w:tabs>
                                <w:spacing w:before="117" w:line="244" w:lineRule="auto"/>
                                <w:ind w:right="1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After a short while, take it in turns to call out the</w:t>
                              </w:r>
                              <w:r>
                                <w:rPr>
                                  <w:color w:val="292526"/>
                                  <w:spacing w:val="-2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instructions.</w:t>
                              </w:r>
                            </w:p>
                            <w:p w:rsidR="007928AC" w:rsidRDefault="007928AC">
                              <w:pPr>
                                <w:spacing w:before="69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5"/>
                                  <w:w w:val="106"/>
                                  <w:sz w:val="32"/>
                                </w:rPr>
                                <w:t>V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3"/>
                                  <w:sz w:val="32"/>
                                </w:rPr>
                                <w:t>ideo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3"/>
                                  <w:w w:val="105"/>
                                  <w:sz w:val="32"/>
                                </w:rPr>
                                <w:t>G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292526"/>
                                  <w:w w:val="121"/>
                                  <w:sz w:val="32"/>
                                </w:rPr>
                                <w:t>ame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106"/>
                                  <w:sz w:val="32"/>
                                </w:rPr>
                                <w:t>Inst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spacing w:val="-3"/>
                                  <w:w w:val="106"/>
                                  <w:sz w:val="32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4"/>
                                  <w:sz w:val="32"/>
                                </w:rPr>
                                <w:t>uc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92526"/>
                                  <w:w w:val="99"/>
                                  <w:sz w:val="32"/>
                                </w:rPr>
                                <w:t>tions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250"/>
                                </w:tabs>
                                <w:spacing w:before="114"/>
                                <w:ind w:left="249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5"/>
                                  <w:sz w:val="32"/>
                                </w:rPr>
                                <w:t>Play –</w:t>
                              </w:r>
                              <w:r>
                                <w:rPr>
                                  <w:color w:val="292526"/>
                                  <w:spacing w:val="-9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5"/>
                                  <w:sz w:val="32"/>
                                </w:rPr>
                                <w:t>walk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250"/>
                                </w:tabs>
                                <w:spacing w:before="99"/>
                                <w:ind w:left="249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spacing w:val="-4"/>
                                  <w:w w:val="110"/>
                                  <w:sz w:val="32"/>
                                </w:rPr>
                                <w:t xml:space="preserve">Fast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forward –</w:t>
                              </w:r>
                              <w:r>
                                <w:rPr>
                                  <w:color w:val="292526"/>
                                  <w:spacing w:val="1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run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250"/>
                                </w:tabs>
                                <w:spacing w:before="100"/>
                                <w:ind w:left="249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Rewind – move</w:t>
                              </w:r>
                              <w:r>
                                <w:rPr>
                                  <w:color w:val="292526"/>
                                  <w:spacing w:val="11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backwards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250"/>
                                </w:tabs>
                                <w:spacing w:before="99"/>
                                <w:ind w:left="249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sz w:val="32"/>
                                </w:rPr>
                                <w:t>Pause –</w:t>
                              </w:r>
                              <w:r>
                                <w:rPr>
                                  <w:color w:val="292526"/>
                                  <w:spacing w:val="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sz w:val="32"/>
                                </w:rPr>
                                <w:t>freeze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250"/>
                                </w:tabs>
                                <w:spacing w:before="100"/>
                                <w:ind w:left="249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Record – pull a silly</w:t>
                              </w:r>
                              <w:r>
                                <w:rPr>
                                  <w:color w:val="292526"/>
                                  <w:spacing w:val="-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face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250"/>
                                </w:tabs>
                                <w:spacing w:before="199" w:line="385" w:lineRule="exact"/>
                                <w:ind w:left="249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Slow motion – move</w:t>
                              </w:r>
                              <w:r>
                                <w:rPr>
                                  <w:color w:val="292526"/>
                                  <w:spacing w:val="19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slowly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6952" y="11401"/>
                            <a:ext cx="58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24"/>
                                <w:rPr>
                                  <w:rFonts w:ascii="Arial Narrow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D2D3D5"/>
                                  <w:w w:val="110"/>
                                  <w:sz w:val="12"/>
                                </w:rPr>
                                <w:t>twinkl.com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66" y="1439"/>
                            <a:ext cx="7832" cy="733"/>
                          </a:xfrm>
                          <a:prstGeom prst="rect">
                            <a:avLst/>
                          </a:prstGeom>
                          <a:solidFill>
                            <a:srgbClr val="9CCE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21"/>
                                <w:ind w:left="360"/>
                                <w:rPr>
                                  <w:rFonts w:ascii="Trebuchet MS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9"/>
                                  <w:w w:val="106"/>
                                  <w:sz w:val="56"/>
                                </w:rPr>
                                <w:t>V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7"/>
                                  <w:w w:val="104"/>
                                  <w:sz w:val="56"/>
                                </w:rPr>
                                <w:t>i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w w:val="98"/>
                                  <w:sz w:val="56"/>
                                </w:rPr>
                                <w:t>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82"/>
                                  <w:sz w:val="56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93"/>
                                  <w:sz w:val="56"/>
                                </w:rPr>
                                <w:t>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7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105"/>
                                  <w:sz w:val="56"/>
                                </w:rPr>
                                <w:t>G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FFFFFF"/>
                                  <w:spacing w:val="-4"/>
                                  <w:w w:val="121"/>
                                  <w:sz w:val="56"/>
                                </w:rPr>
                                <w:t>am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FFFFFF"/>
                                  <w:spacing w:val="3"/>
                                  <w:w w:val="121"/>
                                  <w:sz w:val="56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3"/>
                                  <w:sz w:val="56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" name="Text Box 104"/>
                        <wps:cNvSpPr txBox="1">
                          <a:spLocks noChangeArrowheads="1"/>
                        </wps:cNvSpPr>
                        <wps:spPr bwMode="auto">
                          <a:xfrm>
                            <a:off x="66" y="737"/>
                            <a:ext cx="7832" cy="621"/>
                          </a:xfrm>
                          <a:prstGeom prst="rect">
                            <a:avLst/>
                          </a:prstGeom>
                          <a:solidFill>
                            <a:srgbClr val="27BD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116"/>
                                <w:ind w:left="361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3" o:spid="_x0000_s1036" style="width:398.3pt;height:578.95pt;mso-position-horizontal-relative:char;mso-position-vertical-relative:line" coordsize="7966,11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">
                <v:shape id="Picture 110" o:spid="_x0000_s1037" type="#_x0000_t75" style="position:absolute;left:4023;top:4563;width:3580;height:6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">
                  <v:imagedata r:id="rId10" o:title=""/>
                </v:shape>
                <v:shape id="Freeform 109" o:spid="_x0000_s1038" style="position:absolute;left:70;top:7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" path="m213,l146,11,87,41,41,87,11,146,,213,,11212r11,67l41,11338r46,46l146,11414r67,11l7612,11425r67,-11l7738,11384r46,-46l7814,11279r11,-67l7825,213r-11,-67l7784,87,7738,41,7679,11,7612,,213,xe" filled="f" strokecolor="#7fc349" strokeweight="7pt">
                  <v:path arrowok="t" o:connecttype="custom" o:connectlocs="213,70;146,81;87,111;41,157;11,216;0,283;0,11282;11,11349;41,11408;87,11454;146,11484;213,11495;7612,11495;7679,11484;7738,11454;7784,11408;7814,11349;7825,11282;7825,283;7814,216;7784,157;7738,111;7679,81;7612,70;213,70" o:connectangles="0,0,0,0,0,0,0,0,0,0,0,0,0,0,0,0,0,0,0,0,0,0,0,0,0"/>
                </v:shape>
                <v:shape id="Text Box 108" o:spid="_x0000_s1039" type="#_x0000_t202" style="position:absolute;left:430;top:272;width:2710;height: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mZ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0g+4f4k/QM7/AQAA//8DAFBLAQItABQABgAIAAAAIQDb4fbL7gAAAIUBAAATAAAAAAAAAAAA&#10;AAAAAAAAAABbQ29udGVudF9UeXBlc10ueG1sUEsBAi0AFAAGAAgAAAAhAFr0LFu/AAAAFQEAAAsA&#10;AAAAAAAAAAAAAAAAHwEAAF9yZWxzLy5yZWxzUEsBAi0AFAAGAAgAAAAhAPcDOZnEAAAA2wAAAA8A&#10;AAAAAAAAAAAAAAAABwIAAGRycy9kb3ducmV2LnhtbFBLBQYAAAAAAwADALcAAAD4AgAAAAA=&#10;" filled="f" stroked="f">
                  <v:textbox inset="0,0,0,0">
                    <w:txbxContent>
                      <w:p w:rsidR="007928AC" w:rsidRDefault="007928AC">
                        <w:pPr>
                          <w:spacing w:before="3"/>
                          <w:rPr>
                            <w:rFonts w:ascii="Trebuchet MS"/>
                            <w:b/>
                            <w:sz w:val="34"/>
                          </w:rPr>
                        </w:pPr>
                      </w:p>
                    </w:txbxContent>
                  </v:textbox>
                </v:shape>
                <v:shape id="Text Box 107" o:spid="_x0000_s1040" type="#_x0000_t202" style="position:absolute;left:425;top:2402;width:6780;height:5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3r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7HxS/wBcvkEAAD//wMAUEsBAi0AFAAGAAgAAAAhANvh9svuAAAAhQEAABMAAAAAAAAAAAAAAAAA&#10;AAAAAFtDb250ZW50X1R5cGVzXS54bWxQSwECLQAUAAYACAAAACEAWvQsW78AAAAVAQAACwAAAAAA&#10;AAAAAAAAAAAfAQAAX3JlbHMvLnJlbHNQSwECLQAUAAYACAAAACEAhpyt68AAAADbAAAADwAAAAAA&#10;AAAAAAAAAAAHAgAAZHJzL2Rvd25yZXYueG1sUEsFBgAAAAADAAMAtwAAAPQCAAAAAA==&#10;" filled="f" stroked="f">
                  <v:textbox inset="0,0,0,0">
                    <w:txbxContent>
                      <w:p w:rsidR="007928AC" w:rsidRDefault="007928AC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171"/>
                          </w:tabs>
                          <w:spacing w:before="117" w:line="244" w:lineRule="auto"/>
                          <w:ind w:right="18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After a short while, take it in turns to call out the</w:t>
                        </w:r>
                        <w:r>
                          <w:rPr>
                            <w:color w:val="292526"/>
                            <w:spacing w:val="-2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instructions.</w:t>
                        </w:r>
                      </w:p>
                      <w:p w:rsidR="007928AC" w:rsidRDefault="007928AC">
                        <w:pPr>
                          <w:spacing w:before="69"/>
                          <w:rPr>
                            <w:rFonts w:ascii="Trebuchet MS"/>
                            <w:b/>
                            <w:sz w:val="32"/>
                          </w:rPr>
                        </w:pPr>
                        <w:r>
                          <w:rPr>
                            <w:rFonts w:ascii="Trebuchet MS"/>
                            <w:b/>
                            <w:color w:val="292526"/>
                            <w:spacing w:val="-5"/>
                            <w:w w:val="106"/>
                            <w:sz w:val="32"/>
                          </w:rPr>
                          <w:t>V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3"/>
                            <w:sz w:val="32"/>
                          </w:rPr>
                          <w:t>ideo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3"/>
                            <w:w w:val="105"/>
                            <w:sz w:val="32"/>
                          </w:rPr>
                          <w:t>G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292526"/>
                            <w:w w:val="121"/>
                            <w:sz w:val="32"/>
                          </w:rPr>
                          <w:t>ame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106"/>
                            <w:sz w:val="32"/>
                          </w:rPr>
                          <w:t>Inst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spacing w:val="-3"/>
                            <w:w w:val="106"/>
                            <w:sz w:val="32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4"/>
                            <w:sz w:val="32"/>
                          </w:rPr>
                          <w:t>uc</w:t>
                        </w:r>
                        <w:r>
                          <w:rPr>
                            <w:rFonts w:ascii="Trebuchet MS"/>
                            <w:b/>
                            <w:color w:val="292526"/>
                            <w:w w:val="99"/>
                            <w:sz w:val="32"/>
                          </w:rPr>
                          <w:t>tions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250"/>
                          </w:tabs>
                          <w:spacing w:before="114"/>
                          <w:ind w:left="249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5"/>
                            <w:sz w:val="32"/>
                          </w:rPr>
                          <w:t>Play –</w:t>
                        </w:r>
                        <w:r>
                          <w:rPr>
                            <w:color w:val="292526"/>
                            <w:spacing w:val="-9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5"/>
                            <w:sz w:val="32"/>
                          </w:rPr>
                          <w:t>walk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250"/>
                          </w:tabs>
                          <w:spacing w:before="99"/>
                          <w:ind w:left="249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spacing w:val="-4"/>
                            <w:w w:val="110"/>
                            <w:sz w:val="32"/>
                          </w:rPr>
                          <w:t xml:space="preserve">Fast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forward –</w:t>
                        </w:r>
                        <w:r>
                          <w:rPr>
                            <w:color w:val="292526"/>
                            <w:spacing w:val="1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run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250"/>
                          </w:tabs>
                          <w:spacing w:before="100"/>
                          <w:ind w:left="249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Rewind – move</w:t>
                        </w:r>
                        <w:r>
                          <w:rPr>
                            <w:color w:val="292526"/>
                            <w:spacing w:val="11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backwards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250"/>
                          </w:tabs>
                          <w:spacing w:before="99"/>
                          <w:ind w:left="249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sz w:val="32"/>
                          </w:rPr>
                          <w:t>Pause –</w:t>
                        </w:r>
                        <w:r>
                          <w:rPr>
                            <w:color w:val="292526"/>
                            <w:spacing w:val="14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sz w:val="32"/>
                          </w:rPr>
                          <w:t>freeze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250"/>
                          </w:tabs>
                          <w:spacing w:before="100"/>
                          <w:ind w:left="249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Record – pull a silly</w:t>
                        </w:r>
                        <w:r>
                          <w:rPr>
                            <w:color w:val="292526"/>
                            <w:spacing w:val="-8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face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250"/>
                          </w:tabs>
                          <w:spacing w:before="199" w:line="385" w:lineRule="exact"/>
                          <w:ind w:left="249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Slow motion – move</w:t>
                        </w:r>
                        <w:r>
                          <w:rPr>
                            <w:color w:val="292526"/>
                            <w:spacing w:val="19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slowly</w:t>
                        </w:r>
                      </w:p>
                    </w:txbxContent>
                  </v:textbox>
                </v:shape>
                <v:shape id="Text Box 106" o:spid="_x0000_s1041" type="#_x0000_t202" style="position:absolute;left:6952;top:11401;width:580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<v:textbox inset="0,0,0,0">
                    <w:txbxContent>
                      <w:p w:rsidR="007928AC" w:rsidRDefault="007928AC">
                        <w:pPr>
                          <w:spacing w:before="24"/>
                          <w:rPr>
                            <w:rFonts w:ascii="Arial Narrow"/>
                            <w:b/>
                            <w:sz w:val="12"/>
                          </w:rPr>
                        </w:pPr>
                        <w:r>
                          <w:rPr>
                            <w:rFonts w:ascii="Arial Narrow"/>
                            <w:b/>
                            <w:color w:val="D2D3D5"/>
                            <w:w w:val="110"/>
                            <w:sz w:val="12"/>
                          </w:rPr>
                          <w:t>twinkl.com</w:t>
                        </w:r>
                      </w:p>
                    </w:txbxContent>
                  </v:textbox>
                </v:shape>
                <v:shape id="Text Box 105" o:spid="_x0000_s1042" type="#_x0000_t202" style="position:absolute;left:66;top:1439;width:7832;height:7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" fillcolor="#9cce7a" stroked="f">
                  <v:textbox inset="0,0,0,0">
                    <w:txbxContent>
                      <w:p w:rsidR="007928AC" w:rsidRDefault="007928AC">
                        <w:pPr>
                          <w:spacing w:before="21"/>
                          <w:ind w:left="360"/>
                          <w:rPr>
                            <w:rFonts w:ascii="Trebuchet MS"/>
                            <w:b/>
                            <w:sz w:val="56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9"/>
                            <w:w w:val="106"/>
                            <w:sz w:val="56"/>
                          </w:rPr>
                          <w:t>V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7"/>
                            <w:w w:val="104"/>
                            <w:sz w:val="56"/>
                          </w:rPr>
                          <w:t>i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w w:val="98"/>
                            <w:sz w:val="56"/>
                          </w:rPr>
                          <w:t>d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82"/>
                            <w:sz w:val="56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93"/>
                            <w:sz w:val="56"/>
                          </w:rPr>
                          <w:t>o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7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105"/>
                            <w:sz w:val="56"/>
                          </w:rPr>
                          <w:t>G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FFFFFF"/>
                            <w:spacing w:val="-4"/>
                            <w:w w:val="121"/>
                            <w:sz w:val="56"/>
                          </w:rPr>
                          <w:t>am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FFFFFF"/>
                            <w:spacing w:val="3"/>
                            <w:w w:val="121"/>
                            <w:sz w:val="56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103"/>
                            <w:sz w:val="56"/>
                          </w:rPr>
                          <w:t>s</w:t>
                        </w:r>
                      </w:p>
                    </w:txbxContent>
                  </v:textbox>
                </v:shape>
                <v:shape id="Text Box 104" o:spid="_x0000_s1043" type="#_x0000_t202" style="position:absolute;left:66;top:737;width:7832;height: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" fillcolor="#27bdbe" stroked="f">
                  <v:textbox inset="0,0,0,0">
                    <w:txbxContent>
                      <w:p w:rsidR="007928AC" w:rsidRDefault="007928AC">
                        <w:pPr>
                          <w:spacing w:before="116"/>
                          <w:ind w:left="361"/>
                          <w:rPr>
                            <w:rFonts w:ascii="Trebuchet MS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7928AC">
        <w:rPr>
          <w:rFonts w:ascii="Arial Narrow"/>
          <w:position w:val="1"/>
          <w:sz w:val="20"/>
        </w:rPr>
        <w:tab/>
      </w:r>
      <w:r>
        <w:rPr>
          <w:rFonts w:ascii="Arial Narrow"/>
          <w:noProof/>
          <w:sz w:val="20"/>
        </w:rPr>
        <mc:AlternateContent>
          <mc:Choice Requires="wpg">
            <w:drawing>
              <wp:inline distT="0" distB="0" distL="0" distR="0">
                <wp:extent cx="5058410" cy="7362190"/>
                <wp:effectExtent l="1270" t="6350" r="7620" b="3810"/>
                <wp:docPr id="85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62190"/>
                          <a:chOff x="0" y="0"/>
                          <a:chExt cx="7966" cy="11594"/>
                        </a:xfrm>
                      </wpg:grpSpPr>
                      <pic:pic xmlns:pic="http://schemas.openxmlformats.org/drawingml/2006/picture">
                        <pic:nvPicPr>
                          <pic:cNvPr id="86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488"/>
                            <a:ext cx="2421" cy="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Freeform 101"/>
                        <wps:cNvSpPr>
                          <a:spLocks/>
                        </wps:cNvSpPr>
                        <wps:spPr bwMode="auto">
                          <a:xfrm>
                            <a:off x="70" y="70"/>
                            <a:ext cx="7826" cy="11426"/>
                          </a:xfrm>
                          <a:custGeom>
                            <a:avLst/>
                            <a:gdLst>
                              <a:gd name="T0" fmla="+- 0 283 70"/>
                              <a:gd name="T1" fmla="*/ T0 w 7826"/>
                              <a:gd name="T2" fmla="+- 0 70 70"/>
                              <a:gd name="T3" fmla="*/ 70 h 11426"/>
                              <a:gd name="T4" fmla="+- 0 216 70"/>
                              <a:gd name="T5" fmla="*/ T4 w 7826"/>
                              <a:gd name="T6" fmla="+- 0 81 70"/>
                              <a:gd name="T7" fmla="*/ 81 h 11426"/>
                              <a:gd name="T8" fmla="+- 0 157 70"/>
                              <a:gd name="T9" fmla="*/ T8 w 7826"/>
                              <a:gd name="T10" fmla="+- 0 111 70"/>
                              <a:gd name="T11" fmla="*/ 111 h 11426"/>
                              <a:gd name="T12" fmla="+- 0 111 70"/>
                              <a:gd name="T13" fmla="*/ T12 w 7826"/>
                              <a:gd name="T14" fmla="+- 0 157 70"/>
                              <a:gd name="T15" fmla="*/ 157 h 11426"/>
                              <a:gd name="T16" fmla="+- 0 81 70"/>
                              <a:gd name="T17" fmla="*/ T16 w 7826"/>
                              <a:gd name="T18" fmla="+- 0 216 70"/>
                              <a:gd name="T19" fmla="*/ 216 h 11426"/>
                              <a:gd name="T20" fmla="+- 0 70 70"/>
                              <a:gd name="T21" fmla="*/ T20 w 7826"/>
                              <a:gd name="T22" fmla="+- 0 283 70"/>
                              <a:gd name="T23" fmla="*/ 283 h 11426"/>
                              <a:gd name="T24" fmla="+- 0 70 70"/>
                              <a:gd name="T25" fmla="*/ T24 w 7826"/>
                              <a:gd name="T26" fmla="+- 0 11282 70"/>
                              <a:gd name="T27" fmla="*/ 11282 h 11426"/>
                              <a:gd name="T28" fmla="+- 0 81 70"/>
                              <a:gd name="T29" fmla="*/ T28 w 7826"/>
                              <a:gd name="T30" fmla="+- 0 11349 70"/>
                              <a:gd name="T31" fmla="*/ 11349 h 11426"/>
                              <a:gd name="T32" fmla="+- 0 111 70"/>
                              <a:gd name="T33" fmla="*/ T32 w 7826"/>
                              <a:gd name="T34" fmla="+- 0 11408 70"/>
                              <a:gd name="T35" fmla="*/ 11408 h 11426"/>
                              <a:gd name="T36" fmla="+- 0 157 70"/>
                              <a:gd name="T37" fmla="*/ T36 w 7826"/>
                              <a:gd name="T38" fmla="+- 0 11454 70"/>
                              <a:gd name="T39" fmla="*/ 11454 h 11426"/>
                              <a:gd name="T40" fmla="+- 0 216 70"/>
                              <a:gd name="T41" fmla="*/ T40 w 7826"/>
                              <a:gd name="T42" fmla="+- 0 11484 70"/>
                              <a:gd name="T43" fmla="*/ 11484 h 11426"/>
                              <a:gd name="T44" fmla="+- 0 283 70"/>
                              <a:gd name="T45" fmla="*/ T44 w 7826"/>
                              <a:gd name="T46" fmla="+- 0 11495 70"/>
                              <a:gd name="T47" fmla="*/ 11495 h 11426"/>
                              <a:gd name="T48" fmla="+- 0 7682 70"/>
                              <a:gd name="T49" fmla="*/ T48 w 7826"/>
                              <a:gd name="T50" fmla="+- 0 11495 70"/>
                              <a:gd name="T51" fmla="*/ 11495 h 11426"/>
                              <a:gd name="T52" fmla="+- 0 7749 70"/>
                              <a:gd name="T53" fmla="*/ T52 w 7826"/>
                              <a:gd name="T54" fmla="+- 0 11484 70"/>
                              <a:gd name="T55" fmla="*/ 11484 h 11426"/>
                              <a:gd name="T56" fmla="+- 0 7808 70"/>
                              <a:gd name="T57" fmla="*/ T56 w 7826"/>
                              <a:gd name="T58" fmla="+- 0 11454 70"/>
                              <a:gd name="T59" fmla="*/ 11454 h 11426"/>
                              <a:gd name="T60" fmla="+- 0 7854 70"/>
                              <a:gd name="T61" fmla="*/ T60 w 7826"/>
                              <a:gd name="T62" fmla="+- 0 11408 70"/>
                              <a:gd name="T63" fmla="*/ 11408 h 11426"/>
                              <a:gd name="T64" fmla="+- 0 7884 70"/>
                              <a:gd name="T65" fmla="*/ T64 w 7826"/>
                              <a:gd name="T66" fmla="+- 0 11349 70"/>
                              <a:gd name="T67" fmla="*/ 11349 h 11426"/>
                              <a:gd name="T68" fmla="+- 0 7895 70"/>
                              <a:gd name="T69" fmla="*/ T68 w 7826"/>
                              <a:gd name="T70" fmla="+- 0 11282 70"/>
                              <a:gd name="T71" fmla="*/ 11282 h 11426"/>
                              <a:gd name="T72" fmla="+- 0 7895 70"/>
                              <a:gd name="T73" fmla="*/ T72 w 7826"/>
                              <a:gd name="T74" fmla="+- 0 283 70"/>
                              <a:gd name="T75" fmla="*/ 283 h 11426"/>
                              <a:gd name="T76" fmla="+- 0 7884 70"/>
                              <a:gd name="T77" fmla="*/ T76 w 7826"/>
                              <a:gd name="T78" fmla="+- 0 216 70"/>
                              <a:gd name="T79" fmla="*/ 216 h 11426"/>
                              <a:gd name="T80" fmla="+- 0 7854 70"/>
                              <a:gd name="T81" fmla="*/ T80 w 7826"/>
                              <a:gd name="T82" fmla="+- 0 157 70"/>
                              <a:gd name="T83" fmla="*/ 157 h 11426"/>
                              <a:gd name="T84" fmla="+- 0 7808 70"/>
                              <a:gd name="T85" fmla="*/ T84 w 7826"/>
                              <a:gd name="T86" fmla="+- 0 111 70"/>
                              <a:gd name="T87" fmla="*/ 111 h 11426"/>
                              <a:gd name="T88" fmla="+- 0 7749 70"/>
                              <a:gd name="T89" fmla="*/ T88 w 7826"/>
                              <a:gd name="T90" fmla="+- 0 81 70"/>
                              <a:gd name="T91" fmla="*/ 81 h 11426"/>
                              <a:gd name="T92" fmla="+- 0 7682 70"/>
                              <a:gd name="T93" fmla="*/ T92 w 7826"/>
                              <a:gd name="T94" fmla="+- 0 70 70"/>
                              <a:gd name="T95" fmla="*/ 70 h 11426"/>
                              <a:gd name="T96" fmla="+- 0 283 70"/>
                              <a:gd name="T97" fmla="*/ T96 w 7826"/>
                              <a:gd name="T98" fmla="+- 0 70 70"/>
                              <a:gd name="T99" fmla="*/ 7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3" y="0"/>
                                </a:moveTo>
                                <a:lnTo>
                                  <a:pt x="146" y="11"/>
                                </a:lnTo>
                                <a:lnTo>
                                  <a:pt x="87" y="41"/>
                                </a:lnTo>
                                <a:lnTo>
                                  <a:pt x="41" y="87"/>
                                </a:lnTo>
                                <a:lnTo>
                                  <a:pt x="11" y="146"/>
                                </a:lnTo>
                                <a:lnTo>
                                  <a:pt x="0" y="213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1" y="11338"/>
                                </a:lnTo>
                                <a:lnTo>
                                  <a:pt x="87" y="11384"/>
                                </a:lnTo>
                                <a:lnTo>
                                  <a:pt x="146" y="11414"/>
                                </a:lnTo>
                                <a:lnTo>
                                  <a:pt x="213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79" y="11414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4" y="11279"/>
                                </a:lnTo>
                                <a:lnTo>
                                  <a:pt x="7825" y="11212"/>
                                </a:lnTo>
                                <a:lnTo>
                                  <a:pt x="7825" y="213"/>
                                </a:lnTo>
                                <a:lnTo>
                                  <a:pt x="7814" y="146"/>
                                </a:lnTo>
                                <a:lnTo>
                                  <a:pt x="7784" y="87"/>
                                </a:lnTo>
                                <a:lnTo>
                                  <a:pt x="7738" y="41"/>
                                </a:lnTo>
                                <a:lnTo>
                                  <a:pt x="7679" y="11"/>
                                </a:lnTo>
                                <a:lnTo>
                                  <a:pt x="7612" y="0"/>
                                </a:lnTo>
                                <a:lnTo>
                                  <a:pt x="21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430" y="272"/>
                            <a:ext cx="2710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3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399" y="2402"/>
                            <a:ext cx="6027" cy="7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 w:rsidP="007928AC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171"/>
                                </w:tabs>
                                <w:spacing w:before="11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 xml:space="preserve">Give instructions to your family of what to do. Then swap over and someone else gives the instructions. 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275"/>
                                </w:tabs>
                                <w:spacing w:before="115"/>
                                <w:ind w:left="274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5"/>
                                  <w:sz w:val="32"/>
                                </w:rPr>
                                <w:t>Jump up in the</w:t>
                              </w:r>
                              <w:r>
                                <w:rPr>
                                  <w:color w:val="292526"/>
                                  <w:spacing w:val="-26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spacing w:val="-7"/>
                                  <w:w w:val="115"/>
                                  <w:sz w:val="32"/>
                                </w:rPr>
                                <w:t>air.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275"/>
                                </w:tabs>
                                <w:spacing w:before="99"/>
                                <w:ind w:left="274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Hop on one</w:t>
                              </w:r>
                              <w:r>
                                <w:rPr>
                                  <w:color w:val="292526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leg.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275"/>
                                </w:tabs>
                                <w:spacing w:before="100"/>
                                <w:ind w:left="274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Dance your best</w:t>
                              </w:r>
                              <w:r>
                                <w:rPr>
                                  <w:color w:val="292526"/>
                                  <w:spacing w:val="8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moves.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275"/>
                                </w:tabs>
                                <w:spacing w:before="99"/>
                                <w:ind w:left="274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spacing w:val="-3"/>
                                  <w:w w:val="105"/>
                                  <w:sz w:val="32"/>
                                </w:rPr>
                                <w:t xml:space="preserve">Run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on the</w:t>
                              </w:r>
                              <w:r>
                                <w:rPr>
                                  <w:color w:val="292526"/>
                                  <w:spacing w:val="-4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spot.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275"/>
                                </w:tabs>
                                <w:spacing w:before="100"/>
                                <w:ind w:left="274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spacing w:val="-5"/>
                                  <w:w w:val="105"/>
                                  <w:sz w:val="32"/>
                                </w:rPr>
                                <w:t xml:space="preserve">Touch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color w:val="292526"/>
                                  <w:spacing w:val="19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toes.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275"/>
                                </w:tabs>
                                <w:spacing w:before="99"/>
                                <w:ind w:left="274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Balance on one</w:t>
                              </w:r>
                              <w:r>
                                <w:rPr>
                                  <w:color w:val="292526"/>
                                  <w:spacing w:val="10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leg.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275"/>
                                </w:tabs>
                                <w:spacing w:before="99"/>
                                <w:ind w:left="274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Do star</w:t>
                              </w:r>
                              <w:r>
                                <w:rPr>
                                  <w:color w:val="292526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jumps.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275"/>
                                </w:tabs>
                                <w:spacing w:before="100"/>
                                <w:ind w:left="274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Squat</w:t>
                              </w:r>
                              <w:r>
                                <w:rPr>
                                  <w:color w:val="292526"/>
                                  <w:spacing w:val="4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down.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275"/>
                                </w:tabs>
                                <w:spacing w:before="99"/>
                                <w:ind w:left="274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Skip on the</w:t>
                              </w:r>
                              <w:r>
                                <w:rPr>
                                  <w:color w:val="292526"/>
                                  <w:spacing w:val="10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spot.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275"/>
                                </w:tabs>
                                <w:spacing w:before="200" w:line="385" w:lineRule="exact"/>
                                <w:ind w:left="274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spacing w:val="-4"/>
                                  <w:sz w:val="32"/>
                                </w:rPr>
                                <w:t>Freeze!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425" y="10207"/>
                            <a:ext cx="2572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5822A"/>
                                  <w:w w:val="95"/>
                                  <w:sz w:val="32"/>
                                </w:rPr>
                                <w:t>Equipment: hoops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7014" y="11415"/>
                            <a:ext cx="58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24"/>
                                <w:rPr>
                                  <w:rFonts w:ascii="Arial Narrow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D2D3D5"/>
                                  <w:w w:val="110"/>
                                  <w:sz w:val="12"/>
                                </w:rPr>
                                <w:t>twinkl.com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66" y="1439"/>
                            <a:ext cx="7832" cy="733"/>
                          </a:xfrm>
                          <a:prstGeom prst="rect">
                            <a:avLst/>
                          </a:prstGeom>
                          <a:solidFill>
                            <a:srgbClr val="9CCE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21"/>
                                <w:ind w:left="318"/>
                                <w:rPr>
                                  <w:rFonts w:ascii="Trebuchet MS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56"/>
                                </w:rPr>
                                <w:t>Hoop Moves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66" y="737"/>
                            <a:ext cx="7832" cy="621"/>
                          </a:xfrm>
                          <a:prstGeom prst="rect">
                            <a:avLst/>
                          </a:prstGeom>
                          <a:solidFill>
                            <a:srgbClr val="27BD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116"/>
                                <w:ind w:left="361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4" o:spid="_x0000_s1044" style="width:398.3pt;height:579.7pt;mso-position-horizontal-relative:char;mso-position-vertical-relative:line" coordsize="7966,11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">
                <v:shape id="Picture 102" o:spid="_x0000_s1045" type="#_x0000_t75" style="position:absolute;left:4535;top:4488;width:2421;height:6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">
                  <v:imagedata r:id="rId12" o:title=""/>
                </v:shape>
                <v:shape id="Freeform 101" o:spid="_x0000_s1046" style="position:absolute;left:70;top:7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" path="m213,l146,11,87,41,41,87,11,146,,213,,11212r11,67l41,11338r46,46l146,11414r67,11l7612,11425r67,-11l7738,11384r46,-46l7814,11279r11,-67l7825,213r-11,-67l7784,87,7738,41,7679,11,7612,,213,xe" filled="f" strokecolor="#7fc349" strokeweight="7pt">
                  <v:path arrowok="t" o:connecttype="custom" o:connectlocs="213,70;146,81;87,111;41,157;11,216;0,283;0,11282;11,11349;41,11408;87,11454;146,11484;213,11495;7612,11495;7679,11484;7738,11454;7784,11408;7814,11349;7825,11282;7825,283;7814,216;7784,157;7738,111;7679,81;7612,70;213,70" o:connectangles="0,0,0,0,0,0,0,0,0,0,0,0,0,0,0,0,0,0,0,0,0,0,0,0,0"/>
                </v:shape>
                <v:shape id="Text Box 100" o:spid="_x0000_s1047" type="#_x0000_t202" style="position:absolute;left:430;top:272;width:2710;height: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:rsidR="007928AC" w:rsidRDefault="007928AC">
                        <w:pPr>
                          <w:spacing w:before="3"/>
                          <w:rPr>
                            <w:rFonts w:ascii="Trebuchet MS"/>
                            <w:b/>
                            <w:sz w:val="34"/>
                          </w:rPr>
                        </w:pPr>
                      </w:p>
                    </w:txbxContent>
                  </v:textbox>
                </v:shape>
                <v:shape id="Text Box 99" o:spid="_x0000_s1048" type="#_x0000_t202" style="position:absolute;left:399;top:2402;width:6027;height:7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:rsidR="007928AC" w:rsidRDefault="007928AC" w:rsidP="007928AC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171"/>
                          </w:tabs>
                          <w:spacing w:before="11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 xml:space="preserve">Give instructions to your family of what to do. Then swap over and someone else gives the instructions. 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275"/>
                          </w:tabs>
                          <w:spacing w:before="115"/>
                          <w:ind w:left="274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5"/>
                            <w:sz w:val="32"/>
                          </w:rPr>
                          <w:t>Jump up in the</w:t>
                        </w:r>
                        <w:r>
                          <w:rPr>
                            <w:color w:val="292526"/>
                            <w:spacing w:val="-26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spacing w:val="-7"/>
                            <w:w w:val="115"/>
                            <w:sz w:val="32"/>
                          </w:rPr>
                          <w:t>air.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275"/>
                          </w:tabs>
                          <w:spacing w:before="99"/>
                          <w:ind w:left="274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Hop on one</w:t>
                        </w:r>
                        <w:r>
                          <w:rPr>
                            <w:color w:val="292526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leg.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275"/>
                          </w:tabs>
                          <w:spacing w:before="100"/>
                          <w:ind w:left="274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Dance your best</w:t>
                        </w:r>
                        <w:r>
                          <w:rPr>
                            <w:color w:val="292526"/>
                            <w:spacing w:val="8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moves.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275"/>
                          </w:tabs>
                          <w:spacing w:before="99"/>
                          <w:ind w:left="274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spacing w:val="-3"/>
                            <w:w w:val="105"/>
                            <w:sz w:val="32"/>
                          </w:rPr>
                          <w:t xml:space="preserve">Run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on the</w:t>
                        </w:r>
                        <w:r>
                          <w:rPr>
                            <w:color w:val="292526"/>
                            <w:spacing w:val="-4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spot.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275"/>
                          </w:tabs>
                          <w:spacing w:before="100"/>
                          <w:ind w:left="274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spacing w:val="-5"/>
                            <w:w w:val="105"/>
                            <w:sz w:val="32"/>
                          </w:rPr>
                          <w:t xml:space="preserve">Touch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your</w:t>
                        </w:r>
                        <w:r>
                          <w:rPr>
                            <w:color w:val="292526"/>
                            <w:spacing w:val="19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toes.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275"/>
                          </w:tabs>
                          <w:spacing w:before="99"/>
                          <w:ind w:left="274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Balance on one</w:t>
                        </w:r>
                        <w:r>
                          <w:rPr>
                            <w:color w:val="292526"/>
                            <w:spacing w:val="10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leg.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275"/>
                          </w:tabs>
                          <w:spacing w:before="99"/>
                          <w:ind w:left="274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Do star</w:t>
                        </w:r>
                        <w:r>
                          <w:rPr>
                            <w:color w:val="292526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jumps.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275"/>
                          </w:tabs>
                          <w:spacing w:before="100"/>
                          <w:ind w:left="274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Squat</w:t>
                        </w:r>
                        <w:r>
                          <w:rPr>
                            <w:color w:val="292526"/>
                            <w:spacing w:val="4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down.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275"/>
                          </w:tabs>
                          <w:spacing w:before="99"/>
                          <w:ind w:left="274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Skip on the</w:t>
                        </w:r>
                        <w:r>
                          <w:rPr>
                            <w:color w:val="292526"/>
                            <w:spacing w:val="10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spot.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275"/>
                          </w:tabs>
                          <w:spacing w:before="200" w:line="385" w:lineRule="exact"/>
                          <w:ind w:left="274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spacing w:val="-4"/>
                            <w:sz w:val="32"/>
                          </w:rPr>
                          <w:t>Freeze!</w:t>
                        </w:r>
                      </w:p>
                    </w:txbxContent>
                  </v:textbox>
                </v:shape>
                <v:shape id="Text Box 98" o:spid="_x0000_s1049" type="#_x0000_t202" style="position:absolute;left:425;top:10207;width:2572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:rsidR="007928AC" w:rsidRDefault="007928AC">
                        <w:pPr>
                          <w:spacing w:before="3"/>
                          <w:rPr>
                            <w:rFonts w:ascii="Trebuchet MS"/>
                            <w:b/>
                            <w:sz w:val="3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5822A"/>
                            <w:w w:val="95"/>
                            <w:sz w:val="32"/>
                          </w:rPr>
                          <w:t>Equipment: hoops</w:t>
                        </w:r>
                      </w:p>
                    </w:txbxContent>
                  </v:textbox>
                </v:shape>
                <v:shape id="Text Box 97" o:spid="_x0000_s1050" type="#_x0000_t202" style="position:absolute;left:7014;top:11415;width:580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:rsidR="007928AC" w:rsidRDefault="007928AC">
                        <w:pPr>
                          <w:spacing w:before="24"/>
                          <w:rPr>
                            <w:rFonts w:ascii="Arial Narrow"/>
                            <w:b/>
                            <w:sz w:val="12"/>
                          </w:rPr>
                        </w:pPr>
                        <w:r>
                          <w:rPr>
                            <w:rFonts w:ascii="Arial Narrow"/>
                            <w:b/>
                            <w:color w:val="D2D3D5"/>
                            <w:w w:val="110"/>
                            <w:sz w:val="12"/>
                          </w:rPr>
                          <w:t>twinkl.com</w:t>
                        </w:r>
                      </w:p>
                    </w:txbxContent>
                  </v:textbox>
                </v:shape>
                <v:shape id="Text Box 96" o:spid="_x0000_s1051" type="#_x0000_t202" style="position:absolute;left:66;top:1439;width:7832;height:7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" fillcolor="#9cce7a" stroked="f">
                  <v:textbox inset="0,0,0,0">
                    <w:txbxContent>
                      <w:p w:rsidR="007928AC" w:rsidRDefault="007928AC">
                        <w:pPr>
                          <w:spacing w:before="21"/>
                          <w:ind w:left="318"/>
                          <w:rPr>
                            <w:rFonts w:ascii="Trebuchet MS"/>
                            <w:b/>
                            <w:sz w:val="56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56"/>
                          </w:rPr>
                          <w:t>Hoop Moves</w:t>
                        </w:r>
                      </w:p>
                    </w:txbxContent>
                  </v:textbox>
                </v:shape>
                <v:shape id="Text Box 95" o:spid="_x0000_s1052" type="#_x0000_t202" style="position:absolute;left:66;top:737;width:7832;height: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" fillcolor="#27bdbe" stroked="f">
                  <v:textbox inset="0,0,0,0">
                    <w:txbxContent>
                      <w:p w:rsidR="007928AC" w:rsidRDefault="007928AC">
                        <w:pPr>
                          <w:spacing w:before="116"/>
                          <w:ind w:left="361"/>
                          <w:rPr>
                            <w:rFonts w:ascii="Trebuchet MS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50BDF" w:rsidRDefault="00D50BDF">
      <w:pPr>
        <w:rPr>
          <w:rFonts w:ascii="Arial Narrow"/>
          <w:sz w:val="20"/>
        </w:rPr>
        <w:sectPr w:rsidR="00D50BDF">
          <w:pgSz w:w="16840" w:h="11910" w:orient="landscape"/>
          <w:pgMar w:top="160" w:right="120" w:bottom="0" w:left="120" w:header="720" w:footer="720" w:gutter="0"/>
          <w:cols w:space="720"/>
        </w:sectPr>
      </w:pPr>
    </w:p>
    <w:p w:rsidR="00D50BDF" w:rsidRDefault="003F5C9E">
      <w:pPr>
        <w:pStyle w:val="BodyText"/>
        <w:spacing w:before="5"/>
        <w:rPr>
          <w:rFonts w:ascii="Arial Narrow"/>
          <w:b/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107950</wp:posOffset>
                </wp:positionH>
                <wp:positionV relativeFrom="page">
                  <wp:posOffset>107950</wp:posOffset>
                </wp:positionV>
                <wp:extent cx="5058410" cy="7352665"/>
                <wp:effectExtent l="0" t="0" r="0" b="0"/>
                <wp:wrapNone/>
                <wp:docPr id="77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52665"/>
                          <a:chOff x="170" y="170"/>
                          <a:chExt cx="7966" cy="11579"/>
                        </a:xfrm>
                      </wpg:grpSpPr>
                      <pic:pic xmlns:pic="http://schemas.openxmlformats.org/drawingml/2006/picture">
                        <pic:nvPicPr>
                          <pic:cNvPr id="7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7" y="4903"/>
                            <a:ext cx="2413" cy="6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Freeform 92"/>
                        <wps:cNvSpPr>
                          <a:spLocks/>
                        </wps:cNvSpPr>
                        <wps:spPr bwMode="auto">
                          <a:xfrm>
                            <a:off x="240" y="240"/>
                            <a:ext cx="7826" cy="11426"/>
                          </a:xfrm>
                          <a:custGeom>
                            <a:avLst/>
                            <a:gdLst>
                              <a:gd name="T0" fmla="+- 0 454 240"/>
                              <a:gd name="T1" fmla="*/ T0 w 7826"/>
                              <a:gd name="T2" fmla="+- 0 240 240"/>
                              <a:gd name="T3" fmla="*/ 240 h 11426"/>
                              <a:gd name="T4" fmla="+- 0 386 240"/>
                              <a:gd name="T5" fmla="*/ T4 w 7826"/>
                              <a:gd name="T6" fmla="+- 0 251 240"/>
                              <a:gd name="T7" fmla="*/ 251 h 11426"/>
                              <a:gd name="T8" fmla="+- 0 328 240"/>
                              <a:gd name="T9" fmla="*/ T8 w 7826"/>
                              <a:gd name="T10" fmla="+- 0 281 240"/>
                              <a:gd name="T11" fmla="*/ 281 h 11426"/>
                              <a:gd name="T12" fmla="+- 0 281 240"/>
                              <a:gd name="T13" fmla="*/ T12 w 7826"/>
                              <a:gd name="T14" fmla="+- 0 328 240"/>
                              <a:gd name="T15" fmla="*/ 328 h 11426"/>
                              <a:gd name="T16" fmla="+- 0 251 240"/>
                              <a:gd name="T17" fmla="*/ T16 w 7826"/>
                              <a:gd name="T18" fmla="+- 0 386 240"/>
                              <a:gd name="T19" fmla="*/ 386 h 11426"/>
                              <a:gd name="T20" fmla="+- 0 240 240"/>
                              <a:gd name="T21" fmla="*/ T20 w 7826"/>
                              <a:gd name="T22" fmla="+- 0 454 240"/>
                              <a:gd name="T23" fmla="*/ 454 h 11426"/>
                              <a:gd name="T24" fmla="+- 0 240 240"/>
                              <a:gd name="T25" fmla="*/ T24 w 7826"/>
                              <a:gd name="T26" fmla="+- 0 11452 240"/>
                              <a:gd name="T27" fmla="*/ 11452 h 11426"/>
                              <a:gd name="T28" fmla="+- 0 251 240"/>
                              <a:gd name="T29" fmla="*/ T28 w 7826"/>
                              <a:gd name="T30" fmla="+- 0 11519 240"/>
                              <a:gd name="T31" fmla="*/ 11519 h 11426"/>
                              <a:gd name="T32" fmla="+- 0 281 240"/>
                              <a:gd name="T33" fmla="*/ T32 w 7826"/>
                              <a:gd name="T34" fmla="+- 0 11578 240"/>
                              <a:gd name="T35" fmla="*/ 11578 h 11426"/>
                              <a:gd name="T36" fmla="+- 0 328 240"/>
                              <a:gd name="T37" fmla="*/ T36 w 7826"/>
                              <a:gd name="T38" fmla="+- 0 11624 240"/>
                              <a:gd name="T39" fmla="*/ 11624 h 11426"/>
                              <a:gd name="T40" fmla="+- 0 386 240"/>
                              <a:gd name="T41" fmla="*/ T40 w 7826"/>
                              <a:gd name="T42" fmla="+- 0 11655 240"/>
                              <a:gd name="T43" fmla="*/ 11655 h 11426"/>
                              <a:gd name="T44" fmla="+- 0 454 240"/>
                              <a:gd name="T45" fmla="*/ T44 w 7826"/>
                              <a:gd name="T46" fmla="+- 0 11665 240"/>
                              <a:gd name="T47" fmla="*/ 11665 h 11426"/>
                              <a:gd name="T48" fmla="+- 0 7852 240"/>
                              <a:gd name="T49" fmla="*/ T48 w 7826"/>
                              <a:gd name="T50" fmla="+- 0 11665 240"/>
                              <a:gd name="T51" fmla="*/ 11665 h 11426"/>
                              <a:gd name="T52" fmla="+- 0 7919 240"/>
                              <a:gd name="T53" fmla="*/ T52 w 7826"/>
                              <a:gd name="T54" fmla="+- 0 11655 240"/>
                              <a:gd name="T55" fmla="*/ 11655 h 11426"/>
                              <a:gd name="T56" fmla="+- 0 7978 240"/>
                              <a:gd name="T57" fmla="*/ T56 w 7826"/>
                              <a:gd name="T58" fmla="+- 0 11624 240"/>
                              <a:gd name="T59" fmla="*/ 11624 h 11426"/>
                              <a:gd name="T60" fmla="+- 0 8024 240"/>
                              <a:gd name="T61" fmla="*/ T60 w 7826"/>
                              <a:gd name="T62" fmla="+- 0 11578 240"/>
                              <a:gd name="T63" fmla="*/ 11578 h 11426"/>
                              <a:gd name="T64" fmla="+- 0 8055 240"/>
                              <a:gd name="T65" fmla="*/ T64 w 7826"/>
                              <a:gd name="T66" fmla="+- 0 11519 240"/>
                              <a:gd name="T67" fmla="*/ 11519 h 11426"/>
                              <a:gd name="T68" fmla="+- 0 8065 240"/>
                              <a:gd name="T69" fmla="*/ T68 w 7826"/>
                              <a:gd name="T70" fmla="+- 0 11452 240"/>
                              <a:gd name="T71" fmla="*/ 11452 h 11426"/>
                              <a:gd name="T72" fmla="+- 0 8065 240"/>
                              <a:gd name="T73" fmla="*/ T72 w 7826"/>
                              <a:gd name="T74" fmla="+- 0 454 240"/>
                              <a:gd name="T75" fmla="*/ 454 h 11426"/>
                              <a:gd name="T76" fmla="+- 0 8055 240"/>
                              <a:gd name="T77" fmla="*/ T76 w 7826"/>
                              <a:gd name="T78" fmla="+- 0 386 240"/>
                              <a:gd name="T79" fmla="*/ 386 h 11426"/>
                              <a:gd name="T80" fmla="+- 0 8024 240"/>
                              <a:gd name="T81" fmla="*/ T80 w 7826"/>
                              <a:gd name="T82" fmla="+- 0 328 240"/>
                              <a:gd name="T83" fmla="*/ 328 h 11426"/>
                              <a:gd name="T84" fmla="+- 0 7978 240"/>
                              <a:gd name="T85" fmla="*/ T84 w 7826"/>
                              <a:gd name="T86" fmla="+- 0 281 240"/>
                              <a:gd name="T87" fmla="*/ 281 h 11426"/>
                              <a:gd name="T88" fmla="+- 0 7919 240"/>
                              <a:gd name="T89" fmla="*/ T88 w 7826"/>
                              <a:gd name="T90" fmla="+- 0 251 240"/>
                              <a:gd name="T91" fmla="*/ 251 h 11426"/>
                              <a:gd name="T92" fmla="+- 0 7852 240"/>
                              <a:gd name="T93" fmla="*/ T92 w 7826"/>
                              <a:gd name="T94" fmla="+- 0 240 240"/>
                              <a:gd name="T95" fmla="*/ 240 h 11426"/>
                              <a:gd name="T96" fmla="+- 0 454 240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1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1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79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5" y="11212"/>
                                </a:lnTo>
                                <a:lnTo>
                                  <a:pt x="7825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79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600" y="442"/>
                            <a:ext cx="2710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3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595" y="2573"/>
                            <a:ext cx="6780" cy="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Pr="007928AC" w:rsidRDefault="007928AC" w:rsidP="007928AC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171"/>
                                </w:tabs>
                                <w:spacing w:line="390" w:lineRule="exact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L</w:t>
                              </w:r>
                              <w:r w:rsidRPr="007928AC"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 xml:space="preserve">isten out for the traffic light instruction as  </w:t>
                              </w:r>
                              <w:r w:rsidRPr="007928AC">
                                <w:rPr>
                                  <w:color w:val="292526"/>
                                  <w:spacing w:val="79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 w:rsidRPr="007928AC"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it is called out and move in that way around the</w:t>
                              </w:r>
                              <w:r w:rsidRPr="007928AC">
                                <w:rPr>
                                  <w:color w:val="292526"/>
                                  <w:spacing w:val="-2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 w:rsidRPr="007928AC"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space.</w:t>
                              </w:r>
                            </w:p>
                            <w:p w:rsidR="007928AC" w:rsidRPr="007928AC" w:rsidRDefault="007928AC" w:rsidP="007928AC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171"/>
                                </w:tabs>
                                <w:spacing w:before="127"/>
                                <w:jc w:val="both"/>
                                <w:rPr>
                                  <w:b/>
                                  <w:sz w:val="32"/>
                                </w:rPr>
                              </w:pPr>
                              <w:r w:rsidRPr="007928AC">
                                <w:rPr>
                                  <w:b/>
                                  <w:color w:val="292526"/>
                                  <w:spacing w:val="-20"/>
                                  <w:w w:val="115"/>
                                  <w:sz w:val="32"/>
                                </w:rPr>
                                <w:t>T</w:t>
                              </w:r>
                              <w:r w:rsidRPr="007928AC">
                                <w:rPr>
                                  <w:b/>
                                  <w:color w:val="292526"/>
                                  <w:spacing w:val="-4"/>
                                  <w:w w:val="122"/>
                                  <w:sz w:val="32"/>
                                </w:rPr>
                                <w:t>r</w:t>
                              </w:r>
                              <w:r w:rsidRPr="007928AC">
                                <w:rPr>
                                  <w:b/>
                                  <w:smallCaps/>
                                  <w:color w:val="292526"/>
                                  <w:w w:val="123"/>
                                  <w:sz w:val="32"/>
                                </w:rPr>
                                <w:t>affic</w:t>
                              </w:r>
                              <w:r w:rsidRPr="007928AC">
                                <w:rPr>
                                  <w:b/>
                                  <w:color w:val="292526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 w:rsidRPr="007928AC">
                                <w:rPr>
                                  <w:b/>
                                  <w:color w:val="292526"/>
                                  <w:w w:val="115"/>
                                  <w:sz w:val="32"/>
                                </w:rPr>
                                <w:t>Light</w:t>
                              </w:r>
                              <w:r w:rsidRPr="007928AC">
                                <w:rPr>
                                  <w:b/>
                                  <w:color w:val="292526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 w:rsidRPr="007928AC">
                                <w:rPr>
                                  <w:b/>
                                  <w:color w:val="292526"/>
                                  <w:w w:val="118"/>
                                  <w:sz w:val="32"/>
                                </w:rPr>
                                <w:t>Inst</w:t>
                              </w:r>
                              <w:r w:rsidRPr="007928AC">
                                <w:rPr>
                                  <w:b/>
                                  <w:color w:val="292526"/>
                                  <w:spacing w:val="-3"/>
                                  <w:w w:val="118"/>
                                  <w:sz w:val="32"/>
                                </w:rPr>
                                <w:t>r</w:t>
                              </w:r>
                              <w:r w:rsidRPr="007928AC">
                                <w:rPr>
                                  <w:b/>
                                  <w:color w:val="292526"/>
                                  <w:w w:val="108"/>
                                  <w:sz w:val="32"/>
                                </w:rPr>
                                <w:t>uc</w:t>
                              </w:r>
                              <w:r w:rsidRPr="007928AC">
                                <w:rPr>
                                  <w:b/>
                                  <w:color w:val="292526"/>
                                  <w:w w:val="109"/>
                                  <w:sz w:val="32"/>
                                </w:rPr>
                                <w:t>tions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250"/>
                                </w:tabs>
                                <w:spacing w:before="99"/>
                                <w:ind w:left="249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sz w:val="32"/>
                                </w:rPr>
                                <w:t>Red –</w:t>
                              </w:r>
                              <w:r>
                                <w:rPr>
                                  <w:color w:val="292526"/>
                                  <w:spacing w:val="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sz w:val="32"/>
                                </w:rPr>
                                <w:t>stop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250"/>
                                </w:tabs>
                                <w:spacing w:before="100"/>
                                <w:ind w:left="249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Amber – jog on the</w:t>
                              </w:r>
                              <w:r>
                                <w:rPr>
                                  <w:color w:val="292526"/>
                                  <w:spacing w:val="11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spot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250"/>
                                </w:tabs>
                                <w:spacing w:before="99"/>
                                <w:ind w:left="249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Green –</w:t>
                              </w:r>
                              <w:r>
                                <w:rPr>
                                  <w:color w:val="292526"/>
                                  <w:spacing w:val="5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go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250"/>
                                </w:tabs>
                                <w:spacing w:before="100"/>
                                <w:ind w:left="249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First gear –</w:t>
                              </w:r>
                              <w:r>
                                <w:rPr>
                                  <w:color w:val="292526"/>
                                  <w:spacing w:val="-2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walk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250"/>
                                </w:tabs>
                                <w:spacing w:before="99"/>
                                <w:ind w:left="249" w:hanging="2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Second gear –</w:t>
                              </w:r>
                              <w:r>
                                <w:rPr>
                                  <w:color w:val="292526"/>
                                  <w:spacing w:val="9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jog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250"/>
                                </w:tabs>
                                <w:spacing w:before="200" w:line="385" w:lineRule="exact"/>
                                <w:ind w:left="249" w:hanging="246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Third gear –</w:t>
                              </w:r>
                              <w:r>
                                <w:rPr>
                                  <w:color w:val="292526"/>
                                  <w:spacing w:val="-3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sprint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7122" y="11571"/>
                            <a:ext cx="58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24"/>
                                <w:rPr>
                                  <w:rFonts w:ascii="Arial Narrow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D2D3D5"/>
                                  <w:w w:val="110"/>
                                  <w:sz w:val="12"/>
                                </w:rPr>
                                <w:t>twinkl.com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236" y="1610"/>
                            <a:ext cx="7832" cy="733"/>
                          </a:xfrm>
                          <a:prstGeom prst="rect">
                            <a:avLst/>
                          </a:prstGeom>
                          <a:solidFill>
                            <a:srgbClr val="9CCE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14"/>
                                <w:ind w:left="360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5"/>
                                  <w:w w:val="115"/>
                                  <w:sz w:val="5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22"/>
                                  <w:sz w:val="56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smallCaps/>
                                  <w:color w:val="FFFFFF"/>
                                  <w:spacing w:val="-7"/>
                                  <w:w w:val="117"/>
                                  <w:sz w:val="5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1"/>
                                  <w:sz w:val="56"/>
                                </w:rPr>
                                <w:t>f</w:t>
                              </w:r>
                              <w:r>
                                <w:rPr>
                                  <w:b/>
                                  <w:color w:val="FFFFFF"/>
                                  <w:spacing w:val="3"/>
                                  <w:w w:val="111"/>
                                  <w:sz w:val="56"/>
                                </w:rPr>
                                <w:t>f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116"/>
                                  <w:sz w:val="56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w w:val="116"/>
                                  <w:sz w:val="56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FFFFFF"/>
                                  <w:spacing w:val="3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121"/>
                                  <w:sz w:val="56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w w:val="121"/>
                                  <w:sz w:val="56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4"/>
                                  <w:sz w:val="56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08"/>
                                  <w:sz w:val="56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FFFFFF"/>
                                  <w:spacing w:val="4"/>
                                  <w:w w:val="112"/>
                                  <w:sz w:val="5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56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236" y="907"/>
                            <a:ext cx="7832" cy="621"/>
                          </a:xfrm>
                          <a:prstGeom prst="rect">
                            <a:avLst/>
                          </a:prstGeom>
                          <a:solidFill>
                            <a:srgbClr val="27BD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116"/>
                                <w:ind w:left="361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" o:spid="_x0000_s1053" style="position:absolute;margin-left:8.5pt;margin-top:8.5pt;width:398.3pt;height:578.95pt;z-index:251688960;mso-position-horizontal-relative:page;mso-position-vertical-relative:page" coordorigin="170,170" coordsize="7966,11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">
                <v:shape id="Picture 93" o:spid="_x0000_s1054" type="#_x0000_t75" style="position:absolute;left:4847;top:4903;width:2413;height:6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">
                  <v:imagedata r:id="rId14" o:title=""/>
                </v:shape>
                <v:shape id="Freeform 92" o:spid="_x0000_s1055" style="position:absolute;left:240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" path="m214,l146,11,88,41,41,88,11,146,,214,,11212r11,67l41,11338r47,46l146,11415r68,10l7612,11425r67,-10l7738,11384r46,-46l7815,11279r10,-67l7825,214r-10,-68l7784,88,7738,41,7679,11,7612,,214,xe" filled="f" strokecolor="#7fc349" strokeweight="7pt">
                  <v:path arrowok="t" o:connecttype="custom" o:connectlocs="214,240;146,251;88,281;41,328;11,386;0,454;0,11452;11,11519;41,11578;88,11624;146,11655;214,11665;7612,11665;7679,11655;7738,11624;7784,11578;7815,11519;7825,11452;7825,454;7815,386;7784,328;7738,281;7679,251;7612,240;214,240" o:connectangles="0,0,0,0,0,0,0,0,0,0,0,0,0,0,0,0,0,0,0,0,0,0,0,0,0"/>
                </v:shape>
                <v:shape id="Text Box 91" o:spid="_x0000_s1056" type="#_x0000_t202" style="position:absolute;left:600;top:442;width:2710;height: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:rsidR="007928AC" w:rsidRDefault="007928AC">
                        <w:pPr>
                          <w:spacing w:before="3"/>
                          <w:rPr>
                            <w:rFonts w:ascii="Trebuchet MS"/>
                            <w:b/>
                            <w:sz w:val="34"/>
                          </w:rPr>
                        </w:pPr>
                      </w:p>
                    </w:txbxContent>
                  </v:textbox>
                </v:shape>
                <v:shape id="Text Box 90" o:spid="_x0000_s1057" type="#_x0000_t202" style="position:absolute;left:595;top:2573;width:6780;height:5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" filled="f" stroked="f">
                  <v:textbox inset="0,0,0,0">
                    <w:txbxContent>
                      <w:p w:rsidR="007928AC" w:rsidRPr="007928AC" w:rsidRDefault="007928AC" w:rsidP="007928AC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171"/>
                          </w:tabs>
                          <w:spacing w:line="390" w:lineRule="exact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L</w:t>
                        </w:r>
                        <w:r w:rsidRPr="007928AC">
                          <w:rPr>
                            <w:color w:val="292526"/>
                            <w:w w:val="110"/>
                            <w:sz w:val="32"/>
                          </w:rPr>
                          <w:t xml:space="preserve">isten out for the traffic light instruction as  </w:t>
                        </w:r>
                        <w:r w:rsidRPr="007928AC">
                          <w:rPr>
                            <w:color w:val="292526"/>
                            <w:spacing w:val="79"/>
                            <w:w w:val="110"/>
                            <w:sz w:val="32"/>
                          </w:rPr>
                          <w:t xml:space="preserve"> </w:t>
                        </w:r>
                        <w:r w:rsidRPr="007928AC">
                          <w:rPr>
                            <w:color w:val="292526"/>
                            <w:w w:val="110"/>
                            <w:sz w:val="32"/>
                          </w:rPr>
                          <w:t>it is called out and move in that way around the</w:t>
                        </w:r>
                        <w:r w:rsidRPr="007928AC">
                          <w:rPr>
                            <w:color w:val="292526"/>
                            <w:spacing w:val="-2"/>
                            <w:w w:val="110"/>
                            <w:sz w:val="32"/>
                          </w:rPr>
                          <w:t xml:space="preserve"> </w:t>
                        </w:r>
                        <w:r w:rsidRPr="007928AC">
                          <w:rPr>
                            <w:color w:val="292526"/>
                            <w:w w:val="110"/>
                            <w:sz w:val="32"/>
                          </w:rPr>
                          <w:t>space.</w:t>
                        </w:r>
                      </w:p>
                      <w:p w:rsidR="007928AC" w:rsidRPr="007928AC" w:rsidRDefault="007928AC" w:rsidP="007928AC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171"/>
                          </w:tabs>
                          <w:spacing w:before="127"/>
                          <w:jc w:val="both"/>
                          <w:rPr>
                            <w:b/>
                            <w:sz w:val="32"/>
                          </w:rPr>
                        </w:pPr>
                        <w:r w:rsidRPr="007928AC">
                          <w:rPr>
                            <w:b/>
                            <w:color w:val="292526"/>
                            <w:spacing w:val="-20"/>
                            <w:w w:val="115"/>
                            <w:sz w:val="32"/>
                          </w:rPr>
                          <w:t>T</w:t>
                        </w:r>
                        <w:r w:rsidRPr="007928AC">
                          <w:rPr>
                            <w:b/>
                            <w:color w:val="292526"/>
                            <w:spacing w:val="-4"/>
                            <w:w w:val="122"/>
                            <w:sz w:val="32"/>
                          </w:rPr>
                          <w:t>r</w:t>
                        </w:r>
                        <w:r w:rsidRPr="007928AC">
                          <w:rPr>
                            <w:b/>
                            <w:smallCaps/>
                            <w:color w:val="292526"/>
                            <w:w w:val="123"/>
                            <w:sz w:val="32"/>
                          </w:rPr>
                          <w:t>affic</w:t>
                        </w:r>
                        <w:r w:rsidRPr="007928AC">
                          <w:rPr>
                            <w:b/>
                            <w:color w:val="292526"/>
                            <w:spacing w:val="1"/>
                            <w:sz w:val="32"/>
                          </w:rPr>
                          <w:t xml:space="preserve"> </w:t>
                        </w:r>
                        <w:r w:rsidRPr="007928AC">
                          <w:rPr>
                            <w:b/>
                            <w:color w:val="292526"/>
                            <w:w w:val="115"/>
                            <w:sz w:val="32"/>
                          </w:rPr>
                          <w:t>Light</w:t>
                        </w:r>
                        <w:r w:rsidRPr="007928AC">
                          <w:rPr>
                            <w:b/>
                            <w:color w:val="292526"/>
                            <w:spacing w:val="1"/>
                            <w:sz w:val="32"/>
                          </w:rPr>
                          <w:t xml:space="preserve"> </w:t>
                        </w:r>
                        <w:r w:rsidRPr="007928AC">
                          <w:rPr>
                            <w:b/>
                            <w:color w:val="292526"/>
                            <w:w w:val="118"/>
                            <w:sz w:val="32"/>
                          </w:rPr>
                          <w:t>Inst</w:t>
                        </w:r>
                        <w:r w:rsidRPr="007928AC">
                          <w:rPr>
                            <w:b/>
                            <w:color w:val="292526"/>
                            <w:spacing w:val="-3"/>
                            <w:w w:val="118"/>
                            <w:sz w:val="32"/>
                          </w:rPr>
                          <w:t>r</w:t>
                        </w:r>
                        <w:r w:rsidRPr="007928AC">
                          <w:rPr>
                            <w:b/>
                            <w:color w:val="292526"/>
                            <w:w w:val="108"/>
                            <w:sz w:val="32"/>
                          </w:rPr>
                          <w:t>uc</w:t>
                        </w:r>
                        <w:r w:rsidRPr="007928AC">
                          <w:rPr>
                            <w:b/>
                            <w:color w:val="292526"/>
                            <w:w w:val="109"/>
                            <w:sz w:val="32"/>
                          </w:rPr>
                          <w:t>tions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250"/>
                          </w:tabs>
                          <w:spacing w:before="99"/>
                          <w:ind w:left="249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sz w:val="32"/>
                          </w:rPr>
                          <w:t>Red –</w:t>
                        </w:r>
                        <w:r>
                          <w:rPr>
                            <w:color w:val="292526"/>
                            <w:spacing w:val="14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sz w:val="32"/>
                          </w:rPr>
                          <w:t>stop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250"/>
                          </w:tabs>
                          <w:spacing w:before="100"/>
                          <w:ind w:left="249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Amber – jog on the</w:t>
                        </w:r>
                        <w:r>
                          <w:rPr>
                            <w:color w:val="292526"/>
                            <w:spacing w:val="11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spot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250"/>
                          </w:tabs>
                          <w:spacing w:before="99"/>
                          <w:ind w:left="249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Green –</w:t>
                        </w:r>
                        <w:r>
                          <w:rPr>
                            <w:color w:val="292526"/>
                            <w:spacing w:val="5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go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250"/>
                          </w:tabs>
                          <w:spacing w:before="100"/>
                          <w:ind w:left="249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First gear –</w:t>
                        </w:r>
                        <w:r>
                          <w:rPr>
                            <w:color w:val="292526"/>
                            <w:spacing w:val="-2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walk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250"/>
                          </w:tabs>
                          <w:spacing w:before="99"/>
                          <w:ind w:left="249" w:hanging="246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Second gear –</w:t>
                        </w:r>
                        <w:r>
                          <w:rPr>
                            <w:color w:val="292526"/>
                            <w:spacing w:val="9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jog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250"/>
                          </w:tabs>
                          <w:spacing w:before="200" w:line="385" w:lineRule="exact"/>
                          <w:ind w:left="249" w:hanging="246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Third gear –</w:t>
                        </w:r>
                        <w:r>
                          <w:rPr>
                            <w:color w:val="292526"/>
                            <w:spacing w:val="-3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sprint</w:t>
                        </w:r>
                      </w:p>
                    </w:txbxContent>
                  </v:textbox>
                </v:shape>
                <v:shape id="Text Box 89" o:spid="_x0000_s1058" type="#_x0000_t202" style="position:absolute;left:7122;top:11571;width:580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:rsidR="007928AC" w:rsidRDefault="007928AC">
                        <w:pPr>
                          <w:spacing w:before="24"/>
                          <w:rPr>
                            <w:rFonts w:ascii="Arial Narrow"/>
                            <w:b/>
                            <w:sz w:val="12"/>
                          </w:rPr>
                        </w:pPr>
                        <w:r>
                          <w:rPr>
                            <w:rFonts w:ascii="Arial Narrow"/>
                            <w:b/>
                            <w:color w:val="D2D3D5"/>
                            <w:w w:val="110"/>
                            <w:sz w:val="12"/>
                          </w:rPr>
                          <w:t>twinkl.com</w:t>
                        </w:r>
                      </w:p>
                    </w:txbxContent>
                  </v:textbox>
                </v:shape>
                <v:shape id="Text Box 88" o:spid="_x0000_s1059" type="#_x0000_t202" style="position:absolute;left:236;top:1610;width:7832;height:7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" fillcolor="#9cce7a" stroked="f">
                  <v:textbox inset="0,0,0,0">
                    <w:txbxContent>
                      <w:p w:rsidR="007928AC" w:rsidRDefault="007928AC">
                        <w:pPr>
                          <w:spacing w:before="14"/>
                          <w:ind w:left="360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FFFFFF"/>
                            <w:spacing w:val="-45"/>
                            <w:w w:val="115"/>
                            <w:sz w:val="5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122"/>
                            <w:sz w:val="56"/>
                          </w:rPr>
                          <w:t>r</w:t>
                        </w:r>
                        <w:r>
                          <w:rPr>
                            <w:b/>
                            <w:smallCaps/>
                            <w:color w:val="FFFFFF"/>
                            <w:spacing w:val="-7"/>
                            <w:w w:val="117"/>
                            <w:sz w:val="56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1"/>
                            <w:sz w:val="56"/>
                          </w:rPr>
                          <w:t>f</w:t>
                        </w:r>
                        <w:r>
                          <w:rPr>
                            <w:b/>
                            <w:color w:val="FFFFFF"/>
                            <w:spacing w:val="3"/>
                            <w:w w:val="111"/>
                            <w:sz w:val="56"/>
                          </w:rPr>
                          <w:t>f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116"/>
                            <w:sz w:val="56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w w:val="116"/>
                            <w:sz w:val="56"/>
                          </w:rPr>
                          <w:t>c</w:t>
                        </w:r>
                        <w:r>
                          <w:rPr>
                            <w:b/>
                            <w:color w:val="FFFFFF"/>
                            <w:spacing w:val="35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121"/>
                            <w:sz w:val="56"/>
                          </w:rPr>
                          <w:t>L</w:t>
                        </w:r>
                        <w:r>
                          <w:rPr>
                            <w:b/>
                            <w:color w:val="FFFFFF"/>
                            <w:spacing w:val="-6"/>
                            <w:w w:val="121"/>
                            <w:sz w:val="56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4"/>
                            <w:sz w:val="56"/>
                          </w:rPr>
                          <w:t>g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08"/>
                            <w:sz w:val="56"/>
                          </w:rPr>
                          <w:t>h</w:t>
                        </w:r>
                        <w:r>
                          <w:rPr>
                            <w:b/>
                            <w:color w:val="FFFFFF"/>
                            <w:spacing w:val="4"/>
                            <w:w w:val="112"/>
                            <w:sz w:val="5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w w:val="111"/>
                            <w:sz w:val="56"/>
                          </w:rPr>
                          <w:t>s</w:t>
                        </w:r>
                      </w:p>
                    </w:txbxContent>
                  </v:textbox>
                </v:shape>
                <v:shape id="Text Box 87" o:spid="_x0000_s1060" type="#_x0000_t202" style="position:absolute;left:236;top:907;width:7832;height: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" fillcolor="#27bdbe" stroked="f">
                  <v:textbox inset="0,0,0,0">
                    <w:txbxContent>
                      <w:p w:rsidR="007928AC" w:rsidRDefault="007928AC">
                        <w:pPr>
                          <w:spacing w:before="116"/>
                          <w:ind w:left="361"/>
                          <w:rPr>
                            <w:rFonts w:ascii="Trebuchet MS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0924032" behindDoc="1" locked="0" layoutInCell="1" allowOverlap="1">
                <wp:simplePos x="0" y="0"/>
                <wp:positionH relativeFrom="page">
                  <wp:posOffset>5525770</wp:posOffset>
                </wp:positionH>
                <wp:positionV relativeFrom="page">
                  <wp:posOffset>107950</wp:posOffset>
                </wp:positionV>
                <wp:extent cx="5058410" cy="7344410"/>
                <wp:effectExtent l="0" t="0" r="0" b="0"/>
                <wp:wrapNone/>
                <wp:docPr id="74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44410"/>
                          <a:chOff x="8702" y="170"/>
                          <a:chExt cx="7966" cy="11566"/>
                        </a:xfrm>
                      </wpg:grpSpPr>
                      <pic:pic xmlns:pic="http://schemas.openxmlformats.org/drawingml/2006/picture">
                        <pic:nvPicPr>
                          <pic:cNvPr id="75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63" y="4982"/>
                            <a:ext cx="2404" cy="6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Freeform 84"/>
                        <wps:cNvSpPr>
                          <a:spLocks/>
                        </wps:cNvSpPr>
                        <wps:spPr bwMode="auto">
                          <a:xfrm>
                            <a:off x="8772" y="240"/>
                            <a:ext cx="7826" cy="11426"/>
                          </a:xfrm>
                          <a:custGeom>
                            <a:avLst/>
                            <a:gdLst>
                              <a:gd name="T0" fmla="+- 0 8986 8772"/>
                              <a:gd name="T1" fmla="*/ T0 w 7826"/>
                              <a:gd name="T2" fmla="+- 0 240 240"/>
                              <a:gd name="T3" fmla="*/ 240 h 11426"/>
                              <a:gd name="T4" fmla="+- 0 8918 8772"/>
                              <a:gd name="T5" fmla="*/ T4 w 7826"/>
                              <a:gd name="T6" fmla="+- 0 251 240"/>
                              <a:gd name="T7" fmla="*/ 251 h 11426"/>
                              <a:gd name="T8" fmla="+- 0 8860 8772"/>
                              <a:gd name="T9" fmla="*/ T8 w 7826"/>
                              <a:gd name="T10" fmla="+- 0 281 240"/>
                              <a:gd name="T11" fmla="*/ 281 h 11426"/>
                              <a:gd name="T12" fmla="+- 0 8814 8772"/>
                              <a:gd name="T13" fmla="*/ T12 w 7826"/>
                              <a:gd name="T14" fmla="+- 0 328 240"/>
                              <a:gd name="T15" fmla="*/ 328 h 11426"/>
                              <a:gd name="T16" fmla="+- 0 8783 8772"/>
                              <a:gd name="T17" fmla="*/ T16 w 7826"/>
                              <a:gd name="T18" fmla="+- 0 386 240"/>
                              <a:gd name="T19" fmla="*/ 386 h 11426"/>
                              <a:gd name="T20" fmla="+- 0 8772 8772"/>
                              <a:gd name="T21" fmla="*/ T20 w 7826"/>
                              <a:gd name="T22" fmla="+- 0 454 240"/>
                              <a:gd name="T23" fmla="*/ 454 h 11426"/>
                              <a:gd name="T24" fmla="+- 0 8772 8772"/>
                              <a:gd name="T25" fmla="*/ T24 w 7826"/>
                              <a:gd name="T26" fmla="+- 0 11452 240"/>
                              <a:gd name="T27" fmla="*/ 11452 h 11426"/>
                              <a:gd name="T28" fmla="+- 0 8783 8772"/>
                              <a:gd name="T29" fmla="*/ T28 w 7826"/>
                              <a:gd name="T30" fmla="+- 0 11519 240"/>
                              <a:gd name="T31" fmla="*/ 11519 h 11426"/>
                              <a:gd name="T32" fmla="+- 0 8814 8772"/>
                              <a:gd name="T33" fmla="*/ T32 w 7826"/>
                              <a:gd name="T34" fmla="+- 0 11578 240"/>
                              <a:gd name="T35" fmla="*/ 11578 h 11426"/>
                              <a:gd name="T36" fmla="+- 0 8860 8772"/>
                              <a:gd name="T37" fmla="*/ T36 w 7826"/>
                              <a:gd name="T38" fmla="+- 0 11624 240"/>
                              <a:gd name="T39" fmla="*/ 11624 h 11426"/>
                              <a:gd name="T40" fmla="+- 0 8918 8772"/>
                              <a:gd name="T41" fmla="*/ T40 w 7826"/>
                              <a:gd name="T42" fmla="+- 0 11655 240"/>
                              <a:gd name="T43" fmla="*/ 11655 h 11426"/>
                              <a:gd name="T44" fmla="+- 0 8986 8772"/>
                              <a:gd name="T45" fmla="*/ T44 w 7826"/>
                              <a:gd name="T46" fmla="+- 0 11665 240"/>
                              <a:gd name="T47" fmla="*/ 11665 h 11426"/>
                              <a:gd name="T48" fmla="+- 0 16384 8772"/>
                              <a:gd name="T49" fmla="*/ T48 w 7826"/>
                              <a:gd name="T50" fmla="+- 0 11665 240"/>
                              <a:gd name="T51" fmla="*/ 11665 h 11426"/>
                              <a:gd name="T52" fmla="+- 0 16452 8772"/>
                              <a:gd name="T53" fmla="*/ T52 w 7826"/>
                              <a:gd name="T54" fmla="+- 0 11655 240"/>
                              <a:gd name="T55" fmla="*/ 11655 h 11426"/>
                              <a:gd name="T56" fmla="+- 0 16510 8772"/>
                              <a:gd name="T57" fmla="*/ T56 w 7826"/>
                              <a:gd name="T58" fmla="+- 0 11624 240"/>
                              <a:gd name="T59" fmla="*/ 11624 h 11426"/>
                              <a:gd name="T60" fmla="+- 0 16556 8772"/>
                              <a:gd name="T61" fmla="*/ T60 w 7826"/>
                              <a:gd name="T62" fmla="+- 0 11578 240"/>
                              <a:gd name="T63" fmla="*/ 11578 h 11426"/>
                              <a:gd name="T64" fmla="+- 0 16587 8772"/>
                              <a:gd name="T65" fmla="*/ T64 w 7826"/>
                              <a:gd name="T66" fmla="+- 0 11519 240"/>
                              <a:gd name="T67" fmla="*/ 11519 h 11426"/>
                              <a:gd name="T68" fmla="+- 0 16598 8772"/>
                              <a:gd name="T69" fmla="*/ T68 w 7826"/>
                              <a:gd name="T70" fmla="+- 0 11452 240"/>
                              <a:gd name="T71" fmla="*/ 11452 h 11426"/>
                              <a:gd name="T72" fmla="+- 0 16598 8772"/>
                              <a:gd name="T73" fmla="*/ T72 w 7826"/>
                              <a:gd name="T74" fmla="+- 0 454 240"/>
                              <a:gd name="T75" fmla="*/ 454 h 11426"/>
                              <a:gd name="T76" fmla="+- 0 16587 8772"/>
                              <a:gd name="T77" fmla="*/ T76 w 7826"/>
                              <a:gd name="T78" fmla="+- 0 386 240"/>
                              <a:gd name="T79" fmla="*/ 386 h 11426"/>
                              <a:gd name="T80" fmla="+- 0 16556 8772"/>
                              <a:gd name="T81" fmla="*/ T80 w 7826"/>
                              <a:gd name="T82" fmla="+- 0 328 240"/>
                              <a:gd name="T83" fmla="*/ 328 h 11426"/>
                              <a:gd name="T84" fmla="+- 0 16510 8772"/>
                              <a:gd name="T85" fmla="*/ T84 w 7826"/>
                              <a:gd name="T86" fmla="+- 0 281 240"/>
                              <a:gd name="T87" fmla="*/ 281 h 11426"/>
                              <a:gd name="T88" fmla="+- 0 16452 8772"/>
                              <a:gd name="T89" fmla="*/ T88 w 7826"/>
                              <a:gd name="T90" fmla="+- 0 251 240"/>
                              <a:gd name="T91" fmla="*/ 251 h 11426"/>
                              <a:gd name="T92" fmla="+- 0 16384 8772"/>
                              <a:gd name="T93" fmla="*/ T92 w 7826"/>
                              <a:gd name="T94" fmla="+- 0 240 240"/>
                              <a:gd name="T95" fmla="*/ 240 h 11426"/>
                              <a:gd name="T96" fmla="+- 0 8986 8772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2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80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6" y="11212"/>
                                </a:lnTo>
                                <a:lnTo>
                                  <a:pt x="7826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80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016FD6" id="Group 83" o:spid="_x0000_s1026" style="position:absolute;margin-left:435.1pt;margin-top:8.5pt;width:398.3pt;height:578.3pt;z-index:-252392448;mso-position-horizontal-relative:page;mso-position-vertical-relative:page" coordorigin="8702,170" coordsize="7966,1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">
                <v:shape id="Picture 85" o:spid="_x0000_s1027" type="#_x0000_t75" style="position:absolute;left:13963;top:4982;width:2404;height:6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">
                  <v:imagedata r:id="rId16" o:title=""/>
                </v:shape>
                <v:shape id="Freeform 84" o:spid="_x0000_s1028" style="position:absolute;left:8772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" path="m214,l146,11,88,41,42,88,11,146,,214,,11212r11,67l42,11338r46,46l146,11415r68,10l7612,11425r68,-10l7738,11384r46,-46l7815,11279r11,-67l7826,214r-11,-68l7784,88,7738,41,7680,11,7612,,214,xe" filled="f" strokecolor="#7fc349" strokeweight="7pt">
                  <v:path arrowok="t" o:connecttype="custom" o:connectlocs="214,240;146,251;88,281;42,328;11,386;0,454;0,11452;11,11519;42,11578;88,11624;146,11655;214,11665;7612,11665;7680,11655;7738,11624;7784,11578;7815,11519;7826,11452;7826,454;7815,386;7784,328;7738,281;7680,251;7612,240;214,240" o:connectangles="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50BDF" w:rsidRDefault="003F5C9E">
      <w:pPr>
        <w:pStyle w:val="Heading1"/>
        <w:ind w:left="9013"/>
      </w:pPr>
      <w:r>
        <w:rPr>
          <w:noProof/>
        </w:rPr>
        <mc:AlternateContent>
          <mc:Choice Requires="wps">
            <w:drawing>
              <wp:anchor distT="0" distB="0" distL="0" distR="0" simplePos="0" relativeHeight="251681792" behindDoc="1" locked="0" layoutInCell="1" allowOverlap="1">
                <wp:simplePos x="0" y="0"/>
                <wp:positionH relativeFrom="page">
                  <wp:posOffset>5568315</wp:posOffset>
                </wp:positionH>
                <wp:positionV relativeFrom="paragraph">
                  <wp:posOffset>358140</wp:posOffset>
                </wp:positionV>
                <wp:extent cx="4973320" cy="394335"/>
                <wp:effectExtent l="0" t="0" r="0" b="0"/>
                <wp:wrapTopAndBottom/>
                <wp:docPr id="73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394335"/>
                        </a:xfrm>
                        <a:prstGeom prst="rect">
                          <a:avLst/>
                        </a:prstGeom>
                        <a:solidFill>
                          <a:srgbClr val="27BDB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 w:rsidP="007928AC">
                            <w:pPr>
                              <w:spacing w:before="116"/>
                              <w:rPr>
                                <w:rFonts w:ascii="Trebuchet MS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" o:spid="_x0000_s1061" type="#_x0000_t202" style="position:absolute;left:0;text-align:left;margin-left:438.45pt;margin-top:28.2pt;width:391.6pt;height:31.05pt;z-index:-251634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" fillcolor="#27bdbe" stroked="f">
                <v:textbox inset="0,0,0,0">
                  <w:txbxContent>
                    <w:p w:rsidR="007928AC" w:rsidRDefault="007928AC" w:rsidP="007928AC">
                      <w:pPr>
                        <w:spacing w:before="116"/>
                        <w:rPr>
                          <w:rFonts w:ascii="Trebuchet MS"/>
                          <w:b/>
                          <w:sz w:val="32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D50BDF" w:rsidRDefault="00D50BDF">
      <w:pPr>
        <w:pStyle w:val="BodyText"/>
        <w:spacing w:before="9"/>
        <w:rPr>
          <w:rFonts w:ascii="Trebuchet MS"/>
          <w:b/>
          <w:sz w:val="5"/>
        </w:rPr>
      </w:pPr>
    </w:p>
    <w:p w:rsidR="00D50BDF" w:rsidRDefault="003F5C9E">
      <w:pPr>
        <w:pStyle w:val="BodyText"/>
        <w:ind w:left="8649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0" r="2540" b="1905"/>
                <wp:docPr id="72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before="21"/>
                              <w:ind w:left="318"/>
                              <w:rPr>
                                <w:rFonts w:ascii="Trebuchet MS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9"/>
                                <w:w w:val="104"/>
                                <w:sz w:val="56"/>
                              </w:rPr>
                              <w:t>P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6"/>
                                <w:w w:val="104"/>
                                <w:sz w:val="56"/>
                              </w:rPr>
                              <w:t>i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4"/>
                                <w:w w:val="102"/>
                                <w:sz w:val="56"/>
                              </w:rPr>
                              <w:t>r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7"/>
                                <w:w w:val="112"/>
                                <w:sz w:val="56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6"/>
                                <w:w w:val="89"/>
                                <w:sz w:val="56"/>
                              </w:rPr>
                              <w:t>t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89"/>
                                <w:sz w:val="56"/>
                              </w:rPr>
                              <w:t>e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w w:val="111"/>
                                <w:sz w:val="56"/>
                              </w:rPr>
                              <w:t>S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6"/>
                                <w:w w:val="98"/>
                                <w:sz w:val="56"/>
                              </w:rPr>
                              <w:t>hip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1" o:spid="_x0000_s1062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" fillcolor="#9cce7a" stroked="f">
                <v:textbox inset="0,0,0,0">
                  <w:txbxContent>
                    <w:p w:rsidR="007928AC" w:rsidRDefault="007928AC">
                      <w:pPr>
                        <w:spacing w:before="21"/>
                        <w:ind w:left="318"/>
                        <w:rPr>
                          <w:rFonts w:ascii="Trebuchet MS"/>
                          <w:b/>
                          <w:sz w:val="56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9"/>
                          <w:w w:val="104"/>
                          <w:sz w:val="56"/>
                        </w:rPr>
                        <w:t>P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4"/>
                          <w:sz w:val="56"/>
                        </w:rPr>
                        <w:t>i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"/>
                          <w:w w:val="102"/>
                          <w:sz w:val="56"/>
                        </w:rPr>
                        <w:t>r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7"/>
                          <w:w w:val="112"/>
                          <w:sz w:val="56"/>
                        </w:rPr>
                        <w:t>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89"/>
                          <w:sz w:val="56"/>
                        </w:rPr>
                        <w:t>t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89"/>
                          <w:sz w:val="56"/>
                        </w:rPr>
                        <w:t>e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sz w:val="5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w w:val="111"/>
                          <w:sz w:val="56"/>
                        </w:rPr>
                        <w:t>S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98"/>
                          <w:sz w:val="56"/>
                        </w:rPr>
                        <w:t>hip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50BDF" w:rsidRDefault="00D50BDF">
      <w:pPr>
        <w:pStyle w:val="BodyText"/>
        <w:spacing w:before="8"/>
        <w:rPr>
          <w:rFonts w:ascii="Trebuchet MS"/>
          <w:b/>
          <w:sz w:val="9"/>
        </w:rPr>
      </w:pPr>
    </w:p>
    <w:p w:rsidR="00D50BDF" w:rsidRDefault="007928AC">
      <w:pPr>
        <w:pStyle w:val="ListParagraph"/>
        <w:numPr>
          <w:ilvl w:val="1"/>
          <w:numId w:val="21"/>
        </w:numPr>
        <w:tabs>
          <w:tab w:val="left" w:pos="9153"/>
        </w:tabs>
        <w:spacing w:before="122"/>
        <w:rPr>
          <w:sz w:val="32"/>
        </w:rPr>
      </w:pPr>
      <w:r>
        <w:rPr>
          <w:color w:val="292526"/>
          <w:spacing w:val="-3"/>
          <w:w w:val="105"/>
          <w:sz w:val="32"/>
        </w:rPr>
        <w:t xml:space="preserve">Follow </w:t>
      </w:r>
      <w:r>
        <w:rPr>
          <w:color w:val="292526"/>
          <w:w w:val="105"/>
          <w:sz w:val="32"/>
        </w:rPr>
        <w:t>the pirate command as it is called</w:t>
      </w:r>
      <w:r>
        <w:rPr>
          <w:color w:val="292526"/>
          <w:spacing w:val="7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out.</w:t>
      </w:r>
    </w:p>
    <w:p w:rsidR="00D50BDF" w:rsidRDefault="007928AC">
      <w:pPr>
        <w:pStyle w:val="Heading2"/>
        <w:spacing w:before="111"/>
        <w:ind w:left="9007"/>
      </w:pPr>
      <w:r>
        <w:rPr>
          <w:color w:val="292526"/>
          <w:w w:val="103"/>
        </w:rPr>
        <w:t>Pi</w:t>
      </w:r>
      <w:r>
        <w:rPr>
          <w:color w:val="292526"/>
          <w:spacing w:val="-4"/>
          <w:w w:val="103"/>
        </w:rPr>
        <w:t>r</w:t>
      </w:r>
      <w:r>
        <w:rPr>
          <w:smallCaps/>
          <w:color w:val="292526"/>
          <w:w w:val="96"/>
        </w:rPr>
        <w:t>a</w:t>
      </w:r>
      <w:r>
        <w:rPr>
          <w:smallCaps/>
          <w:color w:val="292526"/>
          <w:spacing w:val="-2"/>
          <w:w w:val="96"/>
        </w:rPr>
        <w:t>t</w:t>
      </w:r>
      <w:r>
        <w:rPr>
          <w:color w:val="292526"/>
          <w:w w:val="82"/>
        </w:rPr>
        <w:t>e</w:t>
      </w:r>
      <w:r>
        <w:rPr>
          <w:color w:val="292526"/>
          <w:spacing w:val="-23"/>
        </w:rPr>
        <w:t xml:space="preserve"> </w:t>
      </w:r>
      <w:r>
        <w:rPr>
          <w:smallCaps/>
          <w:color w:val="292526"/>
          <w:w w:val="115"/>
        </w:rPr>
        <w:t>Commands</w:t>
      </w:r>
    </w:p>
    <w:p w:rsidR="00D50BDF" w:rsidRDefault="007928AC">
      <w:pPr>
        <w:pStyle w:val="ListParagraph"/>
        <w:numPr>
          <w:ilvl w:val="0"/>
          <w:numId w:val="17"/>
        </w:numPr>
        <w:tabs>
          <w:tab w:val="left" w:pos="9178"/>
        </w:tabs>
        <w:spacing w:before="174" w:line="208" w:lineRule="auto"/>
        <w:ind w:right="2911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 xml:space="preserve">Climb the rigging! </w:t>
      </w:r>
      <w:r>
        <w:rPr>
          <w:color w:val="292526"/>
          <w:w w:val="105"/>
          <w:sz w:val="32"/>
        </w:rPr>
        <w:t xml:space="preserve">Move your arms and legs up and down as </w:t>
      </w:r>
      <w:r>
        <w:rPr>
          <w:color w:val="292526"/>
          <w:spacing w:val="-8"/>
          <w:w w:val="105"/>
          <w:sz w:val="32"/>
        </w:rPr>
        <w:t xml:space="preserve">if </w:t>
      </w:r>
      <w:r>
        <w:rPr>
          <w:color w:val="292526"/>
          <w:w w:val="105"/>
          <w:sz w:val="32"/>
        </w:rPr>
        <w:t xml:space="preserve">you </w:t>
      </w:r>
      <w:r>
        <w:rPr>
          <w:color w:val="292526"/>
          <w:spacing w:val="-3"/>
          <w:w w:val="105"/>
          <w:sz w:val="32"/>
        </w:rPr>
        <w:t xml:space="preserve">are </w:t>
      </w:r>
      <w:r>
        <w:rPr>
          <w:color w:val="292526"/>
          <w:w w:val="105"/>
          <w:sz w:val="32"/>
        </w:rPr>
        <w:t>climbing the</w:t>
      </w:r>
      <w:r>
        <w:rPr>
          <w:color w:val="292526"/>
          <w:spacing w:val="11"/>
          <w:w w:val="105"/>
          <w:sz w:val="32"/>
        </w:rPr>
        <w:t xml:space="preserve"> </w:t>
      </w:r>
      <w:r>
        <w:rPr>
          <w:color w:val="292526"/>
          <w:spacing w:val="-3"/>
          <w:w w:val="105"/>
          <w:sz w:val="32"/>
        </w:rPr>
        <w:t>rigging.</w:t>
      </w:r>
    </w:p>
    <w:p w:rsidR="00D50BDF" w:rsidRDefault="007928AC">
      <w:pPr>
        <w:pStyle w:val="ListParagraph"/>
        <w:numPr>
          <w:ilvl w:val="0"/>
          <w:numId w:val="17"/>
        </w:numPr>
        <w:tabs>
          <w:tab w:val="left" w:pos="9178"/>
        </w:tabs>
        <w:spacing w:before="170" w:line="208" w:lineRule="auto"/>
        <w:ind w:right="3950"/>
        <w:rPr>
          <w:sz w:val="32"/>
        </w:rPr>
      </w:pPr>
      <w:r>
        <w:rPr>
          <w:rFonts w:ascii="Trebuchet MS" w:hAnsi="Trebuchet MS"/>
          <w:b/>
          <w:smallCaps/>
          <w:color w:val="292526"/>
          <w:spacing w:val="-3"/>
          <w:w w:val="105"/>
          <w:sz w:val="32"/>
        </w:rPr>
        <w:t>Captain</w:t>
      </w:r>
      <w:r>
        <w:rPr>
          <w:rFonts w:ascii="Trebuchet MS" w:hAnsi="Trebuchet MS"/>
          <w:b/>
          <w:color w:val="292526"/>
          <w:spacing w:val="-3"/>
          <w:w w:val="105"/>
          <w:sz w:val="32"/>
        </w:rPr>
        <w:t>’s</w:t>
      </w:r>
      <w:r>
        <w:rPr>
          <w:rFonts w:ascii="Trebuchet MS" w:hAnsi="Trebuchet MS"/>
          <w:b/>
          <w:smallCaps/>
          <w:color w:val="292526"/>
          <w:spacing w:val="-3"/>
          <w:w w:val="105"/>
          <w:sz w:val="32"/>
        </w:rPr>
        <w:t xml:space="preserve"> </w:t>
      </w:r>
      <w:r>
        <w:rPr>
          <w:rFonts w:ascii="Trebuchet MS" w:hAnsi="Trebuchet MS"/>
          <w:b/>
          <w:smallCaps/>
          <w:color w:val="292526"/>
          <w:w w:val="105"/>
          <w:sz w:val="32"/>
        </w:rPr>
        <w:t>aboar</w:t>
      </w:r>
      <w:r>
        <w:rPr>
          <w:rFonts w:ascii="Trebuchet MS" w:hAnsi="Trebuchet MS"/>
          <w:b/>
          <w:color w:val="292526"/>
          <w:w w:val="105"/>
          <w:sz w:val="32"/>
        </w:rPr>
        <w:t>d!</w:t>
      </w:r>
      <w:r>
        <w:rPr>
          <w:rFonts w:ascii="Trebuchet MS" w:hAnsi="Trebuchet MS"/>
          <w:b/>
          <w:color w:val="292526"/>
          <w:spacing w:val="-46"/>
          <w:w w:val="105"/>
          <w:sz w:val="32"/>
        </w:rPr>
        <w:t xml:space="preserve"> </w:t>
      </w:r>
      <w:r>
        <w:rPr>
          <w:color w:val="292526"/>
          <w:spacing w:val="-4"/>
          <w:w w:val="105"/>
          <w:sz w:val="32"/>
        </w:rPr>
        <w:t xml:space="preserve">Stand </w:t>
      </w:r>
      <w:r>
        <w:rPr>
          <w:color w:val="292526"/>
          <w:w w:val="105"/>
          <w:sz w:val="32"/>
        </w:rPr>
        <w:t>up straight and</w:t>
      </w:r>
      <w:r>
        <w:rPr>
          <w:color w:val="292526"/>
          <w:spacing w:val="5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salute.</w:t>
      </w:r>
    </w:p>
    <w:p w:rsidR="00D50BDF" w:rsidRDefault="007928AC">
      <w:pPr>
        <w:pStyle w:val="ListParagraph"/>
        <w:numPr>
          <w:ilvl w:val="0"/>
          <w:numId w:val="17"/>
        </w:numPr>
        <w:tabs>
          <w:tab w:val="left" w:pos="9178"/>
        </w:tabs>
        <w:spacing w:before="131" w:line="365" w:lineRule="exact"/>
        <w:rPr>
          <w:sz w:val="32"/>
        </w:rPr>
      </w:pPr>
      <w:r>
        <w:rPr>
          <w:rFonts w:ascii="Trebuchet MS" w:hAnsi="Trebuchet MS"/>
          <w:b/>
          <w:color w:val="292526"/>
          <w:sz w:val="32"/>
        </w:rPr>
        <w:t>Scrub the decks!</w:t>
      </w:r>
      <w:r>
        <w:rPr>
          <w:rFonts w:ascii="Trebuchet MS" w:hAnsi="Trebuchet MS"/>
          <w:b/>
          <w:color w:val="292526"/>
          <w:spacing w:val="-62"/>
          <w:sz w:val="32"/>
        </w:rPr>
        <w:t xml:space="preserve"> </w:t>
      </w:r>
      <w:r>
        <w:rPr>
          <w:color w:val="292526"/>
          <w:sz w:val="32"/>
        </w:rPr>
        <w:t>Crouch down</w:t>
      </w:r>
    </w:p>
    <w:p w:rsidR="00D50BDF" w:rsidRDefault="007928AC">
      <w:pPr>
        <w:pStyle w:val="BodyText"/>
        <w:spacing w:line="365" w:lineRule="exact"/>
        <w:ind w:left="9177"/>
      </w:pPr>
      <w:r>
        <w:rPr>
          <w:color w:val="292526"/>
          <w:w w:val="105"/>
        </w:rPr>
        <w:t>low and pretend to scrub the floor.</w:t>
      </w:r>
    </w:p>
    <w:p w:rsidR="00D50BDF" w:rsidRDefault="007928AC">
      <w:pPr>
        <w:pStyle w:val="ListParagraph"/>
        <w:numPr>
          <w:ilvl w:val="0"/>
          <w:numId w:val="17"/>
        </w:numPr>
        <w:tabs>
          <w:tab w:val="left" w:pos="9178"/>
        </w:tabs>
        <w:spacing w:before="120"/>
        <w:rPr>
          <w:sz w:val="32"/>
        </w:rPr>
      </w:pPr>
      <w:r>
        <w:rPr>
          <w:rFonts w:ascii="Trebuchet MS" w:hAnsi="Trebuchet MS"/>
          <w:b/>
          <w:smallCaps/>
          <w:color w:val="292526"/>
          <w:sz w:val="32"/>
        </w:rPr>
        <w:t>Man</w:t>
      </w:r>
      <w:r>
        <w:rPr>
          <w:rFonts w:ascii="Trebuchet MS" w:hAnsi="Trebuchet MS"/>
          <w:b/>
          <w:color w:val="292526"/>
          <w:sz w:val="32"/>
        </w:rPr>
        <w:t xml:space="preserve"> ov</w:t>
      </w:r>
      <w:r>
        <w:rPr>
          <w:rFonts w:ascii="Trebuchet MS" w:hAnsi="Trebuchet MS"/>
          <w:b/>
          <w:smallCaps/>
          <w:color w:val="292526"/>
          <w:sz w:val="32"/>
        </w:rPr>
        <w:t>erboar</w:t>
      </w:r>
      <w:r>
        <w:rPr>
          <w:rFonts w:ascii="Trebuchet MS" w:hAnsi="Trebuchet MS"/>
          <w:b/>
          <w:color w:val="292526"/>
          <w:sz w:val="32"/>
        </w:rPr>
        <w:t xml:space="preserve">d! </w:t>
      </w:r>
      <w:r>
        <w:rPr>
          <w:color w:val="292526"/>
          <w:sz w:val="32"/>
        </w:rPr>
        <w:t>Pretend to</w:t>
      </w:r>
      <w:r>
        <w:rPr>
          <w:color w:val="292526"/>
          <w:spacing w:val="-19"/>
          <w:sz w:val="32"/>
        </w:rPr>
        <w:t xml:space="preserve"> </w:t>
      </w:r>
      <w:r>
        <w:rPr>
          <w:color w:val="292526"/>
          <w:sz w:val="32"/>
        </w:rPr>
        <w:t>swim.</w:t>
      </w:r>
    </w:p>
    <w:p w:rsidR="00D50BDF" w:rsidRDefault="007928AC">
      <w:pPr>
        <w:pStyle w:val="ListParagraph"/>
        <w:numPr>
          <w:ilvl w:val="0"/>
          <w:numId w:val="17"/>
        </w:numPr>
        <w:tabs>
          <w:tab w:val="left" w:pos="9178"/>
        </w:tabs>
        <w:spacing w:before="159" w:line="208" w:lineRule="auto"/>
        <w:ind w:right="3894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>Dig</w:t>
      </w:r>
      <w:r>
        <w:rPr>
          <w:rFonts w:ascii="Trebuchet MS" w:hAnsi="Trebuchet MS"/>
          <w:b/>
          <w:color w:val="292526"/>
          <w:spacing w:val="-64"/>
          <w:w w:val="105"/>
          <w:sz w:val="32"/>
        </w:rPr>
        <w:t xml:space="preserve"> </w:t>
      </w:r>
      <w:r>
        <w:rPr>
          <w:rFonts w:ascii="Trebuchet MS" w:hAnsi="Trebuchet MS"/>
          <w:b/>
          <w:color w:val="292526"/>
          <w:w w:val="105"/>
          <w:sz w:val="32"/>
        </w:rPr>
        <w:t>for</w:t>
      </w:r>
      <w:r>
        <w:rPr>
          <w:rFonts w:ascii="Trebuchet MS" w:hAnsi="Trebuchet MS"/>
          <w:b/>
          <w:color w:val="292526"/>
          <w:spacing w:val="-64"/>
          <w:w w:val="105"/>
          <w:sz w:val="32"/>
        </w:rPr>
        <w:t xml:space="preserve"> </w:t>
      </w:r>
      <w:r>
        <w:rPr>
          <w:rFonts w:ascii="Trebuchet MS" w:hAnsi="Trebuchet MS"/>
          <w:b/>
          <w:color w:val="292526"/>
          <w:w w:val="105"/>
          <w:sz w:val="32"/>
        </w:rPr>
        <w:t>tr</w:t>
      </w:r>
      <w:r>
        <w:rPr>
          <w:rFonts w:ascii="Trebuchet MS" w:hAnsi="Trebuchet MS"/>
          <w:b/>
          <w:smallCaps/>
          <w:color w:val="292526"/>
          <w:w w:val="105"/>
          <w:sz w:val="32"/>
        </w:rPr>
        <w:t>easur</w:t>
      </w:r>
      <w:r>
        <w:rPr>
          <w:rFonts w:ascii="Trebuchet MS" w:hAnsi="Trebuchet MS"/>
          <w:b/>
          <w:color w:val="292526"/>
          <w:w w:val="105"/>
          <w:sz w:val="32"/>
        </w:rPr>
        <w:t>e!</w:t>
      </w:r>
      <w:r>
        <w:rPr>
          <w:rFonts w:ascii="Trebuchet MS" w:hAnsi="Trebuchet MS"/>
          <w:b/>
          <w:color w:val="292526"/>
          <w:spacing w:val="-63"/>
          <w:w w:val="105"/>
          <w:sz w:val="32"/>
        </w:rPr>
        <w:t xml:space="preserve"> </w:t>
      </w:r>
      <w:r>
        <w:rPr>
          <w:color w:val="292526"/>
          <w:spacing w:val="-4"/>
          <w:w w:val="105"/>
          <w:sz w:val="32"/>
        </w:rPr>
        <w:t xml:space="preserve">Pretend </w:t>
      </w:r>
      <w:r>
        <w:rPr>
          <w:color w:val="292526"/>
          <w:w w:val="105"/>
          <w:sz w:val="32"/>
        </w:rPr>
        <w:t>to dig for</w:t>
      </w:r>
      <w:r>
        <w:rPr>
          <w:color w:val="292526"/>
          <w:spacing w:val="8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treasure.</w:t>
      </w:r>
    </w:p>
    <w:p w:rsidR="00D50BDF" w:rsidRDefault="007928AC">
      <w:pPr>
        <w:pStyle w:val="ListParagraph"/>
        <w:numPr>
          <w:ilvl w:val="0"/>
          <w:numId w:val="17"/>
        </w:numPr>
        <w:tabs>
          <w:tab w:val="left" w:pos="9178"/>
        </w:tabs>
        <w:spacing w:before="131" w:line="365" w:lineRule="exact"/>
        <w:rPr>
          <w:sz w:val="32"/>
        </w:rPr>
      </w:pPr>
      <w:r>
        <w:rPr>
          <w:rFonts w:ascii="Trebuchet MS" w:hAnsi="Trebuchet MS"/>
          <w:b/>
          <w:color w:val="292526"/>
          <w:sz w:val="32"/>
        </w:rPr>
        <w:t>R</w:t>
      </w:r>
      <w:r>
        <w:rPr>
          <w:rFonts w:ascii="Trebuchet MS" w:hAnsi="Trebuchet MS"/>
          <w:b/>
          <w:smallCaps/>
          <w:color w:val="292526"/>
          <w:sz w:val="32"/>
        </w:rPr>
        <w:t>ats</w:t>
      </w:r>
      <w:r>
        <w:rPr>
          <w:rFonts w:ascii="Trebuchet MS" w:hAnsi="Trebuchet MS"/>
          <w:b/>
          <w:color w:val="292526"/>
          <w:sz w:val="32"/>
        </w:rPr>
        <w:t xml:space="preserve"> on </w:t>
      </w:r>
      <w:r>
        <w:rPr>
          <w:rFonts w:ascii="Trebuchet MS" w:hAnsi="Trebuchet MS"/>
          <w:b/>
          <w:smallCaps/>
          <w:color w:val="292526"/>
          <w:sz w:val="32"/>
        </w:rPr>
        <w:t>boar</w:t>
      </w:r>
      <w:r>
        <w:rPr>
          <w:rFonts w:ascii="Trebuchet MS" w:hAnsi="Trebuchet MS"/>
          <w:b/>
          <w:color w:val="292526"/>
          <w:sz w:val="32"/>
        </w:rPr>
        <w:t xml:space="preserve">d! </w:t>
      </w:r>
      <w:r>
        <w:rPr>
          <w:color w:val="292526"/>
          <w:sz w:val="32"/>
        </w:rPr>
        <w:t>Sit on the</w:t>
      </w:r>
      <w:r>
        <w:rPr>
          <w:color w:val="292526"/>
          <w:spacing w:val="-36"/>
          <w:sz w:val="32"/>
        </w:rPr>
        <w:t xml:space="preserve"> </w:t>
      </w:r>
      <w:r>
        <w:rPr>
          <w:color w:val="292526"/>
          <w:spacing w:val="-5"/>
          <w:sz w:val="32"/>
        </w:rPr>
        <w:t>floor,</w:t>
      </w:r>
    </w:p>
    <w:p w:rsidR="00D50BDF" w:rsidRDefault="007928AC">
      <w:pPr>
        <w:pStyle w:val="BodyText"/>
        <w:spacing w:line="365" w:lineRule="exact"/>
        <w:ind w:left="9177"/>
      </w:pPr>
      <w:r>
        <w:rPr>
          <w:color w:val="292526"/>
          <w:w w:val="110"/>
        </w:rPr>
        <w:t>hugging your knees into your chest.</w:t>
      </w:r>
    </w:p>
    <w:p w:rsidR="00D50BDF" w:rsidRDefault="007928AC">
      <w:pPr>
        <w:pStyle w:val="ListParagraph"/>
        <w:numPr>
          <w:ilvl w:val="0"/>
          <w:numId w:val="17"/>
        </w:numPr>
        <w:tabs>
          <w:tab w:val="left" w:pos="9178"/>
        </w:tabs>
        <w:spacing w:before="159" w:line="208" w:lineRule="auto"/>
        <w:ind w:right="2994"/>
        <w:jc w:val="both"/>
        <w:rPr>
          <w:sz w:val="32"/>
        </w:rPr>
      </w:pPr>
      <w:r>
        <w:rPr>
          <w:b/>
          <w:color w:val="292526"/>
          <w:w w:val="105"/>
          <w:sz w:val="32"/>
        </w:rPr>
        <w:t>L</w:t>
      </w:r>
      <w:r>
        <w:rPr>
          <w:b/>
          <w:smallCaps/>
          <w:color w:val="292526"/>
          <w:w w:val="105"/>
          <w:sz w:val="32"/>
        </w:rPr>
        <w:t>and</w:t>
      </w:r>
      <w:r>
        <w:rPr>
          <w:b/>
          <w:color w:val="292526"/>
          <w:w w:val="105"/>
          <w:sz w:val="32"/>
        </w:rPr>
        <w:t xml:space="preserve"> </w:t>
      </w:r>
      <w:r>
        <w:rPr>
          <w:b/>
          <w:smallCaps/>
          <w:color w:val="292526"/>
          <w:w w:val="105"/>
          <w:sz w:val="32"/>
        </w:rPr>
        <w:t>ahoy!</w:t>
      </w:r>
      <w:r>
        <w:rPr>
          <w:b/>
          <w:color w:val="29252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 xml:space="preserve">Put one hand </w:t>
      </w:r>
      <w:r>
        <w:rPr>
          <w:color w:val="292526"/>
          <w:spacing w:val="-4"/>
          <w:w w:val="105"/>
          <w:sz w:val="32"/>
        </w:rPr>
        <w:t xml:space="preserve">above </w:t>
      </w:r>
      <w:r>
        <w:rPr>
          <w:color w:val="292526"/>
          <w:w w:val="105"/>
          <w:sz w:val="32"/>
        </w:rPr>
        <w:t>your eyes as if you have spotted land. Point with the other hand to show your fellow</w:t>
      </w:r>
      <w:r>
        <w:rPr>
          <w:color w:val="292526"/>
          <w:spacing w:val="2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pirates.</w:t>
      </w:r>
    </w:p>
    <w:p w:rsidR="00D50BDF" w:rsidRDefault="00D50BDF">
      <w:pPr>
        <w:pStyle w:val="BodyText"/>
        <w:spacing w:before="11"/>
        <w:rPr>
          <w:sz w:val="29"/>
        </w:rPr>
      </w:pPr>
    </w:p>
    <w:p w:rsidR="00D50BDF" w:rsidRDefault="007928AC">
      <w:pPr>
        <w:spacing w:before="139"/>
        <w:ind w:right="439"/>
        <w:jc w:val="right"/>
        <w:rPr>
          <w:rFonts w:ascii="Arial Narrow"/>
          <w:b/>
          <w:sz w:val="12"/>
        </w:rPr>
      </w:pPr>
      <w:r>
        <w:rPr>
          <w:rFonts w:ascii="Arial Narrow"/>
          <w:b/>
          <w:color w:val="D2D3D5"/>
          <w:w w:val="110"/>
          <w:sz w:val="12"/>
        </w:rPr>
        <w:t>twinkl.com</w:t>
      </w:r>
    </w:p>
    <w:p w:rsidR="00D50BDF" w:rsidRDefault="00D50BDF">
      <w:pPr>
        <w:jc w:val="right"/>
        <w:rPr>
          <w:rFonts w:ascii="Arial Narrow"/>
          <w:sz w:val="12"/>
        </w:rPr>
        <w:sectPr w:rsidR="00D50BDF">
          <w:pgSz w:w="16840" w:h="11910" w:orient="landscape"/>
          <w:pgMar w:top="160" w:right="120" w:bottom="0" w:left="120" w:header="720" w:footer="720" w:gutter="0"/>
          <w:cols w:space="720"/>
        </w:sectPr>
      </w:pPr>
    </w:p>
    <w:p w:rsidR="00D50BDF" w:rsidRDefault="00D50BDF">
      <w:pPr>
        <w:pStyle w:val="BodyText"/>
        <w:spacing w:before="5"/>
        <w:rPr>
          <w:rFonts w:ascii="Arial Narrow"/>
          <w:b/>
          <w:sz w:val="15"/>
        </w:rPr>
      </w:pPr>
    </w:p>
    <w:p w:rsidR="00D50BDF" w:rsidRDefault="003F5C9E" w:rsidP="007928AC">
      <w:pPr>
        <w:pStyle w:val="Heading1"/>
        <w:tabs>
          <w:tab w:val="left" w:pos="9013"/>
        </w:tabs>
        <w:rPr>
          <w:b w:val="0"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1008" behindDoc="1" locked="0" layoutInCell="1" allowOverlap="1">
                <wp:simplePos x="0" y="0"/>
                <wp:positionH relativeFrom="page">
                  <wp:posOffset>150495</wp:posOffset>
                </wp:positionH>
                <wp:positionV relativeFrom="paragraph">
                  <wp:posOffset>358140</wp:posOffset>
                </wp:positionV>
                <wp:extent cx="4973320" cy="394335"/>
                <wp:effectExtent l="0" t="0" r="0" b="0"/>
                <wp:wrapTopAndBottom/>
                <wp:docPr id="71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394335"/>
                        </a:xfrm>
                        <a:prstGeom prst="rect">
                          <a:avLst/>
                        </a:prstGeom>
                        <a:solidFill>
                          <a:srgbClr val="27BDB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before="116"/>
                              <w:ind w:left="361"/>
                              <w:rPr>
                                <w:rFonts w:ascii="Trebuchet MS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063" type="#_x0000_t202" style="position:absolute;left:0;text-align:left;margin-left:11.85pt;margin-top:28.2pt;width:391.6pt;height:31.05pt;z-index:-251625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" fillcolor="#27bdbe" stroked="f">
                <v:textbox inset="0,0,0,0">
                  <w:txbxContent>
                    <w:p w:rsidR="007928AC" w:rsidRDefault="007928AC">
                      <w:pPr>
                        <w:spacing w:before="116"/>
                        <w:ind w:left="361"/>
                        <w:rPr>
                          <w:rFonts w:ascii="Trebuchet MS"/>
                          <w:b/>
                          <w:sz w:val="32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2032" behindDoc="1" locked="0" layoutInCell="1" allowOverlap="1">
                <wp:simplePos x="0" y="0"/>
                <wp:positionH relativeFrom="page">
                  <wp:posOffset>5568315</wp:posOffset>
                </wp:positionH>
                <wp:positionV relativeFrom="paragraph">
                  <wp:posOffset>358140</wp:posOffset>
                </wp:positionV>
                <wp:extent cx="4973320" cy="394335"/>
                <wp:effectExtent l="0" t="0" r="0" b="0"/>
                <wp:wrapTopAndBottom/>
                <wp:docPr id="70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394335"/>
                        </a:xfrm>
                        <a:prstGeom prst="rect">
                          <a:avLst/>
                        </a:prstGeom>
                        <a:solidFill>
                          <a:srgbClr val="27BDB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 w:rsidP="007928AC">
                            <w:pPr>
                              <w:spacing w:before="116"/>
                              <w:rPr>
                                <w:rFonts w:ascii="Trebuchet MS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" o:spid="_x0000_s1064" type="#_x0000_t202" style="position:absolute;left:0;text-align:left;margin-left:438.45pt;margin-top:28.2pt;width:391.6pt;height:31.05pt;z-index:-251624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" fillcolor="#27bdbe" stroked="f">
                <v:textbox inset="0,0,0,0">
                  <w:txbxContent>
                    <w:p w:rsidR="007928AC" w:rsidRDefault="007928AC" w:rsidP="007928AC">
                      <w:pPr>
                        <w:spacing w:before="116"/>
                        <w:rPr>
                          <w:rFonts w:ascii="Trebuchet MS"/>
                          <w:b/>
                          <w:sz w:val="32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D50BDF" w:rsidRDefault="003F5C9E">
      <w:pPr>
        <w:tabs>
          <w:tab w:val="left" w:pos="8649"/>
        </w:tabs>
        <w:ind w:left="116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4445" r="1270" b="0"/>
                <wp:docPr id="69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before="21"/>
                              <w:ind w:left="360"/>
                              <w:rPr>
                                <w:rFonts w:ascii="Trebuchet MS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z w:val="56"/>
                              </w:rPr>
                              <w:t>Moving Monsters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8" o:spid="_x0000_s1065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" fillcolor="#9cce7a" stroked="f">
                <v:textbox inset="0,0,0,0">
                  <w:txbxContent>
                    <w:p w:rsidR="007928AC" w:rsidRDefault="007928AC">
                      <w:pPr>
                        <w:spacing w:before="21"/>
                        <w:ind w:left="360"/>
                        <w:rPr>
                          <w:rFonts w:ascii="Trebuchet MS"/>
                          <w:b/>
                          <w:sz w:val="56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z w:val="56"/>
                        </w:rPr>
                        <w:t>Moving Monsters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928AC">
        <w:rPr>
          <w:rFonts w:ascii="Trebuchet MS"/>
          <w:sz w:val="20"/>
        </w:rPr>
        <w:tab/>
      </w: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4445" r="2540" b="0"/>
                <wp:docPr id="68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line="643" w:lineRule="exact"/>
                              <w:ind w:left="301"/>
                              <w:rPr>
                                <w:rFonts w:ascii="Trebuchet MS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z w:val="56"/>
                              </w:rPr>
                              <w:t>Inside Out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7" o:spid="_x0000_s1066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" fillcolor="#9cce7a" stroked="f">
                <v:textbox inset="0,0,0,0">
                  <w:txbxContent>
                    <w:p w:rsidR="007928AC" w:rsidRDefault="007928AC">
                      <w:pPr>
                        <w:spacing w:line="643" w:lineRule="exact"/>
                        <w:ind w:left="301"/>
                        <w:rPr>
                          <w:rFonts w:ascii="Trebuchet MS"/>
                          <w:b/>
                          <w:sz w:val="56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z w:val="56"/>
                        </w:rPr>
                        <w:t>Inside Out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50BDF" w:rsidRDefault="00D50BDF">
      <w:pPr>
        <w:pStyle w:val="BodyText"/>
        <w:spacing w:before="8"/>
        <w:rPr>
          <w:rFonts w:ascii="Trebuchet MS"/>
          <w:b/>
          <w:sz w:val="9"/>
        </w:rPr>
      </w:pPr>
    </w:p>
    <w:p w:rsidR="00D50BDF" w:rsidRDefault="00D50BDF">
      <w:pPr>
        <w:rPr>
          <w:rFonts w:ascii="Trebuchet MS"/>
          <w:sz w:val="9"/>
        </w:rPr>
        <w:sectPr w:rsidR="00D50BDF">
          <w:pgSz w:w="16840" w:h="11910" w:orient="landscape"/>
          <w:pgMar w:top="160" w:right="120" w:bottom="0" w:left="120" w:header="720" w:footer="720" w:gutter="0"/>
          <w:cols w:space="720"/>
        </w:sectPr>
      </w:pPr>
    </w:p>
    <w:p w:rsidR="00D50BDF" w:rsidRDefault="007928AC">
      <w:pPr>
        <w:pStyle w:val="ListParagraph"/>
        <w:numPr>
          <w:ilvl w:val="0"/>
          <w:numId w:val="21"/>
        </w:numPr>
        <w:tabs>
          <w:tab w:val="left" w:pos="646"/>
        </w:tabs>
        <w:spacing w:before="122" w:line="244" w:lineRule="auto"/>
        <w:ind w:right="38" w:hanging="171"/>
        <w:jc w:val="both"/>
        <w:rPr>
          <w:sz w:val="32"/>
        </w:rPr>
      </w:pPr>
      <w:r>
        <w:rPr>
          <w:color w:val="292526"/>
          <w:w w:val="105"/>
          <w:sz w:val="32"/>
        </w:rPr>
        <w:t>Listen for the names of the Moving Monster</w:t>
      </w:r>
      <w:r>
        <w:rPr>
          <w:color w:val="292526"/>
          <w:spacing w:val="-3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and move in the appropriate way, remembering to stay 2m</w:t>
      </w:r>
      <w:r>
        <w:rPr>
          <w:color w:val="292526"/>
          <w:spacing w:val="9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apart.</w:t>
      </w:r>
    </w:p>
    <w:p w:rsidR="00D50BDF" w:rsidRDefault="007928AC">
      <w:pPr>
        <w:pStyle w:val="ListParagraph"/>
        <w:numPr>
          <w:ilvl w:val="0"/>
          <w:numId w:val="21"/>
        </w:numPr>
        <w:tabs>
          <w:tab w:val="left" w:pos="646"/>
        </w:tabs>
        <w:spacing w:before="118" w:line="244" w:lineRule="auto"/>
        <w:ind w:right="39" w:hanging="171"/>
        <w:jc w:val="both"/>
        <w:rPr>
          <w:sz w:val="32"/>
        </w:rPr>
      </w:pPr>
      <w:r>
        <w:rPr>
          <w:color w:val="292526"/>
          <w:w w:val="110"/>
          <w:sz w:val="32"/>
        </w:rPr>
        <w:t>Can you think up any Moving Monster of</w:t>
      </w:r>
      <w:r>
        <w:rPr>
          <w:color w:val="292526"/>
          <w:spacing w:val="79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your</w:t>
      </w:r>
      <w:r>
        <w:rPr>
          <w:color w:val="292526"/>
          <w:spacing w:val="-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own?</w:t>
      </w:r>
    </w:p>
    <w:p w:rsidR="00D50BDF" w:rsidRDefault="007928AC">
      <w:pPr>
        <w:pStyle w:val="ListParagraph"/>
        <w:numPr>
          <w:ilvl w:val="0"/>
          <w:numId w:val="15"/>
        </w:numPr>
        <w:tabs>
          <w:tab w:val="left" w:pos="646"/>
        </w:tabs>
        <w:spacing w:before="161"/>
        <w:rPr>
          <w:sz w:val="32"/>
        </w:rPr>
      </w:pPr>
      <w:r>
        <w:rPr>
          <w:rFonts w:ascii="Trebuchet MS" w:hAnsi="Trebuchet MS"/>
          <w:b/>
          <w:color w:val="292526"/>
          <w:sz w:val="32"/>
        </w:rPr>
        <w:t xml:space="preserve">Slow Monster </w:t>
      </w:r>
      <w:r>
        <w:rPr>
          <w:color w:val="292526"/>
          <w:sz w:val="32"/>
        </w:rPr>
        <w:t>–</w:t>
      </w:r>
      <w:r>
        <w:rPr>
          <w:color w:val="292526"/>
          <w:spacing w:val="32"/>
          <w:sz w:val="32"/>
        </w:rPr>
        <w:t xml:space="preserve"> </w:t>
      </w:r>
      <w:r>
        <w:rPr>
          <w:color w:val="292526"/>
          <w:sz w:val="32"/>
        </w:rPr>
        <w:t>Move</w:t>
      </w:r>
      <w:r>
        <w:rPr>
          <w:color w:val="292526"/>
          <w:spacing w:val="33"/>
          <w:sz w:val="32"/>
        </w:rPr>
        <w:t xml:space="preserve"> </w:t>
      </w:r>
      <w:r>
        <w:rPr>
          <w:color w:val="292526"/>
          <w:sz w:val="32"/>
        </w:rPr>
        <w:t>slowly</w:t>
      </w:r>
      <w:r>
        <w:rPr>
          <w:color w:val="292526"/>
          <w:spacing w:val="32"/>
          <w:sz w:val="32"/>
        </w:rPr>
        <w:t xml:space="preserve"> </w:t>
      </w:r>
      <w:r>
        <w:rPr>
          <w:color w:val="292526"/>
          <w:sz w:val="32"/>
        </w:rPr>
        <w:t>around</w:t>
      </w:r>
      <w:r>
        <w:rPr>
          <w:color w:val="292526"/>
          <w:spacing w:val="32"/>
          <w:sz w:val="32"/>
        </w:rPr>
        <w:t xml:space="preserve"> </w:t>
      </w:r>
      <w:r>
        <w:rPr>
          <w:color w:val="292526"/>
          <w:sz w:val="32"/>
        </w:rPr>
        <w:t>the</w:t>
      </w:r>
      <w:r>
        <w:rPr>
          <w:color w:val="292526"/>
          <w:spacing w:val="32"/>
          <w:sz w:val="32"/>
        </w:rPr>
        <w:t xml:space="preserve"> </w:t>
      </w:r>
      <w:r>
        <w:rPr>
          <w:color w:val="292526"/>
          <w:sz w:val="32"/>
        </w:rPr>
        <w:t>space.</w:t>
      </w:r>
    </w:p>
    <w:p w:rsidR="00D50BDF" w:rsidRDefault="007928AC">
      <w:pPr>
        <w:pStyle w:val="ListParagraph"/>
        <w:numPr>
          <w:ilvl w:val="0"/>
          <w:numId w:val="15"/>
        </w:numPr>
        <w:tabs>
          <w:tab w:val="left" w:pos="646"/>
        </w:tabs>
        <w:spacing w:before="120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>Rush</w:t>
      </w:r>
      <w:r>
        <w:rPr>
          <w:rFonts w:ascii="Trebuchet MS" w:hAnsi="Trebuchet MS"/>
          <w:b/>
          <w:color w:val="292526"/>
          <w:spacing w:val="-51"/>
          <w:w w:val="105"/>
          <w:sz w:val="32"/>
        </w:rPr>
        <w:t xml:space="preserve"> </w:t>
      </w:r>
      <w:r>
        <w:rPr>
          <w:rFonts w:ascii="Trebuchet MS" w:hAnsi="Trebuchet MS"/>
          <w:b/>
          <w:color w:val="292526"/>
          <w:w w:val="105"/>
          <w:sz w:val="32"/>
        </w:rPr>
        <w:t>Monster</w:t>
      </w:r>
      <w:r>
        <w:rPr>
          <w:rFonts w:ascii="Trebuchet MS" w:hAnsi="Trebuchet MS"/>
          <w:b/>
          <w:color w:val="292526"/>
          <w:spacing w:val="-47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–</w:t>
      </w:r>
      <w:r>
        <w:rPr>
          <w:color w:val="292526"/>
          <w:spacing w:val="-2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Move</w:t>
      </w:r>
      <w:r>
        <w:rPr>
          <w:color w:val="292526"/>
          <w:spacing w:val="-2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quickly</w:t>
      </w:r>
      <w:r>
        <w:rPr>
          <w:color w:val="292526"/>
          <w:spacing w:val="-2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around</w:t>
      </w:r>
      <w:r>
        <w:rPr>
          <w:color w:val="292526"/>
          <w:spacing w:val="-2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the</w:t>
      </w:r>
      <w:r>
        <w:rPr>
          <w:color w:val="292526"/>
          <w:spacing w:val="-2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space.</w:t>
      </w:r>
    </w:p>
    <w:p w:rsidR="00D50BDF" w:rsidRDefault="007928AC">
      <w:pPr>
        <w:pStyle w:val="ListParagraph"/>
        <w:numPr>
          <w:ilvl w:val="0"/>
          <w:numId w:val="15"/>
        </w:numPr>
        <w:tabs>
          <w:tab w:val="left" w:pos="646"/>
        </w:tabs>
        <w:spacing w:before="119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>Bounce Monster</w:t>
      </w:r>
      <w:r>
        <w:rPr>
          <w:rFonts w:ascii="Trebuchet MS" w:hAnsi="Trebuchet MS"/>
          <w:b/>
          <w:color w:val="292526"/>
          <w:spacing w:val="-7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– Jump up and down.</w:t>
      </w:r>
    </w:p>
    <w:p w:rsidR="00D50BDF" w:rsidRDefault="007928AC">
      <w:pPr>
        <w:pStyle w:val="ListParagraph"/>
        <w:numPr>
          <w:ilvl w:val="0"/>
          <w:numId w:val="15"/>
        </w:numPr>
        <w:tabs>
          <w:tab w:val="left" w:pos="646"/>
        </w:tabs>
        <w:spacing w:before="159" w:line="208" w:lineRule="auto"/>
        <w:ind w:right="38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 xml:space="preserve">Muddle Monster </w:t>
      </w:r>
      <w:r>
        <w:rPr>
          <w:color w:val="292526"/>
          <w:w w:val="105"/>
          <w:sz w:val="32"/>
        </w:rPr>
        <w:t xml:space="preserve">– </w:t>
      </w:r>
      <w:r>
        <w:rPr>
          <w:color w:val="292526"/>
          <w:spacing w:val="-3"/>
          <w:w w:val="105"/>
          <w:sz w:val="32"/>
        </w:rPr>
        <w:t xml:space="preserve">Walk </w:t>
      </w:r>
      <w:r>
        <w:rPr>
          <w:color w:val="292526"/>
          <w:w w:val="105"/>
          <w:sz w:val="32"/>
        </w:rPr>
        <w:t>backwards around</w:t>
      </w:r>
      <w:r>
        <w:rPr>
          <w:color w:val="292526"/>
          <w:spacing w:val="-50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 xml:space="preserve">the space (remember to look where you </w:t>
      </w:r>
      <w:r>
        <w:rPr>
          <w:color w:val="292526"/>
          <w:spacing w:val="-3"/>
          <w:w w:val="105"/>
          <w:sz w:val="32"/>
        </w:rPr>
        <w:t>are</w:t>
      </w:r>
      <w:r>
        <w:rPr>
          <w:color w:val="292526"/>
          <w:spacing w:val="-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going).</w:t>
      </w:r>
    </w:p>
    <w:p w:rsidR="00D50BDF" w:rsidRDefault="007928AC">
      <w:pPr>
        <w:pStyle w:val="ListParagraph"/>
        <w:numPr>
          <w:ilvl w:val="0"/>
          <w:numId w:val="15"/>
        </w:numPr>
        <w:tabs>
          <w:tab w:val="left" w:pos="646"/>
        </w:tabs>
        <w:spacing w:before="171" w:line="208" w:lineRule="auto"/>
        <w:ind w:right="38"/>
        <w:rPr>
          <w:sz w:val="32"/>
        </w:rPr>
      </w:pPr>
      <w:r>
        <w:rPr>
          <w:rFonts w:ascii="Trebuchet MS" w:hAnsi="Trebuchet MS"/>
          <w:b/>
          <w:smallCaps/>
          <w:color w:val="292526"/>
          <w:w w:val="105"/>
          <w:sz w:val="32"/>
        </w:rPr>
        <w:t>Small</w:t>
      </w:r>
      <w:r>
        <w:rPr>
          <w:rFonts w:ascii="Trebuchet MS" w:hAnsi="Trebuchet MS"/>
          <w:b/>
          <w:color w:val="292526"/>
          <w:spacing w:val="-39"/>
          <w:w w:val="105"/>
          <w:sz w:val="32"/>
        </w:rPr>
        <w:t xml:space="preserve"> </w:t>
      </w:r>
      <w:r>
        <w:rPr>
          <w:rFonts w:ascii="Trebuchet MS" w:hAnsi="Trebuchet MS"/>
          <w:b/>
          <w:color w:val="292526"/>
          <w:w w:val="105"/>
          <w:sz w:val="32"/>
        </w:rPr>
        <w:t>Monster</w:t>
      </w:r>
      <w:r>
        <w:rPr>
          <w:rFonts w:ascii="Trebuchet MS" w:hAnsi="Trebuchet MS"/>
          <w:b/>
          <w:color w:val="292526"/>
          <w:spacing w:val="-40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–</w:t>
      </w:r>
      <w:r>
        <w:rPr>
          <w:color w:val="292526"/>
          <w:spacing w:val="-10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Crouch</w:t>
      </w:r>
      <w:r>
        <w:rPr>
          <w:color w:val="292526"/>
          <w:spacing w:val="-10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down</w:t>
      </w:r>
      <w:r>
        <w:rPr>
          <w:color w:val="292526"/>
          <w:spacing w:val="-10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and</w:t>
      </w:r>
      <w:r>
        <w:rPr>
          <w:color w:val="292526"/>
          <w:spacing w:val="-10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move</w:t>
      </w:r>
      <w:r>
        <w:rPr>
          <w:color w:val="292526"/>
          <w:spacing w:val="-10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low</w:t>
      </w:r>
      <w:r>
        <w:rPr>
          <w:color w:val="292526"/>
          <w:spacing w:val="-10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to the</w:t>
      </w:r>
      <w:r>
        <w:rPr>
          <w:color w:val="292526"/>
          <w:spacing w:val="3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ground.</w:t>
      </w:r>
    </w:p>
    <w:p w:rsidR="00D50BDF" w:rsidRDefault="007928AC">
      <w:pPr>
        <w:pStyle w:val="ListParagraph"/>
        <w:numPr>
          <w:ilvl w:val="0"/>
          <w:numId w:val="15"/>
        </w:numPr>
        <w:tabs>
          <w:tab w:val="left" w:pos="646"/>
        </w:tabs>
        <w:spacing w:before="170" w:line="208" w:lineRule="auto"/>
        <w:ind w:right="2043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 xml:space="preserve">Strong Monster </w:t>
      </w:r>
      <w:r>
        <w:rPr>
          <w:color w:val="292526"/>
          <w:w w:val="105"/>
          <w:sz w:val="32"/>
        </w:rPr>
        <w:t>– Stand still</w:t>
      </w:r>
      <w:r>
        <w:rPr>
          <w:color w:val="292526"/>
          <w:spacing w:val="-44"/>
          <w:w w:val="105"/>
          <w:sz w:val="32"/>
        </w:rPr>
        <w:t xml:space="preserve"> </w:t>
      </w:r>
      <w:r>
        <w:rPr>
          <w:color w:val="292526"/>
          <w:spacing w:val="-5"/>
          <w:w w:val="105"/>
          <w:sz w:val="32"/>
        </w:rPr>
        <w:t xml:space="preserve">and </w:t>
      </w:r>
      <w:r>
        <w:rPr>
          <w:color w:val="292526"/>
          <w:w w:val="105"/>
          <w:sz w:val="32"/>
        </w:rPr>
        <w:t>flex your</w:t>
      </w:r>
      <w:r>
        <w:rPr>
          <w:color w:val="292526"/>
          <w:spacing w:val="8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muscles.</w:t>
      </w:r>
    </w:p>
    <w:p w:rsidR="00D50BDF" w:rsidRDefault="007928AC" w:rsidP="007928AC">
      <w:pPr>
        <w:pStyle w:val="ListParagraph"/>
        <w:tabs>
          <w:tab w:val="left" w:pos="646"/>
        </w:tabs>
        <w:ind w:firstLine="0"/>
        <w:jc w:val="both"/>
        <w:rPr>
          <w:sz w:val="32"/>
        </w:rPr>
      </w:pPr>
      <w:r>
        <w:rPr>
          <w:color w:val="292526"/>
          <w:w w:val="113"/>
          <w:sz w:val="32"/>
        </w:rPr>
        <w:br w:type="column"/>
      </w:r>
      <w:r>
        <w:rPr>
          <w:color w:val="292526"/>
          <w:w w:val="105"/>
          <w:sz w:val="32"/>
        </w:rPr>
        <w:t>Put your hands inside the hoop and keep them in the</w:t>
      </w:r>
      <w:r>
        <w:rPr>
          <w:color w:val="292526"/>
          <w:spacing w:val="-13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same</w:t>
      </w:r>
      <w:r>
        <w:rPr>
          <w:color w:val="292526"/>
          <w:spacing w:val="-1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position</w:t>
      </w:r>
      <w:r>
        <w:rPr>
          <w:color w:val="292526"/>
          <w:spacing w:val="-1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while</w:t>
      </w:r>
      <w:r>
        <w:rPr>
          <w:color w:val="292526"/>
          <w:spacing w:val="-1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moving</w:t>
      </w:r>
      <w:r>
        <w:rPr>
          <w:color w:val="292526"/>
          <w:spacing w:val="-1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your</w:t>
      </w:r>
      <w:r>
        <w:rPr>
          <w:color w:val="292526"/>
          <w:spacing w:val="-13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feet</w:t>
      </w:r>
      <w:r>
        <w:rPr>
          <w:color w:val="292526"/>
          <w:spacing w:val="-1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round</w:t>
      </w:r>
      <w:r>
        <w:rPr>
          <w:color w:val="292526"/>
          <w:spacing w:val="-1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the outside of the</w:t>
      </w:r>
      <w:r>
        <w:rPr>
          <w:color w:val="292526"/>
          <w:spacing w:val="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 xml:space="preserve">hoop. If you do not have a hoop you can use a some clothing in the shape of a hoop. </w:t>
      </w:r>
    </w:p>
    <w:p w:rsidR="00D50BDF" w:rsidRDefault="007928AC">
      <w:pPr>
        <w:pStyle w:val="ListParagraph"/>
        <w:numPr>
          <w:ilvl w:val="0"/>
          <w:numId w:val="14"/>
        </w:numPr>
        <w:tabs>
          <w:tab w:val="left" w:pos="646"/>
        </w:tabs>
        <w:spacing w:before="118" w:line="244" w:lineRule="auto"/>
        <w:ind w:right="433"/>
        <w:jc w:val="both"/>
        <w:rPr>
          <w:sz w:val="32"/>
        </w:rPr>
      </w:pPr>
      <w:r>
        <w:rPr>
          <w:color w:val="292526"/>
          <w:w w:val="105"/>
          <w:sz w:val="32"/>
        </w:rPr>
        <w:t>Next,</w:t>
      </w:r>
      <w:r>
        <w:rPr>
          <w:color w:val="292526"/>
          <w:spacing w:val="-2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put</w:t>
      </w:r>
      <w:r>
        <w:rPr>
          <w:color w:val="292526"/>
          <w:spacing w:val="-2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your</w:t>
      </w:r>
      <w:r>
        <w:rPr>
          <w:color w:val="292526"/>
          <w:spacing w:val="-2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feet</w:t>
      </w:r>
      <w:r>
        <w:rPr>
          <w:color w:val="292526"/>
          <w:spacing w:val="-24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inside</w:t>
      </w:r>
      <w:r>
        <w:rPr>
          <w:color w:val="292526"/>
          <w:spacing w:val="-2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the</w:t>
      </w:r>
      <w:r>
        <w:rPr>
          <w:color w:val="292526"/>
          <w:spacing w:val="-2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hoop</w:t>
      </w:r>
      <w:r>
        <w:rPr>
          <w:color w:val="292526"/>
          <w:spacing w:val="-24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and</w:t>
      </w:r>
      <w:r>
        <w:rPr>
          <w:color w:val="292526"/>
          <w:spacing w:val="-2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keep</w:t>
      </w:r>
      <w:r>
        <w:rPr>
          <w:color w:val="292526"/>
          <w:spacing w:val="-2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them</w:t>
      </w:r>
      <w:r>
        <w:rPr>
          <w:color w:val="292526"/>
          <w:spacing w:val="-2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 xml:space="preserve">in the same position while moving your hands </w:t>
      </w:r>
      <w:r>
        <w:rPr>
          <w:color w:val="292526"/>
          <w:spacing w:val="-4"/>
          <w:w w:val="105"/>
          <w:sz w:val="32"/>
        </w:rPr>
        <w:t xml:space="preserve">round </w:t>
      </w:r>
      <w:r>
        <w:rPr>
          <w:color w:val="292526"/>
          <w:w w:val="105"/>
          <w:sz w:val="32"/>
        </w:rPr>
        <w:t>the outside of the</w:t>
      </w:r>
      <w:r>
        <w:rPr>
          <w:color w:val="292526"/>
          <w:spacing w:val="7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hoop.</w:t>
      </w:r>
    </w:p>
    <w:p w:rsidR="00D50BDF" w:rsidRDefault="007928AC">
      <w:pPr>
        <w:pStyle w:val="ListParagraph"/>
        <w:numPr>
          <w:ilvl w:val="0"/>
          <w:numId w:val="14"/>
        </w:numPr>
        <w:tabs>
          <w:tab w:val="left" w:pos="646"/>
        </w:tabs>
        <w:spacing w:before="119" w:line="244" w:lineRule="auto"/>
        <w:ind w:right="433"/>
        <w:jc w:val="both"/>
        <w:rPr>
          <w:sz w:val="32"/>
        </w:rPr>
      </w:pPr>
      <w:r>
        <w:rPr>
          <w:color w:val="292526"/>
          <w:w w:val="110"/>
          <w:sz w:val="32"/>
        </w:rPr>
        <w:t>Finally,</w:t>
      </w:r>
      <w:r>
        <w:rPr>
          <w:color w:val="292526"/>
          <w:spacing w:val="-6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put</w:t>
      </w:r>
      <w:r>
        <w:rPr>
          <w:color w:val="292526"/>
          <w:spacing w:val="-6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one</w:t>
      </w:r>
      <w:r>
        <w:rPr>
          <w:color w:val="292526"/>
          <w:spacing w:val="-6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foot</w:t>
      </w:r>
      <w:r>
        <w:rPr>
          <w:color w:val="292526"/>
          <w:spacing w:val="-6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inside</w:t>
      </w:r>
      <w:r>
        <w:rPr>
          <w:color w:val="292526"/>
          <w:spacing w:val="-6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the</w:t>
      </w:r>
      <w:r>
        <w:rPr>
          <w:color w:val="292526"/>
          <w:spacing w:val="-6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hoop</w:t>
      </w:r>
      <w:r>
        <w:rPr>
          <w:color w:val="292526"/>
          <w:spacing w:val="-6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and</w:t>
      </w:r>
      <w:r>
        <w:rPr>
          <w:color w:val="292526"/>
          <w:spacing w:val="-6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one</w:t>
      </w:r>
      <w:r>
        <w:rPr>
          <w:color w:val="292526"/>
          <w:spacing w:val="-6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 xml:space="preserve">outside it. Move the outside foot round the hoop. </w:t>
      </w:r>
      <w:r>
        <w:rPr>
          <w:color w:val="292526"/>
          <w:spacing w:val="-8"/>
          <w:w w:val="110"/>
          <w:sz w:val="32"/>
        </w:rPr>
        <w:t xml:space="preserve">Try </w:t>
      </w:r>
      <w:r>
        <w:rPr>
          <w:color w:val="292526"/>
          <w:w w:val="110"/>
          <w:sz w:val="32"/>
        </w:rPr>
        <w:t>to move</w:t>
      </w:r>
      <w:r>
        <w:rPr>
          <w:color w:val="292526"/>
          <w:spacing w:val="-27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in</w:t>
      </w:r>
      <w:r>
        <w:rPr>
          <w:color w:val="292526"/>
          <w:spacing w:val="-26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</w:t>
      </w:r>
      <w:r>
        <w:rPr>
          <w:color w:val="292526"/>
          <w:spacing w:val="-26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forwards</w:t>
      </w:r>
      <w:r>
        <w:rPr>
          <w:color w:val="292526"/>
          <w:spacing w:val="-27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direction</w:t>
      </w:r>
      <w:r>
        <w:rPr>
          <w:color w:val="292526"/>
          <w:spacing w:val="-26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and</w:t>
      </w:r>
      <w:r>
        <w:rPr>
          <w:color w:val="292526"/>
          <w:spacing w:val="-26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then</w:t>
      </w:r>
      <w:r>
        <w:rPr>
          <w:color w:val="292526"/>
          <w:spacing w:val="-27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backwards.</w:t>
      </w:r>
    </w:p>
    <w:p w:rsidR="00D50BDF" w:rsidRDefault="00D50BDF">
      <w:pPr>
        <w:pStyle w:val="BodyText"/>
        <w:rPr>
          <w:sz w:val="52"/>
        </w:rPr>
      </w:pPr>
    </w:p>
    <w:p w:rsidR="00D50BDF" w:rsidRDefault="007928AC">
      <w:pPr>
        <w:pStyle w:val="Heading2"/>
        <w:spacing w:before="0"/>
        <w:ind w:left="475"/>
      </w:pPr>
      <w:r>
        <w:rPr>
          <w:color w:val="F5822A"/>
        </w:rPr>
        <w:t>Equiment: hoops</w:t>
      </w:r>
    </w:p>
    <w:p w:rsidR="00D50BDF" w:rsidRDefault="00D50BDF">
      <w:pPr>
        <w:sectPr w:rsidR="00D50BDF">
          <w:type w:val="continuous"/>
          <w:pgSz w:w="16840" w:h="11910" w:orient="landscape"/>
          <w:pgMar w:top="160" w:right="120" w:bottom="0" w:left="120" w:header="720" w:footer="720" w:gutter="0"/>
          <w:cols w:num="2" w:space="720" w:equalWidth="0">
            <w:col w:w="7276" w:space="1231"/>
            <w:col w:w="8093"/>
          </w:cols>
        </w:sectPr>
      </w:pPr>
    </w:p>
    <w:p w:rsidR="00D50BDF" w:rsidRDefault="003F5C9E">
      <w:pPr>
        <w:pStyle w:val="BodyText"/>
        <w:rPr>
          <w:rFonts w:ascii="Trebuchet MS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929152" behindDoc="1" locked="0" layoutInCell="1" allowOverlap="1">
                <wp:simplePos x="0" y="0"/>
                <wp:positionH relativeFrom="page">
                  <wp:posOffset>107950</wp:posOffset>
                </wp:positionH>
                <wp:positionV relativeFrom="page">
                  <wp:posOffset>107950</wp:posOffset>
                </wp:positionV>
                <wp:extent cx="5058410" cy="7344410"/>
                <wp:effectExtent l="0" t="0" r="0" b="0"/>
                <wp:wrapNone/>
                <wp:docPr id="65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44410"/>
                          <a:chOff x="170" y="170"/>
                          <a:chExt cx="7966" cy="11566"/>
                        </a:xfrm>
                      </wpg:grpSpPr>
                      <pic:pic xmlns:pic="http://schemas.openxmlformats.org/drawingml/2006/picture">
                        <pic:nvPicPr>
                          <pic:cNvPr id="66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8" y="8291"/>
                            <a:ext cx="2536" cy="3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" name="Freeform 75"/>
                        <wps:cNvSpPr>
                          <a:spLocks/>
                        </wps:cNvSpPr>
                        <wps:spPr bwMode="auto">
                          <a:xfrm>
                            <a:off x="240" y="240"/>
                            <a:ext cx="7826" cy="11426"/>
                          </a:xfrm>
                          <a:custGeom>
                            <a:avLst/>
                            <a:gdLst>
                              <a:gd name="T0" fmla="+- 0 454 240"/>
                              <a:gd name="T1" fmla="*/ T0 w 7826"/>
                              <a:gd name="T2" fmla="+- 0 240 240"/>
                              <a:gd name="T3" fmla="*/ 240 h 11426"/>
                              <a:gd name="T4" fmla="+- 0 386 240"/>
                              <a:gd name="T5" fmla="*/ T4 w 7826"/>
                              <a:gd name="T6" fmla="+- 0 251 240"/>
                              <a:gd name="T7" fmla="*/ 251 h 11426"/>
                              <a:gd name="T8" fmla="+- 0 328 240"/>
                              <a:gd name="T9" fmla="*/ T8 w 7826"/>
                              <a:gd name="T10" fmla="+- 0 281 240"/>
                              <a:gd name="T11" fmla="*/ 281 h 11426"/>
                              <a:gd name="T12" fmla="+- 0 281 240"/>
                              <a:gd name="T13" fmla="*/ T12 w 7826"/>
                              <a:gd name="T14" fmla="+- 0 328 240"/>
                              <a:gd name="T15" fmla="*/ 328 h 11426"/>
                              <a:gd name="T16" fmla="+- 0 251 240"/>
                              <a:gd name="T17" fmla="*/ T16 w 7826"/>
                              <a:gd name="T18" fmla="+- 0 386 240"/>
                              <a:gd name="T19" fmla="*/ 386 h 11426"/>
                              <a:gd name="T20" fmla="+- 0 240 240"/>
                              <a:gd name="T21" fmla="*/ T20 w 7826"/>
                              <a:gd name="T22" fmla="+- 0 454 240"/>
                              <a:gd name="T23" fmla="*/ 454 h 11426"/>
                              <a:gd name="T24" fmla="+- 0 240 240"/>
                              <a:gd name="T25" fmla="*/ T24 w 7826"/>
                              <a:gd name="T26" fmla="+- 0 11452 240"/>
                              <a:gd name="T27" fmla="*/ 11452 h 11426"/>
                              <a:gd name="T28" fmla="+- 0 251 240"/>
                              <a:gd name="T29" fmla="*/ T28 w 7826"/>
                              <a:gd name="T30" fmla="+- 0 11519 240"/>
                              <a:gd name="T31" fmla="*/ 11519 h 11426"/>
                              <a:gd name="T32" fmla="+- 0 281 240"/>
                              <a:gd name="T33" fmla="*/ T32 w 7826"/>
                              <a:gd name="T34" fmla="+- 0 11578 240"/>
                              <a:gd name="T35" fmla="*/ 11578 h 11426"/>
                              <a:gd name="T36" fmla="+- 0 328 240"/>
                              <a:gd name="T37" fmla="*/ T36 w 7826"/>
                              <a:gd name="T38" fmla="+- 0 11624 240"/>
                              <a:gd name="T39" fmla="*/ 11624 h 11426"/>
                              <a:gd name="T40" fmla="+- 0 386 240"/>
                              <a:gd name="T41" fmla="*/ T40 w 7826"/>
                              <a:gd name="T42" fmla="+- 0 11655 240"/>
                              <a:gd name="T43" fmla="*/ 11655 h 11426"/>
                              <a:gd name="T44" fmla="+- 0 454 240"/>
                              <a:gd name="T45" fmla="*/ T44 w 7826"/>
                              <a:gd name="T46" fmla="+- 0 11665 240"/>
                              <a:gd name="T47" fmla="*/ 11665 h 11426"/>
                              <a:gd name="T48" fmla="+- 0 7852 240"/>
                              <a:gd name="T49" fmla="*/ T48 w 7826"/>
                              <a:gd name="T50" fmla="+- 0 11665 240"/>
                              <a:gd name="T51" fmla="*/ 11665 h 11426"/>
                              <a:gd name="T52" fmla="+- 0 7919 240"/>
                              <a:gd name="T53" fmla="*/ T52 w 7826"/>
                              <a:gd name="T54" fmla="+- 0 11655 240"/>
                              <a:gd name="T55" fmla="*/ 11655 h 11426"/>
                              <a:gd name="T56" fmla="+- 0 7978 240"/>
                              <a:gd name="T57" fmla="*/ T56 w 7826"/>
                              <a:gd name="T58" fmla="+- 0 11624 240"/>
                              <a:gd name="T59" fmla="*/ 11624 h 11426"/>
                              <a:gd name="T60" fmla="+- 0 8024 240"/>
                              <a:gd name="T61" fmla="*/ T60 w 7826"/>
                              <a:gd name="T62" fmla="+- 0 11578 240"/>
                              <a:gd name="T63" fmla="*/ 11578 h 11426"/>
                              <a:gd name="T64" fmla="+- 0 8055 240"/>
                              <a:gd name="T65" fmla="*/ T64 w 7826"/>
                              <a:gd name="T66" fmla="+- 0 11519 240"/>
                              <a:gd name="T67" fmla="*/ 11519 h 11426"/>
                              <a:gd name="T68" fmla="+- 0 8065 240"/>
                              <a:gd name="T69" fmla="*/ T68 w 7826"/>
                              <a:gd name="T70" fmla="+- 0 11452 240"/>
                              <a:gd name="T71" fmla="*/ 11452 h 11426"/>
                              <a:gd name="T72" fmla="+- 0 8065 240"/>
                              <a:gd name="T73" fmla="*/ T72 w 7826"/>
                              <a:gd name="T74" fmla="+- 0 454 240"/>
                              <a:gd name="T75" fmla="*/ 454 h 11426"/>
                              <a:gd name="T76" fmla="+- 0 8055 240"/>
                              <a:gd name="T77" fmla="*/ T76 w 7826"/>
                              <a:gd name="T78" fmla="+- 0 386 240"/>
                              <a:gd name="T79" fmla="*/ 386 h 11426"/>
                              <a:gd name="T80" fmla="+- 0 8024 240"/>
                              <a:gd name="T81" fmla="*/ T80 w 7826"/>
                              <a:gd name="T82" fmla="+- 0 328 240"/>
                              <a:gd name="T83" fmla="*/ 328 h 11426"/>
                              <a:gd name="T84" fmla="+- 0 7978 240"/>
                              <a:gd name="T85" fmla="*/ T84 w 7826"/>
                              <a:gd name="T86" fmla="+- 0 281 240"/>
                              <a:gd name="T87" fmla="*/ 281 h 11426"/>
                              <a:gd name="T88" fmla="+- 0 7919 240"/>
                              <a:gd name="T89" fmla="*/ T88 w 7826"/>
                              <a:gd name="T90" fmla="+- 0 251 240"/>
                              <a:gd name="T91" fmla="*/ 251 h 11426"/>
                              <a:gd name="T92" fmla="+- 0 7852 240"/>
                              <a:gd name="T93" fmla="*/ T92 w 7826"/>
                              <a:gd name="T94" fmla="+- 0 240 240"/>
                              <a:gd name="T95" fmla="*/ 240 h 11426"/>
                              <a:gd name="T96" fmla="+- 0 454 240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1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1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79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5" y="11212"/>
                                </a:lnTo>
                                <a:lnTo>
                                  <a:pt x="7825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79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C9E0FA" id="Group 74" o:spid="_x0000_s1026" style="position:absolute;margin-left:8.5pt;margin-top:8.5pt;width:398.3pt;height:578.3pt;z-index:-252387328;mso-position-horizontal-relative:page;mso-position-vertical-relative:page" coordorigin="170,170" coordsize="7966,1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">
                <v:shape id="Picture 76" o:spid="_x0000_s1027" type="#_x0000_t75" style="position:absolute;left:4978;top:8291;width:2536;height:3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">
                  <v:imagedata r:id="rId18" o:title=""/>
                </v:shape>
                <v:shape id="Freeform 75" o:spid="_x0000_s1028" style="position:absolute;left:240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" path="m214,l146,11,88,41,41,88,11,146,,214,,11212r11,67l41,11338r47,46l146,11415r68,10l7612,11425r67,-10l7738,11384r46,-46l7815,11279r10,-67l7825,214r-10,-68l7784,88,7738,41,7679,11,7612,,214,xe" filled="f" strokecolor="#7fc349" strokeweight="7pt">
                  <v:path arrowok="t" o:connecttype="custom" o:connectlocs="214,240;146,251;88,281;41,328;11,386;0,454;0,11452;11,11519;41,11578;88,11624;146,11655;214,11665;7612,11665;7679,11655;7738,11624;7784,11578;7815,11519;7825,11452;7825,454;7815,386;7784,328;7738,281;7679,251;7612,240;214,240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0930176" behindDoc="1" locked="0" layoutInCell="1" allowOverlap="1">
                <wp:simplePos x="0" y="0"/>
                <wp:positionH relativeFrom="page">
                  <wp:posOffset>5525770</wp:posOffset>
                </wp:positionH>
                <wp:positionV relativeFrom="page">
                  <wp:posOffset>107950</wp:posOffset>
                </wp:positionV>
                <wp:extent cx="5058410" cy="7344410"/>
                <wp:effectExtent l="0" t="0" r="0" b="0"/>
                <wp:wrapNone/>
                <wp:docPr id="62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44410"/>
                          <a:chOff x="8702" y="170"/>
                          <a:chExt cx="7966" cy="11566"/>
                        </a:xfrm>
                      </wpg:grpSpPr>
                      <pic:pic xmlns:pic="http://schemas.openxmlformats.org/drawingml/2006/picture">
                        <pic:nvPicPr>
                          <pic:cNvPr id="63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3" y="7228"/>
                            <a:ext cx="4991" cy="4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Freeform 72"/>
                        <wps:cNvSpPr>
                          <a:spLocks/>
                        </wps:cNvSpPr>
                        <wps:spPr bwMode="auto">
                          <a:xfrm>
                            <a:off x="8772" y="240"/>
                            <a:ext cx="7826" cy="11426"/>
                          </a:xfrm>
                          <a:custGeom>
                            <a:avLst/>
                            <a:gdLst>
                              <a:gd name="T0" fmla="+- 0 8986 8772"/>
                              <a:gd name="T1" fmla="*/ T0 w 7826"/>
                              <a:gd name="T2" fmla="+- 0 240 240"/>
                              <a:gd name="T3" fmla="*/ 240 h 11426"/>
                              <a:gd name="T4" fmla="+- 0 8918 8772"/>
                              <a:gd name="T5" fmla="*/ T4 w 7826"/>
                              <a:gd name="T6" fmla="+- 0 251 240"/>
                              <a:gd name="T7" fmla="*/ 251 h 11426"/>
                              <a:gd name="T8" fmla="+- 0 8860 8772"/>
                              <a:gd name="T9" fmla="*/ T8 w 7826"/>
                              <a:gd name="T10" fmla="+- 0 281 240"/>
                              <a:gd name="T11" fmla="*/ 281 h 11426"/>
                              <a:gd name="T12" fmla="+- 0 8814 8772"/>
                              <a:gd name="T13" fmla="*/ T12 w 7826"/>
                              <a:gd name="T14" fmla="+- 0 328 240"/>
                              <a:gd name="T15" fmla="*/ 328 h 11426"/>
                              <a:gd name="T16" fmla="+- 0 8783 8772"/>
                              <a:gd name="T17" fmla="*/ T16 w 7826"/>
                              <a:gd name="T18" fmla="+- 0 386 240"/>
                              <a:gd name="T19" fmla="*/ 386 h 11426"/>
                              <a:gd name="T20" fmla="+- 0 8772 8772"/>
                              <a:gd name="T21" fmla="*/ T20 w 7826"/>
                              <a:gd name="T22" fmla="+- 0 454 240"/>
                              <a:gd name="T23" fmla="*/ 454 h 11426"/>
                              <a:gd name="T24" fmla="+- 0 8772 8772"/>
                              <a:gd name="T25" fmla="*/ T24 w 7826"/>
                              <a:gd name="T26" fmla="+- 0 11452 240"/>
                              <a:gd name="T27" fmla="*/ 11452 h 11426"/>
                              <a:gd name="T28" fmla="+- 0 8783 8772"/>
                              <a:gd name="T29" fmla="*/ T28 w 7826"/>
                              <a:gd name="T30" fmla="+- 0 11519 240"/>
                              <a:gd name="T31" fmla="*/ 11519 h 11426"/>
                              <a:gd name="T32" fmla="+- 0 8814 8772"/>
                              <a:gd name="T33" fmla="*/ T32 w 7826"/>
                              <a:gd name="T34" fmla="+- 0 11578 240"/>
                              <a:gd name="T35" fmla="*/ 11578 h 11426"/>
                              <a:gd name="T36" fmla="+- 0 8860 8772"/>
                              <a:gd name="T37" fmla="*/ T36 w 7826"/>
                              <a:gd name="T38" fmla="+- 0 11624 240"/>
                              <a:gd name="T39" fmla="*/ 11624 h 11426"/>
                              <a:gd name="T40" fmla="+- 0 8918 8772"/>
                              <a:gd name="T41" fmla="*/ T40 w 7826"/>
                              <a:gd name="T42" fmla="+- 0 11655 240"/>
                              <a:gd name="T43" fmla="*/ 11655 h 11426"/>
                              <a:gd name="T44" fmla="+- 0 8986 8772"/>
                              <a:gd name="T45" fmla="*/ T44 w 7826"/>
                              <a:gd name="T46" fmla="+- 0 11665 240"/>
                              <a:gd name="T47" fmla="*/ 11665 h 11426"/>
                              <a:gd name="T48" fmla="+- 0 16384 8772"/>
                              <a:gd name="T49" fmla="*/ T48 w 7826"/>
                              <a:gd name="T50" fmla="+- 0 11665 240"/>
                              <a:gd name="T51" fmla="*/ 11665 h 11426"/>
                              <a:gd name="T52" fmla="+- 0 16452 8772"/>
                              <a:gd name="T53" fmla="*/ T52 w 7826"/>
                              <a:gd name="T54" fmla="+- 0 11655 240"/>
                              <a:gd name="T55" fmla="*/ 11655 h 11426"/>
                              <a:gd name="T56" fmla="+- 0 16510 8772"/>
                              <a:gd name="T57" fmla="*/ T56 w 7826"/>
                              <a:gd name="T58" fmla="+- 0 11624 240"/>
                              <a:gd name="T59" fmla="*/ 11624 h 11426"/>
                              <a:gd name="T60" fmla="+- 0 16556 8772"/>
                              <a:gd name="T61" fmla="*/ T60 w 7826"/>
                              <a:gd name="T62" fmla="+- 0 11578 240"/>
                              <a:gd name="T63" fmla="*/ 11578 h 11426"/>
                              <a:gd name="T64" fmla="+- 0 16587 8772"/>
                              <a:gd name="T65" fmla="*/ T64 w 7826"/>
                              <a:gd name="T66" fmla="+- 0 11519 240"/>
                              <a:gd name="T67" fmla="*/ 11519 h 11426"/>
                              <a:gd name="T68" fmla="+- 0 16598 8772"/>
                              <a:gd name="T69" fmla="*/ T68 w 7826"/>
                              <a:gd name="T70" fmla="+- 0 11452 240"/>
                              <a:gd name="T71" fmla="*/ 11452 h 11426"/>
                              <a:gd name="T72" fmla="+- 0 16598 8772"/>
                              <a:gd name="T73" fmla="*/ T72 w 7826"/>
                              <a:gd name="T74" fmla="+- 0 454 240"/>
                              <a:gd name="T75" fmla="*/ 454 h 11426"/>
                              <a:gd name="T76" fmla="+- 0 16587 8772"/>
                              <a:gd name="T77" fmla="*/ T76 w 7826"/>
                              <a:gd name="T78" fmla="+- 0 386 240"/>
                              <a:gd name="T79" fmla="*/ 386 h 11426"/>
                              <a:gd name="T80" fmla="+- 0 16556 8772"/>
                              <a:gd name="T81" fmla="*/ T80 w 7826"/>
                              <a:gd name="T82" fmla="+- 0 328 240"/>
                              <a:gd name="T83" fmla="*/ 328 h 11426"/>
                              <a:gd name="T84" fmla="+- 0 16510 8772"/>
                              <a:gd name="T85" fmla="*/ T84 w 7826"/>
                              <a:gd name="T86" fmla="+- 0 281 240"/>
                              <a:gd name="T87" fmla="*/ 281 h 11426"/>
                              <a:gd name="T88" fmla="+- 0 16452 8772"/>
                              <a:gd name="T89" fmla="*/ T88 w 7826"/>
                              <a:gd name="T90" fmla="+- 0 251 240"/>
                              <a:gd name="T91" fmla="*/ 251 h 11426"/>
                              <a:gd name="T92" fmla="+- 0 16384 8772"/>
                              <a:gd name="T93" fmla="*/ T92 w 7826"/>
                              <a:gd name="T94" fmla="+- 0 240 240"/>
                              <a:gd name="T95" fmla="*/ 240 h 11426"/>
                              <a:gd name="T96" fmla="+- 0 8986 8772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2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80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6" y="11212"/>
                                </a:lnTo>
                                <a:lnTo>
                                  <a:pt x="7826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80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82B35A" id="Group 71" o:spid="_x0000_s1026" style="position:absolute;margin-left:435.1pt;margin-top:8.5pt;width:398.3pt;height:578.3pt;z-index:-252386304;mso-position-horizontal-relative:page;mso-position-vertical-relative:page" coordorigin="8702,170" coordsize="7966,1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">
                <v:shape id="Picture 73" o:spid="_x0000_s1027" type="#_x0000_t75" style="position:absolute;left:10983;top:7228;width:4991;height:4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">
                  <v:imagedata r:id="rId20" o:title=""/>
                </v:shape>
                <v:shape id="Freeform 72" o:spid="_x0000_s1028" style="position:absolute;left:8772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" path="m214,l146,11,88,41,42,88,11,146,,214,,11212r11,67l42,11338r46,46l146,11415r68,10l7612,11425r68,-10l7738,11384r46,-46l7815,11279r11,-67l7826,214r-11,-68l7784,88,7738,41,7680,11,7612,,214,xe" filled="f" strokecolor="#7fc349" strokeweight="7pt">
                  <v:path arrowok="t" o:connecttype="custom" o:connectlocs="214,240;146,251;88,281;42,328;11,386;0,454;0,11452;11,11519;42,11578;88,11624;146,11655;214,11665;7612,11665;7680,11655;7738,11624;7784,11578;7815,11519;7826,11452;7826,454;7815,386;7784,328;7738,281;7680,251;7612,240;214,240" o:connectangles="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spacing w:before="5"/>
        <w:rPr>
          <w:rFonts w:ascii="Trebuchet MS"/>
          <w:b/>
          <w:sz w:val="26"/>
        </w:rPr>
      </w:pPr>
    </w:p>
    <w:p w:rsidR="00D50BDF" w:rsidRDefault="007928AC">
      <w:pPr>
        <w:tabs>
          <w:tab w:val="left" w:pos="15596"/>
        </w:tabs>
        <w:spacing w:before="129"/>
        <w:ind w:left="7002"/>
        <w:rPr>
          <w:rFonts w:ascii="Arial Narrow"/>
          <w:b/>
          <w:sz w:val="12"/>
        </w:rPr>
      </w:pPr>
      <w:r>
        <w:rPr>
          <w:rFonts w:ascii="Arial Narrow"/>
          <w:b/>
          <w:color w:val="D2D3D5"/>
          <w:w w:val="110"/>
          <w:position w:val="1"/>
          <w:sz w:val="12"/>
        </w:rPr>
        <w:t>twinkl.com</w:t>
      </w:r>
      <w:r>
        <w:rPr>
          <w:rFonts w:ascii="Arial Narrow"/>
          <w:b/>
          <w:color w:val="D2D3D5"/>
          <w:w w:val="110"/>
          <w:position w:val="1"/>
          <w:sz w:val="12"/>
        </w:rPr>
        <w:tab/>
      </w:r>
      <w:r>
        <w:rPr>
          <w:rFonts w:ascii="Arial Narrow"/>
          <w:b/>
          <w:color w:val="D2D3D5"/>
          <w:w w:val="110"/>
          <w:sz w:val="12"/>
        </w:rPr>
        <w:t>twinkl.com</w:t>
      </w:r>
    </w:p>
    <w:p w:rsidR="00D50BDF" w:rsidRDefault="00D50BDF">
      <w:pPr>
        <w:rPr>
          <w:rFonts w:ascii="Arial Narrow"/>
          <w:sz w:val="12"/>
        </w:rPr>
        <w:sectPr w:rsidR="00D50BDF">
          <w:type w:val="continuous"/>
          <w:pgSz w:w="16840" w:h="11910" w:orient="landscape"/>
          <w:pgMar w:top="160" w:right="120" w:bottom="0" w:left="120" w:header="720" w:footer="720" w:gutter="0"/>
          <w:cols w:space="720"/>
        </w:sectPr>
      </w:pPr>
    </w:p>
    <w:p w:rsidR="00D50BDF" w:rsidRDefault="00D50BDF">
      <w:pPr>
        <w:pStyle w:val="BodyText"/>
        <w:spacing w:before="5"/>
        <w:rPr>
          <w:rFonts w:ascii="Arial Narrow"/>
          <w:b/>
          <w:sz w:val="15"/>
        </w:rPr>
      </w:pPr>
    </w:p>
    <w:p w:rsidR="00D50BDF" w:rsidRDefault="007928AC">
      <w:pPr>
        <w:pStyle w:val="Heading1"/>
        <w:tabs>
          <w:tab w:val="left" w:pos="9013"/>
        </w:tabs>
      </w:pPr>
      <w:r>
        <w:rPr>
          <w:color w:val="27BDBE"/>
        </w:rPr>
        <w:tab/>
      </w:r>
    </w:p>
    <w:p w:rsidR="00D50BDF" w:rsidRDefault="00D50BDF">
      <w:pPr>
        <w:pStyle w:val="BodyText"/>
        <w:spacing w:before="9"/>
        <w:rPr>
          <w:rFonts w:ascii="Trebuchet MS"/>
          <w:b/>
          <w:sz w:val="5"/>
        </w:rPr>
      </w:pPr>
    </w:p>
    <w:p w:rsidR="00D50BDF" w:rsidRDefault="003F5C9E">
      <w:pPr>
        <w:tabs>
          <w:tab w:val="left" w:pos="8649"/>
        </w:tabs>
        <w:ind w:left="116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1270" r="1270" b="0"/>
                <wp:docPr id="61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before="21"/>
                              <w:ind w:left="360"/>
                              <w:rPr>
                                <w:rFonts w:ascii="Trebuchet MS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7"/>
                                <w:w w:val="97"/>
                                <w:sz w:val="56"/>
                              </w:rPr>
                              <w:t>J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4"/>
                                <w:w w:val="97"/>
                                <w:sz w:val="56"/>
                              </w:rPr>
                              <w:t>um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8"/>
                                <w:w w:val="97"/>
                                <w:sz w:val="56"/>
                              </w:rPr>
                              <w:t>p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6"/>
                                <w:w w:val="104"/>
                                <w:sz w:val="56"/>
                              </w:rPr>
                              <w:t>i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6"/>
                                <w:w w:val="98"/>
                                <w:sz w:val="56"/>
                              </w:rPr>
                              <w:t>n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8"/>
                                <w:sz w:val="56"/>
                              </w:rPr>
                              <w:t>g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5"/>
                                <w:w w:val="97"/>
                                <w:sz w:val="56"/>
                              </w:rPr>
                              <w:t>J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4"/>
                                <w:w w:val="103"/>
                                <w:sz w:val="56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5"/>
                                <w:w w:val="103"/>
                                <w:sz w:val="56"/>
                              </w:rPr>
                              <w:t>c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4"/>
                                <w:w w:val="97"/>
                                <w:sz w:val="56"/>
                              </w:rPr>
                              <w:t>k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3"/>
                                <w:sz w:val="5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68" o:spid="_x0000_s1067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" fillcolor="#9cce7a" stroked="f">
                <v:textbox inset="0,0,0,0">
                  <w:txbxContent>
                    <w:p w:rsidR="007928AC" w:rsidRDefault="007928AC">
                      <w:pPr>
                        <w:spacing w:before="21"/>
                        <w:ind w:left="360"/>
                        <w:rPr>
                          <w:rFonts w:ascii="Trebuchet MS"/>
                          <w:b/>
                          <w:sz w:val="56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17"/>
                          <w:w w:val="97"/>
                          <w:sz w:val="56"/>
                        </w:rPr>
                        <w:t>J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"/>
                          <w:w w:val="97"/>
                          <w:sz w:val="56"/>
                        </w:rPr>
                        <w:t>um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8"/>
                          <w:w w:val="97"/>
                          <w:sz w:val="56"/>
                        </w:rPr>
                        <w:t>p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4"/>
                          <w:sz w:val="56"/>
                        </w:rPr>
                        <w:t>i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98"/>
                          <w:sz w:val="56"/>
                        </w:rPr>
                        <w:t>n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108"/>
                          <w:sz w:val="56"/>
                        </w:rPr>
                        <w:t>g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sz w:val="5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5"/>
                          <w:w w:val="97"/>
                          <w:sz w:val="56"/>
                        </w:rPr>
                        <w:t>J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4"/>
                          <w:w w:val="103"/>
                          <w:sz w:val="56"/>
                        </w:rPr>
                        <w:t>a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5"/>
                          <w:w w:val="103"/>
                          <w:sz w:val="56"/>
                        </w:rPr>
                        <w:t>c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4"/>
                          <w:w w:val="97"/>
                          <w:sz w:val="56"/>
                        </w:rPr>
                        <w:t>k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103"/>
                          <w:sz w:val="56"/>
                        </w:rPr>
                        <w:t>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928AC">
        <w:rPr>
          <w:rFonts w:ascii="Trebuchet MS"/>
          <w:sz w:val="20"/>
        </w:rPr>
        <w:tab/>
      </w: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1270" r="2540" b="0"/>
                <wp:docPr id="60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line="643" w:lineRule="exact"/>
                              <w:ind w:left="301"/>
                              <w:rPr>
                                <w:rFonts w:ascii="Trebuchet MS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44"/>
                                <w:w w:val="93"/>
                                <w:sz w:val="56"/>
                              </w:rPr>
                              <w:t>T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93"/>
                                <w:sz w:val="56"/>
                              </w:rPr>
                              <w:t>o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w w:val="98"/>
                                <w:sz w:val="56"/>
                              </w:rPr>
                              <w:t>t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4"/>
                                <w:w w:val="98"/>
                                <w:sz w:val="56"/>
                              </w:rPr>
                              <w:t>h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82"/>
                                <w:sz w:val="56"/>
                              </w:rPr>
                              <w:t>e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93"/>
                                <w:sz w:val="56"/>
                              </w:rPr>
                              <w:t>B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3"/>
                                <w:w w:val="93"/>
                                <w:sz w:val="56"/>
                              </w:rPr>
                              <w:t>e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7"/>
                                <w:w w:val="112"/>
                                <w:sz w:val="56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98"/>
                                <w:sz w:val="56"/>
                              </w:rPr>
                              <w:t>t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3"/>
                                <w:w w:val="93"/>
                                <w:sz w:val="56"/>
                              </w:rPr>
                              <w:t>o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95"/>
                                <w:sz w:val="56"/>
                              </w:rPr>
                              <w:t>f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w w:val="98"/>
                                <w:sz w:val="56"/>
                              </w:rPr>
                              <w:t>t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4"/>
                                <w:w w:val="98"/>
                                <w:sz w:val="56"/>
                              </w:rPr>
                              <w:t>h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82"/>
                                <w:sz w:val="56"/>
                              </w:rPr>
                              <w:t>e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w w:val="109"/>
                                <w:sz w:val="56"/>
                              </w:rPr>
                              <w:t>D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6"/>
                                <w:w w:val="102"/>
                                <w:sz w:val="56"/>
                              </w:rPr>
                              <w:t>r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5"/>
                                <w:w w:val="97"/>
                                <w:sz w:val="56"/>
                              </w:rPr>
                              <w:t>u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98"/>
                                <w:sz w:val="56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67" o:spid="_x0000_s1068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" fillcolor="#9cce7a" stroked="f">
                <v:textbox inset="0,0,0,0">
                  <w:txbxContent>
                    <w:p w:rsidR="007928AC" w:rsidRDefault="007928AC">
                      <w:pPr>
                        <w:spacing w:line="643" w:lineRule="exact"/>
                        <w:ind w:left="301"/>
                        <w:rPr>
                          <w:rFonts w:ascii="Trebuchet MS"/>
                          <w:b/>
                          <w:sz w:val="56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44"/>
                          <w:w w:val="93"/>
                          <w:sz w:val="56"/>
                        </w:rPr>
                        <w:t>T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93"/>
                          <w:sz w:val="56"/>
                        </w:rPr>
                        <w:t>o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sz w:val="5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w w:val="98"/>
                          <w:sz w:val="56"/>
                        </w:rPr>
                        <w:t>t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"/>
                          <w:w w:val="98"/>
                          <w:sz w:val="56"/>
                        </w:rPr>
                        <w:t>h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82"/>
                          <w:sz w:val="56"/>
                        </w:rPr>
                        <w:t>e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sz w:val="5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93"/>
                          <w:sz w:val="56"/>
                        </w:rPr>
                        <w:t>B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3"/>
                          <w:w w:val="93"/>
                          <w:sz w:val="56"/>
                        </w:rPr>
                        <w:t>e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7"/>
                          <w:w w:val="112"/>
                          <w:sz w:val="56"/>
                        </w:rPr>
                        <w:t>a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98"/>
                          <w:sz w:val="56"/>
                        </w:rPr>
                        <w:t>t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sz w:val="5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3"/>
                          <w:w w:val="93"/>
                          <w:sz w:val="56"/>
                        </w:rPr>
                        <w:t>o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95"/>
                          <w:sz w:val="56"/>
                        </w:rPr>
                        <w:t>f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sz w:val="5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w w:val="98"/>
                          <w:sz w:val="56"/>
                        </w:rPr>
                        <w:t>t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"/>
                          <w:w w:val="98"/>
                          <w:sz w:val="56"/>
                        </w:rPr>
                        <w:t>h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82"/>
                          <w:sz w:val="56"/>
                        </w:rPr>
                        <w:t>e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sz w:val="5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w w:val="109"/>
                          <w:sz w:val="56"/>
                        </w:rPr>
                        <w:t>D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2"/>
                          <w:sz w:val="56"/>
                        </w:rPr>
                        <w:t>r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97"/>
                          <w:sz w:val="56"/>
                        </w:rPr>
                        <w:t>u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98"/>
                          <w:sz w:val="56"/>
                        </w:rPr>
                        <w:t>m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50BDF" w:rsidRDefault="00D50BDF">
      <w:pPr>
        <w:pStyle w:val="BodyText"/>
        <w:spacing w:before="8"/>
        <w:rPr>
          <w:rFonts w:ascii="Trebuchet MS"/>
          <w:b/>
          <w:sz w:val="9"/>
        </w:rPr>
      </w:pPr>
    </w:p>
    <w:p w:rsidR="00D50BDF" w:rsidRDefault="00D50BDF">
      <w:pPr>
        <w:rPr>
          <w:rFonts w:ascii="Trebuchet MS"/>
          <w:sz w:val="9"/>
        </w:rPr>
        <w:sectPr w:rsidR="00D50BDF">
          <w:pgSz w:w="16840" w:h="11910" w:orient="landscape"/>
          <w:pgMar w:top="160" w:right="120" w:bottom="0" w:left="120" w:header="720" w:footer="720" w:gutter="0"/>
          <w:cols w:space="720"/>
        </w:sectPr>
      </w:pPr>
    </w:p>
    <w:p w:rsidR="00D50BDF" w:rsidRDefault="007928AC">
      <w:pPr>
        <w:pStyle w:val="ListParagraph"/>
        <w:numPr>
          <w:ilvl w:val="0"/>
          <w:numId w:val="14"/>
        </w:numPr>
        <w:tabs>
          <w:tab w:val="left" w:pos="646"/>
        </w:tabs>
        <w:spacing w:before="116"/>
        <w:rPr>
          <w:sz w:val="32"/>
        </w:rPr>
      </w:pPr>
      <w:r>
        <w:rPr>
          <w:color w:val="292526"/>
          <w:w w:val="105"/>
          <w:sz w:val="32"/>
        </w:rPr>
        <w:t>Carry</w:t>
      </w:r>
      <w:r>
        <w:rPr>
          <w:color w:val="292526"/>
          <w:spacing w:val="1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out</w:t>
      </w:r>
      <w:r>
        <w:rPr>
          <w:color w:val="292526"/>
          <w:spacing w:val="1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the</w:t>
      </w:r>
      <w:r>
        <w:rPr>
          <w:color w:val="292526"/>
          <w:spacing w:val="17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cone</w:t>
      </w:r>
      <w:r>
        <w:rPr>
          <w:color w:val="292526"/>
          <w:spacing w:val="1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command</w:t>
      </w:r>
      <w:r>
        <w:rPr>
          <w:color w:val="292526"/>
          <w:spacing w:val="17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as</w:t>
      </w:r>
      <w:r>
        <w:rPr>
          <w:color w:val="292526"/>
          <w:spacing w:val="1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it</w:t>
      </w:r>
      <w:r>
        <w:rPr>
          <w:color w:val="292526"/>
          <w:spacing w:val="17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is</w:t>
      </w:r>
      <w:r>
        <w:rPr>
          <w:color w:val="292526"/>
          <w:spacing w:val="1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called</w:t>
      </w:r>
      <w:r>
        <w:rPr>
          <w:color w:val="292526"/>
          <w:spacing w:val="1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out. If you do not have a cone use a pair of socks or a cushion.</w:t>
      </w:r>
    </w:p>
    <w:p w:rsidR="00D50BDF" w:rsidRDefault="007928AC">
      <w:pPr>
        <w:pStyle w:val="Heading2"/>
        <w:spacing w:before="239"/>
        <w:ind w:left="475"/>
      </w:pPr>
      <w:r>
        <w:rPr>
          <w:color w:val="292526"/>
          <w:w w:val="94"/>
        </w:rPr>
        <w:t>Cone</w:t>
      </w:r>
      <w:r>
        <w:rPr>
          <w:color w:val="292526"/>
          <w:spacing w:val="-23"/>
        </w:rPr>
        <w:t xml:space="preserve"> </w:t>
      </w:r>
      <w:r>
        <w:rPr>
          <w:smallCaps/>
          <w:color w:val="292526"/>
          <w:w w:val="115"/>
        </w:rPr>
        <w:t>Commands</w:t>
      </w:r>
    </w:p>
    <w:p w:rsidR="00D50BDF" w:rsidRDefault="007928AC">
      <w:pPr>
        <w:pStyle w:val="ListParagraph"/>
        <w:numPr>
          <w:ilvl w:val="0"/>
          <w:numId w:val="13"/>
        </w:numPr>
        <w:tabs>
          <w:tab w:val="left" w:pos="646"/>
        </w:tabs>
        <w:spacing w:before="173" w:line="208" w:lineRule="auto"/>
        <w:ind w:right="2881"/>
        <w:rPr>
          <w:sz w:val="32"/>
        </w:rPr>
      </w:pPr>
      <w:r>
        <w:rPr>
          <w:rFonts w:ascii="Trebuchet MS" w:hAnsi="Trebuchet MS"/>
          <w:b/>
          <w:color w:val="292526"/>
          <w:w w:val="110"/>
          <w:sz w:val="32"/>
        </w:rPr>
        <w:t>St</w:t>
      </w:r>
      <w:r>
        <w:rPr>
          <w:rFonts w:ascii="Trebuchet MS" w:hAnsi="Trebuchet MS"/>
          <w:b/>
          <w:smallCaps/>
          <w:color w:val="292526"/>
          <w:w w:val="110"/>
          <w:sz w:val="32"/>
        </w:rPr>
        <w:t>ar</w:t>
      </w:r>
      <w:r>
        <w:rPr>
          <w:rFonts w:ascii="Trebuchet MS" w:hAnsi="Trebuchet MS"/>
          <w:b/>
          <w:color w:val="292526"/>
          <w:spacing w:val="-64"/>
          <w:w w:val="110"/>
          <w:sz w:val="32"/>
        </w:rPr>
        <w:t xml:space="preserve"> </w:t>
      </w:r>
      <w:r>
        <w:rPr>
          <w:rFonts w:ascii="Trebuchet MS" w:hAnsi="Trebuchet MS"/>
          <w:b/>
          <w:color w:val="292526"/>
          <w:w w:val="110"/>
          <w:sz w:val="32"/>
        </w:rPr>
        <w:t>jump!</w:t>
      </w:r>
      <w:r>
        <w:rPr>
          <w:rFonts w:ascii="Trebuchet MS" w:hAnsi="Trebuchet MS"/>
          <w:b/>
          <w:color w:val="292526"/>
          <w:spacing w:val="-60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Jump</w:t>
      </w:r>
      <w:r>
        <w:rPr>
          <w:color w:val="292526"/>
          <w:spacing w:val="-3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in</w:t>
      </w:r>
      <w:r>
        <w:rPr>
          <w:color w:val="292526"/>
          <w:spacing w:val="-3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the</w:t>
      </w:r>
      <w:r>
        <w:rPr>
          <w:color w:val="292526"/>
          <w:spacing w:val="-34"/>
          <w:w w:val="110"/>
          <w:sz w:val="32"/>
        </w:rPr>
        <w:t xml:space="preserve"> </w:t>
      </w:r>
      <w:r>
        <w:rPr>
          <w:color w:val="292526"/>
          <w:spacing w:val="-4"/>
          <w:w w:val="110"/>
          <w:sz w:val="32"/>
        </w:rPr>
        <w:t xml:space="preserve">air </w:t>
      </w:r>
      <w:r>
        <w:rPr>
          <w:color w:val="292526"/>
          <w:w w:val="110"/>
          <w:sz w:val="32"/>
        </w:rPr>
        <w:t>and make a star</w:t>
      </w:r>
      <w:r>
        <w:rPr>
          <w:color w:val="292526"/>
          <w:spacing w:val="-3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shape.</w:t>
      </w:r>
    </w:p>
    <w:p w:rsidR="00D50BDF" w:rsidRDefault="007928AC">
      <w:pPr>
        <w:pStyle w:val="ListParagraph"/>
        <w:numPr>
          <w:ilvl w:val="0"/>
          <w:numId w:val="13"/>
        </w:numPr>
        <w:tabs>
          <w:tab w:val="left" w:pos="646"/>
        </w:tabs>
        <w:spacing w:before="131"/>
        <w:rPr>
          <w:sz w:val="32"/>
        </w:rPr>
      </w:pPr>
      <w:r>
        <w:rPr>
          <w:rFonts w:ascii="Trebuchet MS" w:hAnsi="Trebuchet MS"/>
          <w:b/>
          <w:color w:val="292526"/>
          <w:sz w:val="32"/>
        </w:rPr>
        <w:t xml:space="preserve">Side to side! </w:t>
      </w:r>
      <w:r>
        <w:rPr>
          <w:color w:val="292526"/>
          <w:sz w:val="32"/>
        </w:rPr>
        <w:t>Jump side to side over the</w:t>
      </w:r>
      <w:r>
        <w:rPr>
          <w:color w:val="292526"/>
          <w:spacing w:val="24"/>
          <w:sz w:val="32"/>
        </w:rPr>
        <w:t xml:space="preserve"> </w:t>
      </w:r>
      <w:r>
        <w:rPr>
          <w:color w:val="292526"/>
          <w:sz w:val="32"/>
        </w:rPr>
        <w:t>cone.</w:t>
      </w:r>
    </w:p>
    <w:p w:rsidR="00D50BDF" w:rsidRDefault="007928AC">
      <w:pPr>
        <w:pStyle w:val="ListParagraph"/>
        <w:numPr>
          <w:ilvl w:val="0"/>
          <w:numId w:val="13"/>
        </w:numPr>
        <w:tabs>
          <w:tab w:val="left" w:pos="646"/>
        </w:tabs>
        <w:spacing w:before="159" w:line="208" w:lineRule="auto"/>
        <w:ind w:right="2205"/>
        <w:rPr>
          <w:sz w:val="32"/>
        </w:rPr>
      </w:pPr>
      <w:r>
        <w:rPr>
          <w:rFonts w:ascii="Trebuchet MS" w:hAnsi="Trebuchet MS"/>
          <w:b/>
          <w:smallCaps/>
          <w:color w:val="292526"/>
          <w:w w:val="105"/>
          <w:sz w:val="32"/>
        </w:rPr>
        <w:t>Back</w:t>
      </w:r>
      <w:r>
        <w:rPr>
          <w:rFonts w:ascii="Trebuchet MS" w:hAnsi="Trebuchet MS"/>
          <w:b/>
          <w:color w:val="292526"/>
          <w:w w:val="105"/>
          <w:sz w:val="32"/>
        </w:rPr>
        <w:t xml:space="preserve"> </w:t>
      </w:r>
      <w:r>
        <w:rPr>
          <w:rFonts w:ascii="Trebuchet MS" w:hAnsi="Trebuchet MS"/>
          <w:b/>
          <w:smallCaps/>
          <w:color w:val="292526"/>
          <w:w w:val="105"/>
          <w:sz w:val="32"/>
        </w:rPr>
        <w:t>and</w:t>
      </w:r>
      <w:r>
        <w:rPr>
          <w:rFonts w:ascii="Trebuchet MS" w:hAnsi="Trebuchet MS"/>
          <w:b/>
          <w:color w:val="292526"/>
          <w:w w:val="105"/>
          <w:sz w:val="32"/>
        </w:rPr>
        <w:t xml:space="preserve"> forth!</w:t>
      </w:r>
      <w:r>
        <w:rPr>
          <w:rFonts w:ascii="Trebuchet MS" w:hAnsi="Trebuchet MS"/>
          <w:b/>
          <w:color w:val="292526"/>
          <w:spacing w:val="-53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Jump forwards and backwards over the</w:t>
      </w:r>
      <w:r>
        <w:rPr>
          <w:color w:val="292526"/>
          <w:spacing w:val="13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cone.</w:t>
      </w:r>
    </w:p>
    <w:p w:rsidR="00D50BDF" w:rsidRDefault="007928AC">
      <w:pPr>
        <w:pStyle w:val="ListParagraph"/>
        <w:numPr>
          <w:ilvl w:val="0"/>
          <w:numId w:val="13"/>
        </w:numPr>
        <w:tabs>
          <w:tab w:val="left" w:pos="646"/>
        </w:tabs>
        <w:spacing w:before="131"/>
        <w:rPr>
          <w:sz w:val="32"/>
        </w:rPr>
      </w:pPr>
      <w:r>
        <w:rPr>
          <w:rFonts w:ascii="Trebuchet MS" w:hAnsi="Trebuchet MS"/>
          <w:b/>
          <w:color w:val="292526"/>
          <w:sz w:val="32"/>
        </w:rPr>
        <w:t xml:space="preserve">Hop round! </w:t>
      </w:r>
      <w:r>
        <w:rPr>
          <w:color w:val="292526"/>
          <w:sz w:val="32"/>
        </w:rPr>
        <w:t>Hop round the</w:t>
      </w:r>
      <w:r>
        <w:rPr>
          <w:color w:val="292526"/>
          <w:spacing w:val="-20"/>
          <w:sz w:val="32"/>
        </w:rPr>
        <w:t xml:space="preserve"> </w:t>
      </w:r>
      <w:r>
        <w:rPr>
          <w:color w:val="292526"/>
          <w:sz w:val="32"/>
        </w:rPr>
        <w:t>cone.</w:t>
      </w:r>
    </w:p>
    <w:p w:rsidR="00D50BDF" w:rsidRDefault="007928AC">
      <w:pPr>
        <w:pStyle w:val="ListParagraph"/>
        <w:numPr>
          <w:ilvl w:val="0"/>
          <w:numId w:val="13"/>
        </w:numPr>
        <w:tabs>
          <w:tab w:val="left" w:pos="646"/>
        </w:tabs>
        <w:spacing w:before="120"/>
        <w:rPr>
          <w:sz w:val="32"/>
        </w:rPr>
      </w:pPr>
      <w:r>
        <w:rPr>
          <w:rFonts w:ascii="Trebuchet MS" w:hAnsi="Trebuchet MS"/>
          <w:b/>
          <w:color w:val="292526"/>
          <w:sz w:val="32"/>
        </w:rPr>
        <w:t xml:space="preserve">Hop over! </w:t>
      </w:r>
      <w:r>
        <w:rPr>
          <w:color w:val="292526"/>
          <w:sz w:val="32"/>
        </w:rPr>
        <w:t>Hop over the</w:t>
      </w:r>
      <w:r>
        <w:rPr>
          <w:color w:val="292526"/>
          <w:spacing w:val="-30"/>
          <w:sz w:val="32"/>
        </w:rPr>
        <w:t xml:space="preserve"> </w:t>
      </w:r>
      <w:r>
        <w:rPr>
          <w:color w:val="292526"/>
          <w:sz w:val="32"/>
        </w:rPr>
        <w:t>cone!</w:t>
      </w:r>
    </w:p>
    <w:p w:rsidR="00D50BDF" w:rsidRDefault="007928AC">
      <w:pPr>
        <w:pStyle w:val="ListParagraph"/>
        <w:numPr>
          <w:ilvl w:val="0"/>
          <w:numId w:val="13"/>
        </w:numPr>
        <w:tabs>
          <w:tab w:val="left" w:pos="646"/>
        </w:tabs>
        <w:spacing w:before="159" w:line="208" w:lineRule="auto"/>
        <w:ind w:right="2966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>Hopscotch!</w:t>
      </w:r>
      <w:r>
        <w:rPr>
          <w:rFonts w:ascii="Trebuchet MS" w:hAnsi="Trebuchet MS"/>
          <w:b/>
          <w:color w:val="292526"/>
          <w:spacing w:val="-5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Jump</w:t>
      </w:r>
      <w:r>
        <w:rPr>
          <w:color w:val="292526"/>
          <w:spacing w:val="-2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and</w:t>
      </w:r>
      <w:r>
        <w:rPr>
          <w:color w:val="292526"/>
          <w:spacing w:val="-27"/>
          <w:w w:val="105"/>
          <w:sz w:val="32"/>
        </w:rPr>
        <w:t xml:space="preserve"> </w:t>
      </w:r>
      <w:r>
        <w:rPr>
          <w:color w:val="292526"/>
          <w:spacing w:val="-5"/>
          <w:w w:val="105"/>
          <w:sz w:val="32"/>
        </w:rPr>
        <w:t xml:space="preserve">hop </w:t>
      </w:r>
      <w:r>
        <w:rPr>
          <w:color w:val="292526"/>
          <w:w w:val="105"/>
          <w:sz w:val="32"/>
        </w:rPr>
        <w:t>next to the</w:t>
      </w:r>
      <w:r>
        <w:rPr>
          <w:color w:val="292526"/>
          <w:spacing w:val="1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cone.</w:t>
      </w:r>
    </w:p>
    <w:p w:rsidR="00D50BDF" w:rsidRDefault="00D50BDF">
      <w:pPr>
        <w:pStyle w:val="BodyText"/>
        <w:rPr>
          <w:sz w:val="38"/>
        </w:rPr>
      </w:pPr>
    </w:p>
    <w:p w:rsidR="00D50BDF" w:rsidRPr="007928AC" w:rsidRDefault="007928AC" w:rsidP="007928AC">
      <w:pPr>
        <w:tabs>
          <w:tab w:val="left" w:pos="677"/>
        </w:tabs>
        <w:jc w:val="both"/>
        <w:rPr>
          <w:sz w:val="32"/>
        </w:rPr>
      </w:pPr>
      <w:r w:rsidRPr="007928AC">
        <w:rPr>
          <w:color w:val="292526"/>
          <w:w w:val="113"/>
          <w:sz w:val="32"/>
        </w:rPr>
        <w:br w:type="column"/>
      </w:r>
    </w:p>
    <w:p w:rsidR="00D50BDF" w:rsidRDefault="007928AC">
      <w:pPr>
        <w:pStyle w:val="ListParagraph"/>
        <w:numPr>
          <w:ilvl w:val="0"/>
          <w:numId w:val="12"/>
        </w:numPr>
        <w:tabs>
          <w:tab w:val="left" w:pos="677"/>
        </w:tabs>
        <w:spacing w:before="122" w:line="244" w:lineRule="auto"/>
        <w:ind w:right="433"/>
        <w:jc w:val="both"/>
        <w:rPr>
          <w:sz w:val="32"/>
        </w:rPr>
      </w:pPr>
      <w:r>
        <w:rPr>
          <w:color w:val="292526"/>
          <w:spacing w:val="-8"/>
          <w:w w:val="110"/>
          <w:sz w:val="32"/>
        </w:rPr>
        <w:t>Someone</w:t>
      </w:r>
      <w:r>
        <w:rPr>
          <w:color w:val="292526"/>
          <w:w w:val="110"/>
          <w:sz w:val="32"/>
        </w:rPr>
        <w:t xml:space="preserve"> will need to out a beat, starting fast and getting slower and</w:t>
      </w:r>
      <w:r>
        <w:rPr>
          <w:color w:val="292526"/>
          <w:spacing w:val="-1"/>
          <w:w w:val="110"/>
          <w:sz w:val="32"/>
        </w:rPr>
        <w:t xml:space="preserve"> </w:t>
      </w:r>
      <w:r>
        <w:rPr>
          <w:color w:val="292526"/>
          <w:spacing w:val="-5"/>
          <w:w w:val="110"/>
          <w:sz w:val="32"/>
        </w:rPr>
        <w:t>slower.</w:t>
      </w:r>
    </w:p>
    <w:p w:rsidR="00D50BDF" w:rsidRDefault="007928AC">
      <w:pPr>
        <w:pStyle w:val="Heading2"/>
        <w:spacing w:before="142"/>
        <w:ind w:left="475"/>
      </w:pPr>
      <w:r>
        <w:rPr>
          <w:color w:val="292526"/>
          <w:w w:val="102"/>
        </w:rPr>
        <w:t>Al</w:t>
      </w:r>
      <w:r>
        <w:rPr>
          <w:color w:val="292526"/>
          <w:spacing w:val="-2"/>
          <w:w w:val="102"/>
        </w:rPr>
        <w:t>t</w:t>
      </w:r>
      <w:r>
        <w:rPr>
          <w:smallCaps/>
          <w:color w:val="292526"/>
          <w:w w:val="102"/>
        </w:rPr>
        <w:t>ernat</w:t>
      </w:r>
      <w:r>
        <w:rPr>
          <w:smallCaps/>
          <w:color w:val="292526"/>
          <w:spacing w:val="-3"/>
          <w:w w:val="102"/>
        </w:rPr>
        <w:t>i</w:t>
      </w:r>
      <w:r>
        <w:rPr>
          <w:color w:val="292526"/>
          <w:spacing w:val="-3"/>
          <w:w w:val="97"/>
        </w:rPr>
        <w:t>v</w:t>
      </w:r>
      <w:r>
        <w:rPr>
          <w:color w:val="292526"/>
          <w:w w:val="82"/>
        </w:rPr>
        <w:t>e</w:t>
      </w:r>
      <w:r>
        <w:rPr>
          <w:color w:val="292526"/>
          <w:spacing w:val="-23"/>
        </w:rPr>
        <w:t xml:space="preserve"> </w:t>
      </w:r>
      <w:r>
        <w:rPr>
          <w:color w:val="292526"/>
          <w:spacing w:val="-14"/>
          <w:w w:val="106"/>
        </w:rPr>
        <w:t>V</w:t>
      </w:r>
      <w:r>
        <w:rPr>
          <w:color w:val="292526"/>
          <w:w w:val="90"/>
        </w:rPr>
        <w:t>e</w:t>
      </w:r>
      <w:r>
        <w:rPr>
          <w:color w:val="292526"/>
          <w:spacing w:val="-4"/>
          <w:w w:val="90"/>
        </w:rPr>
        <w:t>r</w:t>
      </w:r>
      <w:r>
        <w:rPr>
          <w:color w:val="292526"/>
          <w:w w:val="99"/>
        </w:rPr>
        <w:t>sion</w:t>
      </w:r>
    </w:p>
    <w:p w:rsidR="00D50BDF" w:rsidRDefault="007928AC">
      <w:pPr>
        <w:pStyle w:val="ListParagraph"/>
        <w:numPr>
          <w:ilvl w:val="0"/>
          <w:numId w:val="12"/>
        </w:numPr>
        <w:tabs>
          <w:tab w:val="left" w:pos="646"/>
        </w:tabs>
        <w:spacing w:before="157" w:line="259" w:lineRule="auto"/>
        <w:ind w:left="645" w:right="4432"/>
        <w:rPr>
          <w:sz w:val="32"/>
        </w:rPr>
      </w:pPr>
      <w:r>
        <w:rPr>
          <w:color w:val="292526"/>
          <w:w w:val="105"/>
          <w:sz w:val="32"/>
        </w:rPr>
        <w:t xml:space="preserve">Stand on the spot, </w:t>
      </w:r>
    </w:p>
    <w:p w:rsidR="00D50BDF" w:rsidRDefault="007928AC">
      <w:pPr>
        <w:pStyle w:val="ListParagraph"/>
        <w:numPr>
          <w:ilvl w:val="0"/>
          <w:numId w:val="12"/>
        </w:numPr>
        <w:tabs>
          <w:tab w:val="left" w:pos="646"/>
        </w:tabs>
        <w:spacing w:before="167" w:line="259" w:lineRule="auto"/>
        <w:ind w:left="645" w:right="3452"/>
        <w:rPr>
          <w:sz w:val="32"/>
        </w:rPr>
      </w:pPr>
      <w:r>
        <w:rPr>
          <w:color w:val="292526"/>
          <w:w w:val="105"/>
          <w:sz w:val="32"/>
        </w:rPr>
        <w:t>Move different body parts or perform different</w:t>
      </w:r>
      <w:r>
        <w:rPr>
          <w:color w:val="292526"/>
          <w:spacing w:val="-58"/>
          <w:w w:val="105"/>
          <w:sz w:val="32"/>
        </w:rPr>
        <w:t xml:space="preserve"> </w:t>
      </w:r>
      <w:r>
        <w:rPr>
          <w:color w:val="292526"/>
          <w:spacing w:val="-3"/>
          <w:w w:val="105"/>
          <w:sz w:val="32"/>
        </w:rPr>
        <w:t xml:space="preserve">movements </w:t>
      </w:r>
      <w:r>
        <w:rPr>
          <w:color w:val="292526"/>
          <w:w w:val="105"/>
          <w:sz w:val="32"/>
        </w:rPr>
        <w:t>to the beat of the</w:t>
      </w:r>
      <w:r>
        <w:rPr>
          <w:color w:val="292526"/>
          <w:spacing w:val="3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drum,</w:t>
      </w:r>
    </w:p>
    <w:p w:rsidR="00D50BDF" w:rsidRDefault="007928AC">
      <w:pPr>
        <w:pStyle w:val="BodyText"/>
        <w:spacing w:line="259" w:lineRule="auto"/>
        <w:ind w:left="645" w:right="3534"/>
      </w:pPr>
      <w:r>
        <w:rPr>
          <w:color w:val="292526"/>
          <w:w w:val="110"/>
        </w:rPr>
        <w:t xml:space="preserve">such as running on the </w:t>
      </w:r>
      <w:r>
        <w:rPr>
          <w:color w:val="292526"/>
          <w:spacing w:val="-5"/>
          <w:w w:val="110"/>
        </w:rPr>
        <w:t xml:space="preserve">spot </w:t>
      </w:r>
      <w:r>
        <w:rPr>
          <w:color w:val="292526"/>
          <w:w w:val="110"/>
        </w:rPr>
        <w:t>or doing arm circles.</w:t>
      </w:r>
    </w:p>
    <w:p w:rsidR="00D50BDF" w:rsidRDefault="00D50BDF">
      <w:pPr>
        <w:pStyle w:val="BodyText"/>
        <w:rPr>
          <w:sz w:val="38"/>
        </w:rPr>
      </w:pPr>
    </w:p>
    <w:p w:rsidR="00D50BDF" w:rsidRDefault="00D50BDF">
      <w:pPr>
        <w:sectPr w:rsidR="00D50BDF">
          <w:type w:val="continuous"/>
          <w:pgSz w:w="16840" w:h="11910" w:orient="landscape"/>
          <w:pgMar w:top="160" w:right="120" w:bottom="0" w:left="120" w:header="720" w:footer="720" w:gutter="0"/>
          <w:cols w:num="2" w:space="720" w:equalWidth="0">
            <w:col w:w="7276" w:space="1200"/>
            <w:col w:w="8124"/>
          </w:cols>
        </w:sectPr>
      </w:pPr>
    </w:p>
    <w:p w:rsidR="00D50BDF" w:rsidRDefault="003F5C9E">
      <w:pPr>
        <w:pStyle w:val="BodyText"/>
        <w:rPr>
          <w:rFonts w:ascii="Trebuchet MS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935296" behindDoc="1" locked="0" layoutInCell="1" allowOverlap="1">
                <wp:simplePos x="0" y="0"/>
                <wp:positionH relativeFrom="page">
                  <wp:posOffset>5525770</wp:posOffset>
                </wp:positionH>
                <wp:positionV relativeFrom="page">
                  <wp:posOffset>107950</wp:posOffset>
                </wp:positionV>
                <wp:extent cx="5058410" cy="7344410"/>
                <wp:effectExtent l="0" t="0" r="0" b="0"/>
                <wp:wrapNone/>
                <wp:docPr id="57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44410"/>
                          <a:chOff x="8702" y="170"/>
                          <a:chExt cx="7966" cy="11566"/>
                        </a:xfrm>
                      </wpg:grpSpPr>
                      <pic:pic xmlns:pic="http://schemas.openxmlformats.org/drawingml/2006/picture">
                        <pic:nvPicPr>
                          <pic:cNvPr id="58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89" y="5032"/>
                            <a:ext cx="2787" cy="6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" name="Freeform 65"/>
                        <wps:cNvSpPr>
                          <a:spLocks/>
                        </wps:cNvSpPr>
                        <wps:spPr bwMode="auto">
                          <a:xfrm>
                            <a:off x="8772" y="240"/>
                            <a:ext cx="7826" cy="11426"/>
                          </a:xfrm>
                          <a:custGeom>
                            <a:avLst/>
                            <a:gdLst>
                              <a:gd name="T0" fmla="+- 0 8986 8772"/>
                              <a:gd name="T1" fmla="*/ T0 w 7826"/>
                              <a:gd name="T2" fmla="+- 0 240 240"/>
                              <a:gd name="T3" fmla="*/ 240 h 11426"/>
                              <a:gd name="T4" fmla="+- 0 8918 8772"/>
                              <a:gd name="T5" fmla="*/ T4 w 7826"/>
                              <a:gd name="T6" fmla="+- 0 251 240"/>
                              <a:gd name="T7" fmla="*/ 251 h 11426"/>
                              <a:gd name="T8" fmla="+- 0 8860 8772"/>
                              <a:gd name="T9" fmla="*/ T8 w 7826"/>
                              <a:gd name="T10" fmla="+- 0 281 240"/>
                              <a:gd name="T11" fmla="*/ 281 h 11426"/>
                              <a:gd name="T12" fmla="+- 0 8814 8772"/>
                              <a:gd name="T13" fmla="*/ T12 w 7826"/>
                              <a:gd name="T14" fmla="+- 0 328 240"/>
                              <a:gd name="T15" fmla="*/ 328 h 11426"/>
                              <a:gd name="T16" fmla="+- 0 8783 8772"/>
                              <a:gd name="T17" fmla="*/ T16 w 7826"/>
                              <a:gd name="T18" fmla="+- 0 386 240"/>
                              <a:gd name="T19" fmla="*/ 386 h 11426"/>
                              <a:gd name="T20" fmla="+- 0 8772 8772"/>
                              <a:gd name="T21" fmla="*/ T20 w 7826"/>
                              <a:gd name="T22" fmla="+- 0 454 240"/>
                              <a:gd name="T23" fmla="*/ 454 h 11426"/>
                              <a:gd name="T24" fmla="+- 0 8772 8772"/>
                              <a:gd name="T25" fmla="*/ T24 w 7826"/>
                              <a:gd name="T26" fmla="+- 0 11452 240"/>
                              <a:gd name="T27" fmla="*/ 11452 h 11426"/>
                              <a:gd name="T28" fmla="+- 0 8783 8772"/>
                              <a:gd name="T29" fmla="*/ T28 w 7826"/>
                              <a:gd name="T30" fmla="+- 0 11519 240"/>
                              <a:gd name="T31" fmla="*/ 11519 h 11426"/>
                              <a:gd name="T32" fmla="+- 0 8814 8772"/>
                              <a:gd name="T33" fmla="*/ T32 w 7826"/>
                              <a:gd name="T34" fmla="+- 0 11578 240"/>
                              <a:gd name="T35" fmla="*/ 11578 h 11426"/>
                              <a:gd name="T36" fmla="+- 0 8860 8772"/>
                              <a:gd name="T37" fmla="*/ T36 w 7826"/>
                              <a:gd name="T38" fmla="+- 0 11624 240"/>
                              <a:gd name="T39" fmla="*/ 11624 h 11426"/>
                              <a:gd name="T40" fmla="+- 0 8918 8772"/>
                              <a:gd name="T41" fmla="*/ T40 w 7826"/>
                              <a:gd name="T42" fmla="+- 0 11655 240"/>
                              <a:gd name="T43" fmla="*/ 11655 h 11426"/>
                              <a:gd name="T44" fmla="+- 0 8986 8772"/>
                              <a:gd name="T45" fmla="*/ T44 w 7826"/>
                              <a:gd name="T46" fmla="+- 0 11665 240"/>
                              <a:gd name="T47" fmla="*/ 11665 h 11426"/>
                              <a:gd name="T48" fmla="+- 0 16384 8772"/>
                              <a:gd name="T49" fmla="*/ T48 w 7826"/>
                              <a:gd name="T50" fmla="+- 0 11665 240"/>
                              <a:gd name="T51" fmla="*/ 11665 h 11426"/>
                              <a:gd name="T52" fmla="+- 0 16452 8772"/>
                              <a:gd name="T53" fmla="*/ T52 w 7826"/>
                              <a:gd name="T54" fmla="+- 0 11655 240"/>
                              <a:gd name="T55" fmla="*/ 11655 h 11426"/>
                              <a:gd name="T56" fmla="+- 0 16510 8772"/>
                              <a:gd name="T57" fmla="*/ T56 w 7826"/>
                              <a:gd name="T58" fmla="+- 0 11624 240"/>
                              <a:gd name="T59" fmla="*/ 11624 h 11426"/>
                              <a:gd name="T60" fmla="+- 0 16556 8772"/>
                              <a:gd name="T61" fmla="*/ T60 w 7826"/>
                              <a:gd name="T62" fmla="+- 0 11578 240"/>
                              <a:gd name="T63" fmla="*/ 11578 h 11426"/>
                              <a:gd name="T64" fmla="+- 0 16587 8772"/>
                              <a:gd name="T65" fmla="*/ T64 w 7826"/>
                              <a:gd name="T66" fmla="+- 0 11519 240"/>
                              <a:gd name="T67" fmla="*/ 11519 h 11426"/>
                              <a:gd name="T68" fmla="+- 0 16598 8772"/>
                              <a:gd name="T69" fmla="*/ T68 w 7826"/>
                              <a:gd name="T70" fmla="+- 0 11452 240"/>
                              <a:gd name="T71" fmla="*/ 11452 h 11426"/>
                              <a:gd name="T72" fmla="+- 0 16598 8772"/>
                              <a:gd name="T73" fmla="*/ T72 w 7826"/>
                              <a:gd name="T74" fmla="+- 0 454 240"/>
                              <a:gd name="T75" fmla="*/ 454 h 11426"/>
                              <a:gd name="T76" fmla="+- 0 16587 8772"/>
                              <a:gd name="T77" fmla="*/ T76 w 7826"/>
                              <a:gd name="T78" fmla="+- 0 386 240"/>
                              <a:gd name="T79" fmla="*/ 386 h 11426"/>
                              <a:gd name="T80" fmla="+- 0 16556 8772"/>
                              <a:gd name="T81" fmla="*/ T80 w 7826"/>
                              <a:gd name="T82" fmla="+- 0 328 240"/>
                              <a:gd name="T83" fmla="*/ 328 h 11426"/>
                              <a:gd name="T84" fmla="+- 0 16510 8772"/>
                              <a:gd name="T85" fmla="*/ T84 w 7826"/>
                              <a:gd name="T86" fmla="+- 0 281 240"/>
                              <a:gd name="T87" fmla="*/ 281 h 11426"/>
                              <a:gd name="T88" fmla="+- 0 16452 8772"/>
                              <a:gd name="T89" fmla="*/ T88 w 7826"/>
                              <a:gd name="T90" fmla="+- 0 251 240"/>
                              <a:gd name="T91" fmla="*/ 251 h 11426"/>
                              <a:gd name="T92" fmla="+- 0 16384 8772"/>
                              <a:gd name="T93" fmla="*/ T92 w 7826"/>
                              <a:gd name="T94" fmla="+- 0 240 240"/>
                              <a:gd name="T95" fmla="*/ 240 h 11426"/>
                              <a:gd name="T96" fmla="+- 0 8986 8772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2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80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6" y="11212"/>
                                </a:lnTo>
                                <a:lnTo>
                                  <a:pt x="7826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80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9984C0" id="Group 64" o:spid="_x0000_s1026" style="position:absolute;margin-left:435.1pt;margin-top:8.5pt;width:398.3pt;height:578.3pt;z-index:-252381184;mso-position-horizontal-relative:page;mso-position-vertical-relative:page" coordorigin="8702,170" coordsize="7966,1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">
                <v:shape id="Picture 66" o:spid="_x0000_s1027" type="#_x0000_t75" style="position:absolute;left:13489;top:5032;width:2787;height:6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">
                  <v:imagedata r:id="rId22" o:title=""/>
                </v:shape>
                <v:shape id="Freeform 65" o:spid="_x0000_s1028" style="position:absolute;left:8772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" path="m214,l146,11,88,41,42,88,11,146,,214,,11212r11,67l42,11338r46,46l146,11415r68,10l7612,11425r68,-10l7738,11384r46,-46l7815,11279r11,-67l7826,214r-11,-68l7784,88,7738,41,7680,11,7612,,214,xe" filled="f" strokecolor="#7fc349" strokeweight="7pt">
                  <v:path arrowok="t" o:connecttype="custom" o:connectlocs="214,240;146,251;88,281;42,328;11,386;0,454;0,11452;11,11519;42,11578;88,11624;146,11655;214,11665;7612,11665;7680,11655;7738,11624;7784,11578;7815,11519;7826,11452;7826,454;7815,386;7784,328;7738,281;7680,251;7612,240;214,240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0936320" behindDoc="1" locked="0" layoutInCell="1" allowOverlap="1">
                <wp:simplePos x="0" y="0"/>
                <wp:positionH relativeFrom="page">
                  <wp:posOffset>107950</wp:posOffset>
                </wp:positionH>
                <wp:positionV relativeFrom="page">
                  <wp:posOffset>107950</wp:posOffset>
                </wp:positionV>
                <wp:extent cx="5058410" cy="7344410"/>
                <wp:effectExtent l="0" t="0" r="0" b="0"/>
                <wp:wrapNone/>
                <wp:docPr id="53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44410"/>
                          <a:chOff x="170" y="170"/>
                          <a:chExt cx="7966" cy="11566"/>
                        </a:xfrm>
                      </wpg:grpSpPr>
                      <pic:pic xmlns:pic="http://schemas.openxmlformats.org/drawingml/2006/picture">
                        <pic:nvPicPr>
                          <pic:cNvPr id="54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9" y="5952"/>
                            <a:ext cx="3388" cy="4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7" y="10470"/>
                            <a:ext cx="957" cy="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" name="Freeform 61"/>
                        <wps:cNvSpPr>
                          <a:spLocks/>
                        </wps:cNvSpPr>
                        <wps:spPr bwMode="auto">
                          <a:xfrm>
                            <a:off x="240" y="240"/>
                            <a:ext cx="7826" cy="11426"/>
                          </a:xfrm>
                          <a:custGeom>
                            <a:avLst/>
                            <a:gdLst>
                              <a:gd name="T0" fmla="+- 0 454 240"/>
                              <a:gd name="T1" fmla="*/ T0 w 7826"/>
                              <a:gd name="T2" fmla="+- 0 240 240"/>
                              <a:gd name="T3" fmla="*/ 240 h 11426"/>
                              <a:gd name="T4" fmla="+- 0 386 240"/>
                              <a:gd name="T5" fmla="*/ T4 w 7826"/>
                              <a:gd name="T6" fmla="+- 0 251 240"/>
                              <a:gd name="T7" fmla="*/ 251 h 11426"/>
                              <a:gd name="T8" fmla="+- 0 328 240"/>
                              <a:gd name="T9" fmla="*/ T8 w 7826"/>
                              <a:gd name="T10" fmla="+- 0 281 240"/>
                              <a:gd name="T11" fmla="*/ 281 h 11426"/>
                              <a:gd name="T12" fmla="+- 0 281 240"/>
                              <a:gd name="T13" fmla="*/ T12 w 7826"/>
                              <a:gd name="T14" fmla="+- 0 328 240"/>
                              <a:gd name="T15" fmla="*/ 328 h 11426"/>
                              <a:gd name="T16" fmla="+- 0 251 240"/>
                              <a:gd name="T17" fmla="*/ T16 w 7826"/>
                              <a:gd name="T18" fmla="+- 0 386 240"/>
                              <a:gd name="T19" fmla="*/ 386 h 11426"/>
                              <a:gd name="T20" fmla="+- 0 240 240"/>
                              <a:gd name="T21" fmla="*/ T20 w 7826"/>
                              <a:gd name="T22" fmla="+- 0 454 240"/>
                              <a:gd name="T23" fmla="*/ 454 h 11426"/>
                              <a:gd name="T24" fmla="+- 0 240 240"/>
                              <a:gd name="T25" fmla="*/ T24 w 7826"/>
                              <a:gd name="T26" fmla="+- 0 11452 240"/>
                              <a:gd name="T27" fmla="*/ 11452 h 11426"/>
                              <a:gd name="T28" fmla="+- 0 251 240"/>
                              <a:gd name="T29" fmla="*/ T28 w 7826"/>
                              <a:gd name="T30" fmla="+- 0 11519 240"/>
                              <a:gd name="T31" fmla="*/ 11519 h 11426"/>
                              <a:gd name="T32" fmla="+- 0 281 240"/>
                              <a:gd name="T33" fmla="*/ T32 w 7826"/>
                              <a:gd name="T34" fmla="+- 0 11578 240"/>
                              <a:gd name="T35" fmla="*/ 11578 h 11426"/>
                              <a:gd name="T36" fmla="+- 0 328 240"/>
                              <a:gd name="T37" fmla="*/ T36 w 7826"/>
                              <a:gd name="T38" fmla="+- 0 11624 240"/>
                              <a:gd name="T39" fmla="*/ 11624 h 11426"/>
                              <a:gd name="T40" fmla="+- 0 386 240"/>
                              <a:gd name="T41" fmla="*/ T40 w 7826"/>
                              <a:gd name="T42" fmla="+- 0 11655 240"/>
                              <a:gd name="T43" fmla="*/ 11655 h 11426"/>
                              <a:gd name="T44" fmla="+- 0 454 240"/>
                              <a:gd name="T45" fmla="*/ T44 w 7826"/>
                              <a:gd name="T46" fmla="+- 0 11665 240"/>
                              <a:gd name="T47" fmla="*/ 11665 h 11426"/>
                              <a:gd name="T48" fmla="+- 0 7852 240"/>
                              <a:gd name="T49" fmla="*/ T48 w 7826"/>
                              <a:gd name="T50" fmla="+- 0 11665 240"/>
                              <a:gd name="T51" fmla="*/ 11665 h 11426"/>
                              <a:gd name="T52" fmla="+- 0 7919 240"/>
                              <a:gd name="T53" fmla="*/ T52 w 7826"/>
                              <a:gd name="T54" fmla="+- 0 11655 240"/>
                              <a:gd name="T55" fmla="*/ 11655 h 11426"/>
                              <a:gd name="T56" fmla="+- 0 7978 240"/>
                              <a:gd name="T57" fmla="*/ T56 w 7826"/>
                              <a:gd name="T58" fmla="+- 0 11624 240"/>
                              <a:gd name="T59" fmla="*/ 11624 h 11426"/>
                              <a:gd name="T60" fmla="+- 0 8024 240"/>
                              <a:gd name="T61" fmla="*/ T60 w 7826"/>
                              <a:gd name="T62" fmla="+- 0 11578 240"/>
                              <a:gd name="T63" fmla="*/ 11578 h 11426"/>
                              <a:gd name="T64" fmla="+- 0 8055 240"/>
                              <a:gd name="T65" fmla="*/ T64 w 7826"/>
                              <a:gd name="T66" fmla="+- 0 11519 240"/>
                              <a:gd name="T67" fmla="*/ 11519 h 11426"/>
                              <a:gd name="T68" fmla="+- 0 8065 240"/>
                              <a:gd name="T69" fmla="*/ T68 w 7826"/>
                              <a:gd name="T70" fmla="+- 0 11452 240"/>
                              <a:gd name="T71" fmla="*/ 11452 h 11426"/>
                              <a:gd name="T72" fmla="+- 0 8065 240"/>
                              <a:gd name="T73" fmla="*/ T72 w 7826"/>
                              <a:gd name="T74" fmla="+- 0 454 240"/>
                              <a:gd name="T75" fmla="*/ 454 h 11426"/>
                              <a:gd name="T76" fmla="+- 0 8055 240"/>
                              <a:gd name="T77" fmla="*/ T76 w 7826"/>
                              <a:gd name="T78" fmla="+- 0 386 240"/>
                              <a:gd name="T79" fmla="*/ 386 h 11426"/>
                              <a:gd name="T80" fmla="+- 0 8024 240"/>
                              <a:gd name="T81" fmla="*/ T80 w 7826"/>
                              <a:gd name="T82" fmla="+- 0 328 240"/>
                              <a:gd name="T83" fmla="*/ 328 h 11426"/>
                              <a:gd name="T84" fmla="+- 0 7978 240"/>
                              <a:gd name="T85" fmla="*/ T84 w 7826"/>
                              <a:gd name="T86" fmla="+- 0 281 240"/>
                              <a:gd name="T87" fmla="*/ 281 h 11426"/>
                              <a:gd name="T88" fmla="+- 0 7919 240"/>
                              <a:gd name="T89" fmla="*/ T88 w 7826"/>
                              <a:gd name="T90" fmla="+- 0 251 240"/>
                              <a:gd name="T91" fmla="*/ 251 h 11426"/>
                              <a:gd name="T92" fmla="+- 0 7852 240"/>
                              <a:gd name="T93" fmla="*/ T92 w 7826"/>
                              <a:gd name="T94" fmla="+- 0 240 240"/>
                              <a:gd name="T95" fmla="*/ 240 h 11426"/>
                              <a:gd name="T96" fmla="+- 0 454 240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1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1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79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5" y="11212"/>
                                </a:lnTo>
                                <a:lnTo>
                                  <a:pt x="7825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79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09D78B" id="Group 60" o:spid="_x0000_s1026" style="position:absolute;margin-left:8.5pt;margin-top:8.5pt;width:398.3pt;height:578.3pt;z-index:-252380160;mso-position-horizontal-relative:page;mso-position-vertical-relative:page" coordorigin="170,170" coordsize="7966,1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">
                <v:shape id="Picture 63" o:spid="_x0000_s1027" type="#_x0000_t75" style="position:absolute;left:4449;top:5952;width:3388;height:4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">
                  <v:imagedata r:id="rId25" o:title=""/>
                </v:shape>
                <v:shape id="Picture 62" o:spid="_x0000_s1028" type="#_x0000_t75" style="position:absolute;left:5527;top:10470;width:957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">
                  <v:imagedata r:id="rId26" o:title=""/>
                </v:shape>
                <v:shape id="Freeform 61" o:spid="_x0000_s1029" style="position:absolute;left:240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" path="m214,l146,11,88,41,41,88,11,146,,214,,11212r11,67l41,11338r47,46l146,11415r68,10l7612,11425r67,-10l7738,11384r46,-46l7815,11279r10,-67l7825,214r-10,-68l7784,88,7738,41,7679,11,7612,,214,xe" filled="f" strokecolor="#7fc349" strokeweight="7pt">
                  <v:path arrowok="t" o:connecttype="custom" o:connectlocs="214,240;146,251;88,281;41,328;11,386;0,454;0,11452;11,11519;41,11578;88,11624;146,11655;214,11665;7612,11665;7679,11655;7738,11624;7784,11578;7815,11519;7825,11452;7825,454;7815,386;7784,328;7738,281;7679,251;7612,240;214,240" o:connectangles="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rPr>
          <w:rFonts w:ascii="Trebuchet MS"/>
          <w:b/>
          <w:sz w:val="20"/>
        </w:rPr>
      </w:pPr>
    </w:p>
    <w:p w:rsidR="00D50BDF" w:rsidRDefault="00D50BDF">
      <w:pPr>
        <w:pStyle w:val="BodyText"/>
        <w:spacing w:before="8"/>
        <w:rPr>
          <w:rFonts w:ascii="Trebuchet MS"/>
          <w:b/>
          <w:sz w:val="18"/>
        </w:rPr>
      </w:pPr>
    </w:p>
    <w:p w:rsidR="00D50BDF" w:rsidRDefault="007928AC">
      <w:pPr>
        <w:tabs>
          <w:tab w:val="left" w:pos="15596"/>
        </w:tabs>
        <w:spacing w:before="129"/>
        <w:ind w:left="7002"/>
        <w:rPr>
          <w:rFonts w:ascii="Arial Narrow"/>
          <w:b/>
          <w:sz w:val="12"/>
        </w:rPr>
      </w:pPr>
      <w:r>
        <w:rPr>
          <w:rFonts w:ascii="Arial Narrow"/>
          <w:b/>
          <w:color w:val="D2D3D5"/>
          <w:w w:val="110"/>
          <w:position w:val="1"/>
          <w:sz w:val="12"/>
        </w:rPr>
        <w:t>twinkl.com</w:t>
      </w:r>
      <w:r>
        <w:rPr>
          <w:rFonts w:ascii="Arial Narrow"/>
          <w:b/>
          <w:color w:val="D2D3D5"/>
          <w:w w:val="110"/>
          <w:position w:val="1"/>
          <w:sz w:val="12"/>
        </w:rPr>
        <w:tab/>
      </w:r>
      <w:r>
        <w:rPr>
          <w:rFonts w:ascii="Arial Narrow"/>
          <w:b/>
          <w:color w:val="D2D3D5"/>
          <w:w w:val="110"/>
          <w:sz w:val="12"/>
        </w:rPr>
        <w:t>twinkl.com</w:t>
      </w:r>
    </w:p>
    <w:p w:rsidR="00D50BDF" w:rsidRDefault="00D50BDF">
      <w:pPr>
        <w:rPr>
          <w:rFonts w:ascii="Arial Narrow"/>
          <w:sz w:val="12"/>
        </w:rPr>
        <w:sectPr w:rsidR="00D50BDF">
          <w:type w:val="continuous"/>
          <w:pgSz w:w="16840" w:h="11910" w:orient="landscape"/>
          <w:pgMar w:top="160" w:right="120" w:bottom="0" w:left="120" w:header="720" w:footer="720" w:gutter="0"/>
          <w:cols w:space="720"/>
        </w:sectPr>
      </w:pPr>
    </w:p>
    <w:p w:rsidR="00D50BDF" w:rsidRDefault="003F5C9E">
      <w:pPr>
        <w:pStyle w:val="BodyText"/>
        <w:spacing w:before="5"/>
        <w:rPr>
          <w:rFonts w:ascii="Arial Narrow"/>
          <w:b/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0939392" behindDoc="1" locked="0" layoutInCell="1" allowOverlap="1">
                <wp:simplePos x="0" y="0"/>
                <wp:positionH relativeFrom="page">
                  <wp:posOffset>107950</wp:posOffset>
                </wp:positionH>
                <wp:positionV relativeFrom="page">
                  <wp:posOffset>107950</wp:posOffset>
                </wp:positionV>
                <wp:extent cx="5058410" cy="7344410"/>
                <wp:effectExtent l="0" t="0" r="0" b="0"/>
                <wp:wrapNone/>
                <wp:docPr id="50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44410"/>
                          <a:chOff x="170" y="170"/>
                          <a:chExt cx="7966" cy="11566"/>
                        </a:xfrm>
                      </wpg:grpSpPr>
                      <pic:pic xmlns:pic="http://schemas.openxmlformats.org/drawingml/2006/picture">
                        <pic:nvPicPr>
                          <pic:cNvPr id="51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7" y="6205"/>
                            <a:ext cx="4079" cy="5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Freeform 58"/>
                        <wps:cNvSpPr>
                          <a:spLocks/>
                        </wps:cNvSpPr>
                        <wps:spPr bwMode="auto">
                          <a:xfrm>
                            <a:off x="240" y="240"/>
                            <a:ext cx="7826" cy="11426"/>
                          </a:xfrm>
                          <a:custGeom>
                            <a:avLst/>
                            <a:gdLst>
                              <a:gd name="T0" fmla="+- 0 454 240"/>
                              <a:gd name="T1" fmla="*/ T0 w 7826"/>
                              <a:gd name="T2" fmla="+- 0 240 240"/>
                              <a:gd name="T3" fmla="*/ 240 h 11426"/>
                              <a:gd name="T4" fmla="+- 0 386 240"/>
                              <a:gd name="T5" fmla="*/ T4 w 7826"/>
                              <a:gd name="T6" fmla="+- 0 251 240"/>
                              <a:gd name="T7" fmla="*/ 251 h 11426"/>
                              <a:gd name="T8" fmla="+- 0 328 240"/>
                              <a:gd name="T9" fmla="*/ T8 w 7826"/>
                              <a:gd name="T10" fmla="+- 0 281 240"/>
                              <a:gd name="T11" fmla="*/ 281 h 11426"/>
                              <a:gd name="T12" fmla="+- 0 281 240"/>
                              <a:gd name="T13" fmla="*/ T12 w 7826"/>
                              <a:gd name="T14" fmla="+- 0 328 240"/>
                              <a:gd name="T15" fmla="*/ 328 h 11426"/>
                              <a:gd name="T16" fmla="+- 0 251 240"/>
                              <a:gd name="T17" fmla="*/ T16 w 7826"/>
                              <a:gd name="T18" fmla="+- 0 386 240"/>
                              <a:gd name="T19" fmla="*/ 386 h 11426"/>
                              <a:gd name="T20" fmla="+- 0 240 240"/>
                              <a:gd name="T21" fmla="*/ T20 w 7826"/>
                              <a:gd name="T22" fmla="+- 0 454 240"/>
                              <a:gd name="T23" fmla="*/ 454 h 11426"/>
                              <a:gd name="T24" fmla="+- 0 240 240"/>
                              <a:gd name="T25" fmla="*/ T24 w 7826"/>
                              <a:gd name="T26" fmla="+- 0 11452 240"/>
                              <a:gd name="T27" fmla="*/ 11452 h 11426"/>
                              <a:gd name="T28" fmla="+- 0 251 240"/>
                              <a:gd name="T29" fmla="*/ T28 w 7826"/>
                              <a:gd name="T30" fmla="+- 0 11519 240"/>
                              <a:gd name="T31" fmla="*/ 11519 h 11426"/>
                              <a:gd name="T32" fmla="+- 0 281 240"/>
                              <a:gd name="T33" fmla="*/ T32 w 7826"/>
                              <a:gd name="T34" fmla="+- 0 11578 240"/>
                              <a:gd name="T35" fmla="*/ 11578 h 11426"/>
                              <a:gd name="T36" fmla="+- 0 328 240"/>
                              <a:gd name="T37" fmla="*/ T36 w 7826"/>
                              <a:gd name="T38" fmla="+- 0 11624 240"/>
                              <a:gd name="T39" fmla="*/ 11624 h 11426"/>
                              <a:gd name="T40" fmla="+- 0 386 240"/>
                              <a:gd name="T41" fmla="*/ T40 w 7826"/>
                              <a:gd name="T42" fmla="+- 0 11655 240"/>
                              <a:gd name="T43" fmla="*/ 11655 h 11426"/>
                              <a:gd name="T44" fmla="+- 0 454 240"/>
                              <a:gd name="T45" fmla="*/ T44 w 7826"/>
                              <a:gd name="T46" fmla="+- 0 11665 240"/>
                              <a:gd name="T47" fmla="*/ 11665 h 11426"/>
                              <a:gd name="T48" fmla="+- 0 7852 240"/>
                              <a:gd name="T49" fmla="*/ T48 w 7826"/>
                              <a:gd name="T50" fmla="+- 0 11665 240"/>
                              <a:gd name="T51" fmla="*/ 11665 h 11426"/>
                              <a:gd name="T52" fmla="+- 0 7919 240"/>
                              <a:gd name="T53" fmla="*/ T52 w 7826"/>
                              <a:gd name="T54" fmla="+- 0 11655 240"/>
                              <a:gd name="T55" fmla="*/ 11655 h 11426"/>
                              <a:gd name="T56" fmla="+- 0 7978 240"/>
                              <a:gd name="T57" fmla="*/ T56 w 7826"/>
                              <a:gd name="T58" fmla="+- 0 11624 240"/>
                              <a:gd name="T59" fmla="*/ 11624 h 11426"/>
                              <a:gd name="T60" fmla="+- 0 8024 240"/>
                              <a:gd name="T61" fmla="*/ T60 w 7826"/>
                              <a:gd name="T62" fmla="+- 0 11578 240"/>
                              <a:gd name="T63" fmla="*/ 11578 h 11426"/>
                              <a:gd name="T64" fmla="+- 0 8055 240"/>
                              <a:gd name="T65" fmla="*/ T64 w 7826"/>
                              <a:gd name="T66" fmla="+- 0 11519 240"/>
                              <a:gd name="T67" fmla="*/ 11519 h 11426"/>
                              <a:gd name="T68" fmla="+- 0 8065 240"/>
                              <a:gd name="T69" fmla="*/ T68 w 7826"/>
                              <a:gd name="T70" fmla="+- 0 11452 240"/>
                              <a:gd name="T71" fmla="*/ 11452 h 11426"/>
                              <a:gd name="T72" fmla="+- 0 8065 240"/>
                              <a:gd name="T73" fmla="*/ T72 w 7826"/>
                              <a:gd name="T74" fmla="+- 0 454 240"/>
                              <a:gd name="T75" fmla="*/ 454 h 11426"/>
                              <a:gd name="T76" fmla="+- 0 8055 240"/>
                              <a:gd name="T77" fmla="*/ T76 w 7826"/>
                              <a:gd name="T78" fmla="+- 0 386 240"/>
                              <a:gd name="T79" fmla="*/ 386 h 11426"/>
                              <a:gd name="T80" fmla="+- 0 8024 240"/>
                              <a:gd name="T81" fmla="*/ T80 w 7826"/>
                              <a:gd name="T82" fmla="+- 0 328 240"/>
                              <a:gd name="T83" fmla="*/ 328 h 11426"/>
                              <a:gd name="T84" fmla="+- 0 7978 240"/>
                              <a:gd name="T85" fmla="*/ T84 w 7826"/>
                              <a:gd name="T86" fmla="+- 0 281 240"/>
                              <a:gd name="T87" fmla="*/ 281 h 11426"/>
                              <a:gd name="T88" fmla="+- 0 7919 240"/>
                              <a:gd name="T89" fmla="*/ T88 w 7826"/>
                              <a:gd name="T90" fmla="+- 0 251 240"/>
                              <a:gd name="T91" fmla="*/ 251 h 11426"/>
                              <a:gd name="T92" fmla="+- 0 7852 240"/>
                              <a:gd name="T93" fmla="*/ T92 w 7826"/>
                              <a:gd name="T94" fmla="+- 0 240 240"/>
                              <a:gd name="T95" fmla="*/ 240 h 11426"/>
                              <a:gd name="T96" fmla="+- 0 454 240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1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1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79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5" y="11212"/>
                                </a:lnTo>
                                <a:lnTo>
                                  <a:pt x="7825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79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842ACA" id="Group 57" o:spid="_x0000_s1026" style="position:absolute;margin-left:8.5pt;margin-top:8.5pt;width:398.3pt;height:578.3pt;z-index:-252377088;mso-position-horizontal-relative:page;mso-position-vertical-relative:page" coordorigin="170,170" coordsize="7966,1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">
                <v:shape id="Picture 59" o:spid="_x0000_s1027" type="#_x0000_t75" style="position:absolute;left:3827;top:6205;width:4079;height: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">
                  <v:imagedata r:id="rId28" o:title=""/>
                </v:shape>
                <v:shape id="Freeform 58" o:spid="_x0000_s1028" style="position:absolute;left:240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" path="m214,l146,11,88,41,41,88,11,146,,214,,11212r11,67l41,11338r47,46l146,11415r68,10l7612,11425r67,-10l7738,11384r46,-46l7815,11279r10,-67l7825,214r-10,-68l7784,88,7738,41,7679,11,7612,,214,xe" filled="f" strokecolor="#7fc349" strokeweight="7pt">
                  <v:path arrowok="t" o:connecttype="custom" o:connectlocs="214,240;146,251;88,281;41,328;11,386;0,454;0,11452;11,11519;41,11578;88,11624;146,11655;214,11665;7612,11665;7679,11655;7738,11624;7784,11578;7815,11519;7825,11452;7825,454;7815,386;7784,328;7738,281;7679,251;7612,240;214,240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5525770</wp:posOffset>
                </wp:positionH>
                <wp:positionV relativeFrom="page">
                  <wp:posOffset>107950</wp:posOffset>
                </wp:positionV>
                <wp:extent cx="5058410" cy="7362190"/>
                <wp:effectExtent l="0" t="0" r="0" b="0"/>
                <wp:wrapNone/>
                <wp:docPr id="41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62190"/>
                          <a:chOff x="8702" y="170"/>
                          <a:chExt cx="7966" cy="11594"/>
                        </a:xfrm>
                      </wpg:grpSpPr>
                      <pic:pic xmlns:pic="http://schemas.openxmlformats.org/drawingml/2006/picture">
                        <pic:nvPicPr>
                          <pic:cNvPr id="42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76" y="5966"/>
                            <a:ext cx="2118" cy="5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7" y="5612"/>
                            <a:ext cx="2904" cy="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Freeform 54"/>
                        <wps:cNvSpPr>
                          <a:spLocks/>
                        </wps:cNvSpPr>
                        <wps:spPr bwMode="auto">
                          <a:xfrm>
                            <a:off x="8772" y="240"/>
                            <a:ext cx="7826" cy="11426"/>
                          </a:xfrm>
                          <a:custGeom>
                            <a:avLst/>
                            <a:gdLst>
                              <a:gd name="T0" fmla="+- 0 8986 8772"/>
                              <a:gd name="T1" fmla="*/ T0 w 7826"/>
                              <a:gd name="T2" fmla="+- 0 240 240"/>
                              <a:gd name="T3" fmla="*/ 240 h 11426"/>
                              <a:gd name="T4" fmla="+- 0 8918 8772"/>
                              <a:gd name="T5" fmla="*/ T4 w 7826"/>
                              <a:gd name="T6" fmla="+- 0 251 240"/>
                              <a:gd name="T7" fmla="*/ 251 h 11426"/>
                              <a:gd name="T8" fmla="+- 0 8860 8772"/>
                              <a:gd name="T9" fmla="*/ T8 w 7826"/>
                              <a:gd name="T10" fmla="+- 0 281 240"/>
                              <a:gd name="T11" fmla="*/ 281 h 11426"/>
                              <a:gd name="T12" fmla="+- 0 8814 8772"/>
                              <a:gd name="T13" fmla="*/ T12 w 7826"/>
                              <a:gd name="T14" fmla="+- 0 328 240"/>
                              <a:gd name="T15" fmla="*/ 328 h 11426"/>
                              <a:gd name="T16" fmla="+- 0 8783 8772"/>
                              <a:gd name="T17" fmla="*/ T16 w 7826"/>
                              <a:gd name="T18" fmla="+- 0 386 240"/>
                              <a:gd name="T19" fmla="*/ 386 h 11426"/>
                              <a:gd name="T20" fmla="+- 0 8772 8772"/>
                              <a:gd name="T21" fmla="*/ T20 w 7826"/>
                              <a:gd name="T22" fmla="+- 0 454 240"/>
                              <a:gd name="T23" fmla="*/ 454 h 11426"/>
                              <a:gd name="T24" fmla="+- 0 8772 8772"/>
                              <a:gd name="T25" fmla="*/ T24 w 7826"/>
                              <a:gd name="T26" fmla="+- 0 11452 240"/>
                              <a:gd name="T27" fmla="*/ 11452 h 11426"/>
                              <a:gd name="T28" fmla="+- 0 8783 8772"/>
                              <a:gd name="T29" fmla="*/ T28 w 7826"/>
                              <a:gd name="T30" fmla="+- 0 11519 240"/>
                              <a:gd name="T31" fmla="*/ 11519 h 11426"/>
                              <a:gd name="T32" fmla="+- 0 8814 8772"/>
                              <a:gd name="T33" fmla="*/ T32 w 7826"/>
                              <a:gd name="T34" fmla="+- 0 11578 240"/>
                              <a:gd name="T35" fmla="*/ 11578 h 11426"/>
                              <a:gd name="T36" fmla="+- 0 8860 8772"/>
                              <a:gd name="T37" fmla="*/ T36 w 7826"/>
                              <a:gd name="T38" fmla="+- 0 11624 240"/>
                              <a:gd name="T39" fmla="*/ 11624 h 11426"/>
                              <a:gd name="T40" fmla="+- 0 8918 8772"/>
                              <a:gd name="T41" fmla="*/ T40 w 7826"/>
                              <a:gd name="T42" fmla="+- 0 11655 240"/>
                              <a:gd name="T43" fmla="*/ 11655 h 11426"/>
                              <a:gd name="T44" fmla="+- 0 8986 8772"/>
                              <a:gd name="T45" fmla="*/ T44 w 7826"/>
                              <a:gd name="T46" fmla="+- 0 11665 240"/>
                              <a:gd name="T47" fmla="*/ 11665 h 11426"/>
                              <a:gd name="T48" fmla="+- 0 16384 8772"/>
                              <a:gd name="T49" fmla="*/ T48 w 7826"/>
                              <a:gd name="T50" fmla="+- 0 11665 240"/>
                              <a:gd name="T51" fmla="*/ 11665 h 11426"/>
                              <a:gd name="T52" fmla="+- 0 16452 8772"/>
                              <a:gd name="T53" fmla="*/ T52 w 7826"/>
                              <a:gd name="T54" fmla="+- 0 11655 240"/>
                              <a:gd name="T55" fmla="*/ 11655 h 11426"/>
                              <a:gd name="T56" fmla="+- 0 16510 8772"/>
                              <a:gd name="T57" fmla="*/ T56 w 7826"/>
                              <a:gd name="T58" fmla="+- 0 11624 240"/>
                              <a:gd name="T59" fmla="*/ 11624 h 11426"/>
                              <a:gd name="T60" fmla="+- 0 16556 8772"/>
                              <a:gd name="T61" fmla="*/ T60 w 7826"/>
                              <a:gd name="T62" fmla="+- 0 11578 240"/>
                              <a:gd name="T63" fmla="*/ 11578 h 11426"/>
                              <a:gd name="T64" fmla="+- 0 16587 8772"/>
                              <a:gd name="T65" fmla="*/ T64 w 7826"/>
                              <a:gd name="T66" fmla="+- 0 11519 240"/>
                              <a:gd name="T67" fmla="*/ 11519 h 11426"/>
                              <a:gd name="T68" fmla="+- 0 16598 8772"/>
                              <a:gd name="T69" fmla="*/ T68 w 7826"/>
                              <a:gd name="T70" fmla="+- 0 11452 240"/>
                              <a:gd name="T71" fmla="*/ 11452 h 11426"/>
                              <a:gd name="T72" fmla="+- 0 16598 8772"/>
                              <a:gd name="T73" fmla="*/ T72 w 7826"/>
                              <a:gd name="T74" fmla="+- 0 454 240"/>
                              <a:gd name="T75" fmla="*/ 454 h 11426"/>
                              <a:gd name="T76" fmla="+- 0 16587 8772"/>
                              <a:gd name="T77" fmla="*/ T76 w 7826"/>
                              <a:gd name="T78" fmla="+- 0 386 240"/>
                              <a:gd name="T79" fmla="*/ 386 h 11426"/>
                              <a:gd name="T80" fmla="+- 0 16556 8772"/>
                              <a:gd name="T81" fmla="*/ T80 w 7826"/>
                              <a:gd name="T82" fmla="+- 0 328 240"/>
                              <a:gd name="T83" fmla="*/ 328 h 11426"/>
                              <a:gd name="T84" fmla="+- 0 16510 8772"/>
                              <a:gd name="T85" fmla="*/ T84 w 7826"/>
                              <a:gd name="T86" fmla="+- 0 281 240"/>
                              <a:gd name="T87" fmla="*/ 281 h 11426"/>
                              <a:gd name="T88" fmla="+- 0 16452 8772"/>
                              <a:gd name="T89" fmla="*/ T88 w 7826"/>
                              <a:gd name="T90" fmla="+- 0 251 240"/>
                              <a:gd name="T91" fmla="*/ 251 h 11426"/>
                              <a:gd name="T92" fmla="+- 0 16384 8772"/>
                              <a:gd name="T93" fmla="*/ T92 w 7826"/>
                              <a:gd name="T94" fmla="+- 0 240 240"/>
                              <a:gd name="T95" fmla="*/ 240 h 11426"/>
                              <a:gd name="T96" fmla="+- 0 8986 8772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2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80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6" y="11212"/>
                                </a:lnTo>
                                <a:lnTo>
                                  <a:pt x="7826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80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9133" y="442"/>
                            <a:ext cx="2710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3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9102" y="2573"/>
                            <a:ext cx="7201" cy="3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171"/>
                                </w:tabs>
                                <w:spacing w:line="390" w:lineRule="exact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Move around the space using different</w:t>
                              </w:r>
                              <w:r>
                                <w:rPr>
                                  <w:color w:val="292526"/>
                                  <w:spacing w:val="9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movements</w:t>
                              </w:r>
                            </w:p>
                            <w:p w:rsidR="007928AC" w:rsidRDefault="007928AC">
                              <w:pPr>
                                <w:spacing w:before="9"/>
                                <w:ind w:left="170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while remaining 2m apart.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171"/>
                                </w:tabs>
                                <w:spacing w:before="123" w:line="244" w:lineRule="auto"/>
                                <w:ind w:right="18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 xml:space="preserve">When a spell is cast, you will slowly begin to </w:t>
                              </w:r>
                              <w:r>
                                <w:rPr>
                                  <w:color w:val="292526"/>
                                  <w:spacing w:val="-4"/>
                                  <w:w w:val="110"/>
                                  <w:sz w:val="32"/>
                                </w:rPr>
                                <w:t xml:space="preserve">turn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color w:val="292526"/>
                                  <w:spacing w:val="-2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10"/>
                                  <w:sz w:val="32"/>
                                </w:rPr>
                                <w:t>stone.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171"/>
                                </w:tabs>
                                <w:spacing w:before="116" w:line="244" w:lineRule="auto"/>
                                <w:ind w:right="18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spacing w:val="-8"/>
                                  <w:w w:val="105"/>
                                  <w:sz w:val="32"/>
                                </w:rPr>
                                <w:t xml:space="preserve">Your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 xml:space="preserve">movements should get slower and heavier until you come to a complete stop and </w:t>
                              </w:r>
                              <w:r>
                                <w:rPr>
                                  <w:color w:val="292526"/>
                                  <w:spacing w:val="-3"/>
                                  <w:w w:val="105"/>
                                  <w:sz w:val="32"/>
                                </w:rPr>
                                <w:t xml:space="preserve">are </w:t>
                              </w:r>
                              <w:r>
                                <w:rPr>
                                  <w:color w:val="292526"/>
                                  <w:spacing w:val="-5"/>
                                  <w:w w:val="105"/>
                                  <w:sz w:val="32"/>
                                </w:rPr>
                                <w:t xml:space="preserve">frozen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like a</w:t>
                              </w:r>
                              <w:r>
                                <w:rPr>
                                  <w:color w:val="292526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statue.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15716" y="11585"/>
                            <a:ext cx="58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24"/>
                                <w:rPr>
                                  <w:rFonts w:ascii="Arial Narrow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D2D3D5"/>
                                  <w:w w:val="110"/>
                                  <w:sz w:val="12"/>
                                </w:rPr>
                                <w:t>twinkl.com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8769" y="1610"/>
                            <a:ext cx="7832" cy="733"/>
                          </a:xfrm>
                          <a:prstGeom prst="rect">
                            <a:avLst/>
                          </a:prstGeom>
                          <a:solidFill>
                            <a:srgbClr val="9CCE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line="643" w:lineRule="exact"/>
                                <w:ind w:left="301"/>
                                <w:rPr>
                                  <w:rFonts w:ascii="Trebuchet MS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8"/>
                                  <w:w w:val="111"/>
                                  <w:sz w:val="56"/>
                                </w:rPr>
                                <w:t>S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FFFFFF"/>
                                  <w:spacing w:val="-7"/>
                                  <w:w w:val="96"/>
                                  <w:sz w:val="56"/>
                                </w:rPr>
                                <w:t>ta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7"/>
                                  <w:w w:val="97"/>
                                  <w:sz w:val="56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w w:val="97"/>
                                  <w:sz w:val="56"/>
                                </w:rPr>
                                <w:t>u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82"/>
                                  <w:sz w:val="56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3"/>
                                  <w:sz w:val="56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8769" y="907"/>
                            <a:ext cx="7832" cy="621"/>
                          </a:xfrm>
                          <a:prstGeom prst="rect">
                            <a:avLst/>
                          </a:prstGeom>
                          <a:solidFill>
                            <a:srgbClr val="27BD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116"/>
                                <w:ind w:left="361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" o:spid="_x0000_s1069" style="position:absolute;margin-left:435.1pt;margin-top:8.5pt;width:398.3pt;height:579.7pt;z-index:251711488;mso-position-horizontal-relative:page;mso-position-vertical-relative:page" coordorigin="8702,170" coordsize="7966,11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">
                <v:shape id="Picture 56" o:spid="_x0000_s1070" type="#_x0000_t75" style="position:absolute;left:13776;top:5966;width:2118;height: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">
                  <v:imagedata r:id="rId31" o:title=""/>
                </v:shape>
                <v:shape id="Picture 55" o:spid="_x0000_s1071" type="#_x0000_t75" style="position:absolute;left:9787;top:5612;width:2904;height:5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">
                  <v:imagedata r:id="rId32" o:title=""/>
                </v:shape>
                <v:shape id="Freeform 54" o:spid="_x0000_s1072" style="position:absolute;left:8772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" path="m214,l146,11,88,41,42,88,11,146,,214,,11212r11,67l42,11338r46,46l146,11415r68,10l7612,11425r68,-10l7738,11384r46,-46l7815,11279r11,-67l7826,214r-11,-68l7784,88,7738,41,7680,11,7612,,214,xe" filled="f" strokecolor="#7fc349" strokeweight="7pt">
                  <v:path arrowok="t" o:connecttype="custom" o:connectlocs="214,240;146,251;88,281;42,328;11,386;0,454;0,11452;11,11519;42,11578;88,11624;146,11655;214,11665;7612,11665;7680,11655;7738,11624;7784,11578;7815,11519;7826,11452;7826,454;7815,386;7784,328;7738,281;7680,251;7612,240;214,240" o:connectangles="0,0,0,0,0,0,0,0,0,0,0,0,0,0,0,0,0,0,0,0,0,0,0,0,0"/>
                </v:shape>
                <v:shape id="Text Box 53" o:spid="_x0000_s1073" type="#_x0000_t202" style="position:absolute;left:9133;top:442;width:2710;height: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:rsidR="007928AC" w:rsidRDefault="007928AC">
                        <w:pPr>
                          <w:spacing w:before="3"/>
                          <w:rPr>
                            <w:rFonts w:ascii="Trebuchet MS"/>
                            <w:b/>
                            <w:sz w:val="34"/>
                          </w:rPr>
                        </w:pPr>
                      </w:p>
                    </w:txbxContent>
                  </v:textbox>
                </v:shape>
                <v:shape id="Text Box 52" o:spid="_x0000_s1074" type="#_x0000_t202" style="position:absolute;left:9102;top:2573;width:7201;height:3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:rsidR="007928AC" w:rsidRDefault="007928AC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171"/>
                          </w:tabs>
                          <w:spacing w:line="390" w:lineRule="exact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Move around the space using different</w:t>
                        </w:r>
                        <w:r>
                          <w:rPr>
                            <w:color w:val="292526"/>
                            <w:spacing w:val="9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movements</w:t>
                        </w:r>
                      </w:p>
                      <w:p w:rsidR="007928AC" w:rsidRDefault="007928AC">
                        <w:pPr>
                          <w:spacing w:before="9"/>
                          <w:ind w:left="170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while remaining 2m apart.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171"/>
                          </w:tabs>
                          <w:spacing w:before="123" w:line="244" w:lineRule="auto"/>
                          <w:ind w:right="18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 xml:space="preserve">When a spell is cast, you will slowly begin to </w:t>
                        </w:r>
                        <w:r>
                          <w:rPr>
                            <w:color w:val="292526"/>
                            <w:spacing w:val="-4"/>
                            <w:w w:val="110"/>
                            <w:sz w:val="32"/>
                          </w:rPr>
                          <w:t xml:space="preserve">turn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to</w:t>
                        </w:r>
                        <w:r>
                          <w:rPr>
                            <w:color w:val="292526"/>
                            <w:spacing w:val="-2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10"/>
                            <w:sz w:val="32"/>
                          </w:rPr>
                          <w:t>stone.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171"/>
                          </w:tabs>
                          <w:spacing w:before="116" w:line="244" w:lineRule="auto"/>
                          <w:ind w:right="18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spacing w:val="-8"/>
                            <w:w w:val="105"/>
                            <w:sz w:val="32"/>
                          </w:rPr>
                          <w:t xml:space="preserve">Your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 xml:space="preserve">movements should get slower and heavier until you come to a complete stop and </w:t>
                        </w:r>
                        <w:r>
                          <w:rPr>
                            <w:color w:val="292526"/>
                            <w:spacing w:val="-3"/>
                            <w:w w:val="105"/>
                            <w:sz w:val="32"/>
                          </w:rPr>
                          <w:t xml:space="preserve">are </w:t>
                        </w:r>
                        <w:r>
                          <w:rPr>
                            <w:color w:val="292526"/>
                            <w:spacing w:val="-5"/>
                            <w:w w:val="105"/>
                            <w:sz w:val="32"/>
                          </w:rPr>
                          <w:t xml:space="preserve">frozen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like a</w:t>
                        </w:r>
                        <w:r>
                          <w:rPr>
                            <w:color w:val="292526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statue.</w:t>
                        </w:r>
                      </w:p>
                    </w:txbxContent>
                  </v:textbox>
                </v:shape>
                <v:shape id="Text Box 51" o:spid="_x0000_s1075" type="#_x0000_t202" style="position:absolute;left:15716;top:11585;width:580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:rsidR="007928AC" w:rsidRDefault="007928AC">
                        <w:pPr>
                          <w:spacing w:before="24"/>
                          <w:rPr>
                            <w:rFonts w:ascii="Arial Narrow"/>
                            <w:b/>
                            <w:sz w:val="12"/>
                          </w:rPr>
                        </w:pPr>
                        <w:r>
                          <w:rPr>
                            <w:rFonts w:ascii="Arial Narrow"/>
                            <w:b/>
                            <w:color w:val="D2D3D5"/>
                            <w:w w:val="110"/>
                            <w:sz w:val="12"/>
                          </w:rPr>
                          <w:t>twinkl.com</w:t>
                        </w:r>
                      </w:p>
                    </w:txbxContent>
                  </v:textbox>
                </v:shape>
                <v:shape id="Text Box 50" o:spid="_x0000_s1076" type="#_x0000_t202" style="position:absolute;left:8769;top:1610;width:7832;height:7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" fillcolor="#9cce7a" stroked="f">
                  <v:textbox inset="0,0,0,0">
                    <w:txbxContent>
                      <w:p w:rsidR="007928AC" w:rsidRDefault="007928AC">
                        <w:pPr>
                          <w:spacing w:line="643" w:lineRule="exact"/>
                          <w:ind w:left="301"/>
                          <w:rPr>
                            <w:rFonts w:ascii="Trebuchet MS"/>
                            <w:b/>
                            <w:sz w:val="56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8"/>
                            <w:w w:val="111"/>
                            <w:sz w:val="56"/>
                          </w:rPr>
                          <w:t>S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FFFFFF"/>
                            <w:spacing w:val="-7"/>
                            <w:w w:val="96"/>
                            <w:sz w:val="56"/>
                          </w:rPr>
                          <w:t>ta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7"/>
                            <w:w w:val="97"/>
                            <w:sz w:val="56"/>
                          </w:rPr>
                          <w:t>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w w:val="97"/>
                            <w:sz w:val="56"/>
                          </w:rPr>
                          <w:t>u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82"/>
                            <w:sz w:val="56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103"/>
                            <w:sz w:val="56"/>
                          </w:rPr>
                          <w:t>s</w:t>
                        </w:r>
                      </w:p>
                    </w:txbxContent>
                  </v:textbox>
                </v:shape>
                <v:shape id="Text Box 49" o:spid="_x0000_s1077" type="#_x0000_t202" style="position:absolute;left:8769;top:907;width:7832;height: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" fillcolor="#27bdbe" stroked="f">
                  <v:textbox inset="0,0,0,0">
                    <w:txbxContent>
                      <w:p w:rsidR="007928AC" w:rsidRDefault="007928AC">
                        <w:pPr>
                          <w:spacing w:before="116"/>
                          <w:ind w:left="361"/>
                          <w:rPr>
                            <w:rFonts w:ascii="Trebuchet MS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D50BDF" w:rsidRDefault="00D50BDF">
      <w:pPr>
        <w:pStyle w:val="BodyText"/>
        <w:spacing w:before="9"/>
        <w:rPr>
          <w:rFonts w:ascii="Trebuchet MS"/>
          <w:b/>
          <w:sz w:val="5"/>
        </w:rPr>
      </w:pPr>
    </w:p>
    <w:p w:rsidR="00D50BDF" w:rsidRDefault="003F5C9E">
      <w:pPr>
        <w:pStyle w:val="BodyText"/>
        <w:ind w:left="116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0" r="1270" b="1905"/>
                <wp:docPr id="40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before="14"/>
                              <w:ind w:left="360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w w:val="119"/>
                                <w:sz w:val="56"/>
                              </w:rPr>
                              <w:t>L</w:t>
                            </w:r>
                            <w:r>
                              <w:rPr>
                                <w:b/>
                                <w:smallCaps/>
                                <w:color w:val="FFFFFF"/>
                                <w:spacing w:val="-4"/>
                                <w:w w:val="113"/>
                                <w:sz w:val="56"/>
                              </w:rPr>
                              <w:t>a</w:t>
                            </w:r>
                            <w:r>
                              <w:rPr>
                                <w:b/>
                                <w:smallCaps/>
                                <w:color w:val="FFFFFF"/>
                                <w:spacing w:val="-6"/>
                                <w:w w:val="113"/>
                                <w:sz w:val="5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w w:val="106"/>
                                <w:sz w:val="56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FFFFFF"/>
                                <w:spacing w:val="35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7"/>
                                <w:w w:val="112"/>
                                <w:sz w:val="5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w w:val="101"/>
                                <w:sz w:val="56"/>
                              </w:rPr>
                              <w:t>h</w:t>
                            </w:r>
                            <w:r>
                              <w:rPr>
                                <w:b/>
                                <w:color w:val="FFFFFF"/>
                                <w:w w:val="101"/>
                                <w:sz w:val="5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35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9"/>
                                <w:w w:val="115"/>
                                <w:sz w:val="56"/>
                              </w:rPr>
                              <w:t>P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w w:val="127"/>
                                <w:sz w:val="56"/>
                              </w:rPr>
                              <w:t>l</w:t>
                            </w:r>
                            <w:r>
                              <w:rPr>
                                <w:b/>
                                <w:smallCaps/>
                                <w:color w:val="FFFFFF"/>
                                <w:spacing w:val="-4"/>
                                <w:w w:val="116"/>
                                <w:sz w:val="56"/>
                              </w:rPr>
                              <w:t>ane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6" o:spid="_x0000_s1078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" fillcolor="#9cce7a" stroked="f">
                <v:textbox inset="0,0,0,0">
                  <w:txbxContent>
                    <w:p w:rsidR="007928AC" w:rsidRDefault="007928AC">
                      <w:pPr>
                        <w:spacing w:before="14"/>
                        <w:ind w:left="360"/>
                        <w:rPr>
                          <w:b/>
                          <w:sz w:val="56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w w:val="119"/>
                          <w:sz w:val="56"/>
                        </w:rPr>
                        <w:t>L</w:t>
                      </w:r>
                      <w:r>
                        <w:rPr>
                          <w:b/>
                          <w:smallCaps/>
                          <w:color w:val="FFFFFF"/>
                          <w:spacing w:val="-4"/>
                          <w:w w:val="113"/>
                          <w:sz w:val="56"/>
                        </w:rPr>
                        <w:t>a</w:t>
                      </w:r>
                      <w:r>
                        <w:rPr>
                          <w:b/>
                          <w:smallCaps/>
                          <w:color w:val="FFFFFF"/>
                          <w:spacing w:val="-6"/>
                          <w:w w:val="113"/>
                          <w:sz w:val="56"/>
                        </w:rPr>
                        <w:t>n</w:t>
                      </w:r>
                      <w:r>
                        <w:rPr>
                          <w:b/>
                          <w:color w:val="FFFFFF"/>
                          <w:w w:val="106"/>
                          <w:sz w:val="56"/>
                        </w:rPr>
                        <w:t>d</w:t>
                      </w:r>
                      <w:r>
                        <w:rPr>
                          <w:b/>
                          <w:color w:val="FFFFFF"/>
                          <w:spacing w:val="35"/>
                          <w:sz w:val="5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7"/>
                          <w:w w:val="112"/>
                          <w:sz w:val="5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4"/>
                          <w:w w:val="101"/>
                          <w:sz w:val="56"/>
                        </w:rPr>
                        <w:t>h</w:t>
                      </w:r>
                      <w:r>
                        <w:rPr>
                          <w:b/>
                          <w:color w:val="FFFFFF"/>
                          <w:w w:val="101"/>
                          <w:sz w:val="5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35"/>
                          <w:sz w:val="5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9"/>
                          <w:w w:val="115"/>
                          <w:sz w:val="56"/>
                        </w:rPr>
                        <w:t>P</w:t>
                      </w:r>
                      <w:r>
                        <w:rPr>
                          <w:b/>
                          <w:color w:val="FFFFFF"/>
                          <w:spacing w:val="-6"/>
                          <w:w w:val="127"/>
                          <w:sz w:val="56"/>
                        </w:rPr>
                        <w:t>l</w:t>
                      </w:r>
                      <w:r>
                        <w:rPr>
                          <w:b/>
                          <w:smallCaps/>
                          <w:color w:val="FFFFFF"/>
                          <w:spacing w:val="-4"/>
                          <w:w w:val="116"/>
                          <w:sz w:val="56"/>
                        </w:rPr>
                        <w:t>ane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50BDF" w:rsidRDefault="00D50BDF">
      <w:pPr>
        <w:pStyle w:val="BodyText"/>
        <w:spacing w:before="8"/>
        <w:rPr>
          <w:rFonts w:ascii="Trebuchet MS"/>
          <w:b/>
          <w:sz w:val="9"/>
        </w:rPr>
      </w:pPr>
    </w:p>
    <w:p w:rsidR="00D50BDF" w:rsidRDefault="007928AC">
      <w:pPr>
        <w:pStyle w:val="ListParagraph"/>
        <w:numPr>
          <w:ilvl w:val="0"/>
          <w:numId w:val="12"/>
        </w:numPr>
        <w:tabs>
          <w:tab w:val="left" w:pos="646"/>
        </w:tabs>
        <w:spacing w:before="122"/>
        <w:ind w:left="645"/>
        <w:rPr>
          <w:sz w:val="32"/>
        </w:rPr>
      </w:pPr>
      <w:r>
        <w:rPr>
          <w:color w:val="292526"/>
          <w:spacing w:val="-10"/>
          <w:w w:val="105"/>
          <w:sz w:val="32"/>
        </w:rPr>
        <w:t xml:space="preserve">You </w:t>
      </w:r>
      <w:r>
        <w:rPr>
          <w:color w:val="292526"/>
          <w:spacing w:val="-3"/>
          <w:w w:val="105"/>
          <w:sz w:val="32"/>
        </w:rPr>
        <w:t xml:space="preserve">are </w:t>
      </w:r>
      <w:r>
        <w:rPr>
          <w:color w:val="292526"/>
          <w:w w:val="105"/>
          <w:sz w:val="32"/>
        </w:rPr>
        <w:t>about to go on a</w:t>
      </w:r>
      <w:r>
        <w:rPr>
          <w:color w:val="292526"/>
          <w:spacing w:val="38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flight!</w:t>
      </w:r>
    </w:p>
    <w:p w:rsidR="00D50BDF" w:rsidRDefault="007928AC">
      <w:pPr>
        <w:pStyle w:val="ListParagraph"/>
        <w:numPr>
          <w:ilvl w:val="0"/>
          <w:numId w:val="12"/>
        </w:numPr>
        <w:tabs>
          <w:tab w:val="left" w:pos="646"/>
        </w:tabs>
        <w:spacing w:before="123" w:line="244" w:lineRule="auto"/>
        <w:ind w:left="645" w:right="9361"/>
        <w:rPr>
          <w:sz w:val="32"/>
        </w:rPr>
      </w:pPr>
      <w:r>
        <w:rPr>
          <w:color w:val="292526"/>
          <w:w w:val="105"/>
          <w:sz w:val="32"/>
        </w:rPr>
        <w:t>Listen to the aeroplane instructions being called and perform the</w:t>
      </w:r>
      <w:r>
        <w:rPr>
          <w:color w:val="292526"/>
          <w:spacing w:val="11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actions.</w:t>
      </w:r>
    </w:p>
    <w:p w:rsidR="00D50BDF" w:rsidRDefault="007928AC">
      <w:pPr>
        <w:pStyle w:val="ListParagraph"/>
        <w:numPr>
          <w:ilvl w:val="0"/>
          <w:numId w:val="12"/>
        </w:numPr>
        <w:tabs>
          <w:tab w:val="left" w:pos="646"/>
        </w:tabs>
        <w:spacing w:before="117"/>
        <w:ind w:left="645"/>
        <w:rPr>
          <w:sz w:val="32"/>
        </w:rPr>
      </w:pPr>
      <w:r>
        <w:rPr>
          <w:color w:val="292526"/>
          <w:w w:val="105"/>
          <w:sz w:val="32"/>
        </w:rPr>
        <w:t>Remember to stay 2m</w:t>
      </w:r>
      <w:r>
        <w:rPr>
          <w:color w:val="292526"/>
          <w:spacing w:val="13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apart.</w:t>
      </w:r>
    </w:p>
    <w:p w:rsidR="00D50BDF" w:rsidRDefault="007928AC">
      <w:pPr>
        <w:pStyle w:val="Heading2"/>
        <w:spacing w:before="110"/>
        <w:ind w:left="475"/>
      </w:pPr>
      <w:r>
        <w:rPr>
          <w:color w:val="292526"/>
          <w:w w:val="103"/>
        </w:rPr>
        <w:t>A</w:t>
      </w:r>
      <w:r>
        <w:rPr>
          <w:color w:val="292526"/>
          <w:w w:val="90"/>
        </w:rPr>
        <w:t>e</w:t>
      </w:r>
      <w:r>
        <w:rPr>
          <w:color w:val="292526"/>
          <w:spacing w:val="-4"/>
          <w:w w:val="90"/>
        </w:rPr>
        <w:t>r</w:t>
      </w:r>
      <w:r>
        <w:rPr>
          <w:smallCaps/>
          <w:color w:val="292526"/>
          <w:w w:val="101"/>
        </w:rPr>
        <w:t>oplane</w:t>
      </w:r>
      <w:r>
        <w:rPr>
          <w:color w:val="292526"/>
          <w:spacing w:val="-23"/>
        </w:rPr>
        <w:t xml:space="preserve"> </w:t>
      </w:r>
      <w:r>
        <w:rPr>
          <w:color w:val="292526"/>
          <w:w w:val="106"/>
        </w:rPr>
        <w:t>Inst</w:t>
      </w:r>
      <w:r>
        <w:rPr>
          <w:color w:val="292526"/>
          <w:spacing w:val="-3"/>
          <w:w w:val="106"/>
        </w:rPr>
        <w:t>r</w:t>
      </w:r>
      <w:r>
        <w:rPr>
          <w:color w:val="292526"/>
          <w:w w:val="94"/>
        </w:rPr>
        <w:t>uc</w:t>
      </w:r>
      <w:r>
        <w:rPr>
          <w:color w:val="292526"/>
          <w:w w:val="99"/>
        </w:rPr>
        <w:t>tions</w:t>
      </w:r>
    </w:p>
    <w:p w:rsidR="00D50BDF" w:rsidRDefault="007928AC">
      <w:pPr>
        <w:pStyle w:val="ListParagraph"/>
        <w:numPr>
          <w:ilvl w:val="0"/>
          <w:numId w:val="11"/>
        </w:numPr>
        <w:tabs>
          <w:tab w:val="left" w:pos="646"/>
        </w:tabs>
        <w:spacing w:before="174" w:line="208" w:lineRule="auto"/>
        <w:ind w:right="11676"/>
        <w:rPr>
          <w:sz w:val="32"/>
        </w:rPr>
      </w:pPr>
      <w:r>
        <w:rPr>
          <w:rFonts w:ascii="Trebuchet MS" w:hAnsi="Trebuchet MS"/>
          <w:b/>
          <w:color w:val="292526"/>
          <w:spacing w:val="-6"/>
          <w:w w:val="105"/>
          <w:sz w:val="32"/>
        </w:rPr>
        <w:t>T</w:t>
      </w:r>
      <w:r>
        <w:rPr>
          <w:rFonts w:ascii="Trebuchet MS" w:hAnsi="Trebuchet MS"/>
          <w:b/>
          <w:smallCaps/>
          <w:color w:val="292526"/>
          <w:spacing w:val="-6"/>
          <w:w w:val="105"/>
          <w:sz w:val="32"/>
        </w:rPr>
        <w:t>ak</w:t>
      </w:r>
      <w:r>
        <w:rPr>
          <w:rFonts w:ascii="Trebuchet MS" w:hAnsi="Trebuchet MS"/>
          <w:b/>
          <w:color w:val="292526"/>
          <w:spacing w:val="-6"/>
          <w:w w:val="105"/>
          <w:sz w:val="32"/>
        </w:rPr>
        <w:t xml:space="preserve">e </w:t>
      </w:r>
      <w:r>
        <w:rPr>
          <w:rFonts w:ascii="Trebuchet MS" w:hAnsi="Trebuchet MS"/>
          <w:b/>
          <w:color w:val="292526"/>
          <w:w w:val="105"/>
          <w:sz w:val="32"/>
        </w:rPr>
        <w:t xml:space="preserve">off! </w:t>
      </w:r>
      <w:r>
        <w:rPr>
          <w:color w:val="292526"/>
          <w:spacing w:val="-3"/>
          <w:w w:val="105"/>
          <w:sz w:val="32"/>
        </w:rPr>
        <w:t xml:space="preserve">Walk </w:t>
      </w:r>
      <w:r>
        <w:rPr>
          <w:color w:val="292526"/>
          <w:w w:val="105"/>
          <w:sz w:val="32"/>
        </w:rPr>
        <w:t xml:space="preserve">with your </w:t>
      </w:r>
      <w:r>
        <w:rPr>
          <w:color w:val="292526"/>
          <w:spacing w:val="-4"/>
          <w:w w:val="105"/>
          <w:sz w:val="32"/>
        </w:rPr>
        <w:t xml:space="preserve">arms </w:t>
      </w:r>
      <w:r>
        <w:rPr>
          <w:color w:val="292526"/>
          <w:w w:val="105"/>
          <w:sz w:val="32"/>
        </w:rPr>
        <w:t>stretched out to the</w:t>
      </w:r>
      <w:r>
        <w:rPr>
          <w:color w:val="292526"/>
          <w:spacing w:val="-4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side.</w:t>
      </w:r>
    </w:p>
    <w:p w:rsidR="00D50BDF" w:rsidRDefault="007928AC">
      <w:pPr>
        <w:pStyle w:val="ListParagraph"/>
        <w:numPr>
          <w:ilvl w:val="0"/>
          <w:numId w:val="11"/>
        </w:numPr>
        <w:tabs>
          <w:tab w:val="left" w:pos="646"/>
        </w:tabs>
        <w:spacing w:before="130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 xml:space="preserve">Cruise! </w:t>
      </w:r>
      <w:r>
        <w:rPr>
          <w:color w:val="292526"/>
          <w:w w:val="105"/>
          <w:sz w:val="32"/>
        </w:rPr>
        <w:t>Jog around the</w:t>
      </w:r>
      <w:r>
        <w:rPr>
          <w:color w:val="292526"/>
          <w:spacing w:val="-19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space.</w:t>
      </w:r>
    </w:p>
    <w:p w:rsidR="00D50BDF" w:rsidRDefault="007928AC">
      <w:pPr>
        <w:pStyle w:val="ListParagraph"/>
        <w:numPr>
          <w:ilvl w:val="0"/>
          <w:numId w:val="11"/>
        </w:numPr>
        <w:tabs>
          <w:tab w:val="left" w:pos="646"/>
        </w:tabs>
        <w:spacing w:before="159" w:line="208" w:lineRule="auto"/>
        <w:ind w:right="12323"/>
        <w:rPr>
          <w:sz w:val="32"/>
        </w:rPr>
      </w:pPr>
      <w:r>
        <w:rPr>
          <w:rFonts w:ascii="Trebuchet MS" w:hAnsi="Trebuchet MS"/>
          <w:b/>
          <w:color w:val="292526"/>
          <w:sz w:val="32"/>
        </w:rPr>
        <w:t xml:space="preserve">Turbulence! </w:t>
      </w:r>
      <w:r>
        <w:rPr>
          <w:color w:val="292526"/>
          <w:sz w:val="32"/>
        </w:rPr>
        <w:t>Perform</w:t>
      </w:r>
      <w:r>
        <w:rPr>
          <w:color w:val="292526"/>
          <w:spacing w:val="-31"/>
          <w:sz w:val="32"/>
        </w:rPr>
        <w:t xml:space="preserve"> </w:t>
      </w:r>
      <w:r>
        <w:rPr>
          <w:color w:val="292526"/>
          <w:spacing w:val="-3"/>
          <w:sz w:val="32"/>
        </w:rPr>
        <w:t xml:space="preserve">little </w:t>
      </w:r>
      <w:r>
        <w:rPr>
          <w:color w:val="292526"/>
          <w:w w:val="105"/>
          <w:sz w:val="32"/>
        </w:rPr>
        <w:t>jumps up and</w:t>
      </w:r>
      <w:r>
        <w:rPr>
          <w:color w:val="292526"/>
          <w:spacing w:val="1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down.</w:t>
      </w:r>
    </w:p>
    <w:p w:rsidR="00D50BDF" w:rsidRDefault="007928AC">
      <w:pPr>
        <w:pStyle w:val="ListParagraph"/>
        <w:numPr>
          <w:ilvl w:val="0"/>
          <w:numId w:val="11"/>
        </w:numPr>
        <w:tabs>
          <w:tab w:val="left" w:pos="646"/>
        </w:tabs>
        <w:spacing w:before="171" w:line="208" w:lineRule="auto"/>
        <w:ind w:right="12303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>Descend!</w:t>
      </w:r>
      <w:r>
        <w:rPr>
          <w:rFonts w:ascii="Trebuchet MS" w:hAnsi="Trebuchet MS"/>
          <w:b/>
          <w:color w:val="292526"/>
          <w:spacing w:val="-7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 xml:space="preserve">Slow down </w:t>
      </w:r>
      <w:r>
        <w:rPr>
          <w:color w:val="292526"/>
          <w:spacing w:val="-5"/>
          <w:w w:val="105"/>
          <w:sz w:val="32"/>
        </w:rPr>
        <w:t xml:space="preserve">your </w:t>
      </w:r>
      <w:r>
        <w:rPr>
          <w:color w:val="292526"/>
          <w:w w:val="105"/>
          <w:sz w:val="32"/>
        </w:rPr>
        <w:t>movements to a</w:t>
      </w:r>
      <w:r>
        <w:rPr>
          <w:color w:val="292526"/>
          <w:spacing w:val="1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walk.</w:t>
      </w:r>
    </w:p>
    <w:p w:rsidR="00D50BDF" w:rsidRDefault="007928AC">
      <w:pPr>
        <w:pStyle w:val="ListParagraph"/>
        <w:numPr>
          <w:ilvl w:val="0"/>
          <w:numId w:val="11"/>
        </w:numPr>
        <w:tabs>
          <w:tab w:val="left" w:pos="646"/>
        </w:tabs>
        <w:spacing w:before="170" w:line="208" w:lineRule="auto"/>
        <w:ind w:right="12931"/>
        <w:rPr>
          <w:sz w:val="32"/>
        </w:rPr>
      </w:pPr>
      <w:r>
        <w:rPr>
          <w:b/>
          <w:color w:val="292526"/>
          <w:w w:val="110"/>
          <w:sz w:val="32"/>
        </w:rPr>
        <w:t>L</w:t>
      </w:r>
      <w:r>
        <w:rPr>
          <w:b/>
          <w:smallCaps/>
          <w:color w:val="292526"/>
          <w:w w:val="110"/>
          <w:sz w:val="32"/>
        </w:rPr>
        <w:t>and!</w:t>
      </w:r>
      <w:r>
        <w:rPr>
          <w:b/>
          <w:color w:val="292526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Sit on the</w:t>
      </w:r>
      <w:r>
        <w:rPr>
          <w:color w:val="292526"/>
          <w:spacing w:val="-42"/>
          <w:w w:val="110"/>
          <w:sz w:val="32"/>
        </w:rPr>
        <w:t xml:space="preserve"> </w:t>
      </w:r>
      <w:r>
        <w:rPr>
          <w:color w:val="292526"/>
          <w:spacing w:val="-8"/>
          <w:w w:val="110"/>
          <w:sz w:val="32"/>
        </w:rPr>
        <w:t xml:space="preserve">floor, </w:t>
      </w:r>
      <w:r>
        <w:rPr>
          <w:color w:val="292526"/>
          <w:w w:val="110"/>
          <w:sz w:val="32"/>
        </w:rPr>
        <w:t>arms still</w:t>
      </w:r>
      <w:r>
        <w:rPr>
          <w:color w:val="292526"/>
          <w:spacing w:val="-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out.</w:t>
      </w:r>
    </w:p>
    <w:p w:rsidR="00D50BDF" w:rsidRDefault="007928AC">
      <w:pPr>
        <w:pStyle w:val="ListParagraph"/>
        <w:numPr>
          <w:ilvl w:val="0"/>
          <w:numId w:val="11"/>
        </w:numPr>
        <w:tabs>
          <w:tab w:val="left" w:pos="646"/>
        </w:tabs>
        <w:spacing w:before="171" w:line="208" w:lineRule="auto"/>
        <w:ind w:right="12849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 xml:space="preserve">Stop! </w:t>
      </w:r>
      <w:r>
        <w:rPr>
          <w:color w:val="292526"/>
          <w:w w:val="105"/>
          <w:sz w:val="32"/>
        </w:rPr>
        <w:t xml:space="preserve">Place your </w:t>
      </w:r>
      <w:r>
        <w:rPr>
          <w:color w:val="292526"/>
          <w:spacing w:val="-4"/>
          <w:w w:val="105"/>
          <w:sz w:val="32"/>
        </w:rPr>
        <w:t xml:space="preserve">arms </w:t>
      </w:r>
      <w:r>
        <w:rPr>
          <w:color w:val="292526"/>
          <w:w w:val="105"/>
          <w:sz w:val="32"/>
        </w:rPr>
        <w:t>by your</w:t>
      </w:r>
      <w:r>
        <w:rPr>
          <w:color w:val="292526"/>
          <w:spacing w:val="11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side.</w:t>
      </w:r>
    </w:p>
    <w:p w:rsidR="00D50BDF" w:rsidRDefault="00D50BDF">
      <w:pPr>
        <w:pStyle w:val="BodyText"/>
        <w:rPr>
          <w:sz w:val="20"/>
        </w:rPr>
      </w:pPr>
    </w:p>
    <w:p w:rsidR="00D50BDF" w:rsidRDefault="00D50BDF">
      <w:pPr>
        <w:pStyle w:val="BodyText"/>
        <w:rPr>
          <w:sz w:val="20"/>
        </w:rPr>
      </w:pPr>
    </w:p>
    <w:p w:rsidR="00D50BDF" w:rsidRDefault="00D50BDF">
      <w:pPr>
        <w:pStyle w:val="BodyText"/>
        <w:rPr>
          <w:sz w:val="20"/>
        </w:rPr>
      </w:pPr>
    </w:p>
    <w:p w:rsidR="00D50BDF" w:rsidRDefault="00D50BDF">
      <w:pPr>
        <w:pStyle w:val="BodyText"/>
        <w:rPr>
          <w:sz w:val="20"/>
        </w:rPr>
      </w:pPr>
    </w:p>
    <w:p w:rsidR="00D50BDF" w:rsidRDefault="00D50BDF">
      <w:pPr>
        <w:pStyle w:val="BodyText"/>
        <w:spacing w:before="3"/>
        <w:rPr>
          <w:sz w:val="28"/>
        </w:rPr>
      </w:pPr>
    </w:p>
    <w:p w:rsidR="00D50BDF" w:rsidRDefault="007928AC">
      <w:pPr>
        <w:spacing w:before="125"/>
        <w:ind w:left="6984" w:right="9015"/>
        <w:jc w:val="center"/>
        <w:rPr>
          <w:rFonts w:ascii="Arial Narrow"/>
          <w:b/>
          <w:sz w:val="12"/>
        </w:rPr>
      </w:pPr>
      <w:r>
        <w:rPr>
          <w:rFonts w:ascii="Arial Narrow"/>
          <w:b/>
          <w:color w:val="D2D3D5"/>
          <w:w w:val="110"/>
          <w:sz w:val="12"/>
        </w:rPr>
        <w:t>twinkl.com</w:t>
      </w:r>
    </w:p>
    <w:p w:rsidR="00D50BDF" w:rsidRDefault="00D50BDF">
      <w:pPr>
        <w:jc w:val="center"/>
        <w:rPr>
          <w:rFonts w:ascii="Arial Narrow"/>
          <w:sz w:val="12"/>
        </w:rPr>
        <w:sectPr w:rsidR="00D50BDF">
          <w:pgSz w:w="16840" w:h="11910" w:orient="landscape"/>
          <w:pgMar w:top="160" w:right="120" w:bottom="0" w:left="120" w:header="720" w:footer="720" w:gutter="0"/>
          <w:cols w:space="720"/>
        </w:sectPr>
      </w:pPr>
    </w:p>
    <w:p w:rsidR="00D50BDF" w:rsidRDefault="00D50BDF">
      <w:pPr>
        <w:pStyle w:val="BodyText"/>
        <w:spacing w:before="5"/>
        <w:rPr>
          <w:rFonts w:ascii="Arial Narrow"/>
          <w:b/>
          <w:sz w:val="15"/>
        </w:rPr>
      </w:pPr>
    </w:p>
    <w:p w:rsidR="00D50BDF" w:rsidRDefault="003F5C9E">
      <w:pPr>
        <w:pStyle w:val="Heading1"/>
        <w:tabs>
          <w:tab w:val="left" w:pos="9013"/>
        </w:tabs>
      </w:pPr>
      <w:r>
        <w:rPr>
          <w:noProof/>
        </w:rPr>
        <mc:AlternateContent>
          <mc:Choice Requires="wps">
            <w:drawing>
              <wp:anchor distT="0" distB="0" distL="0" distR="0" simplePos="0" relativeHeight="251712512" behindDoc="1" locked="0" layoutInCell="1" allowOverlap="1">
                <wp:simplePos x="0" y="0"/>
                <wp:positionH relativeFrom="page">
                  <wp:posOffset>150495</wp:posOffset>
                </wp:positionH>
                <wp:positionV relativeFrom="paragraph">
                  <wp:posOffset>358140</wp:posOffset>
                </wp:positionV>
                <wp:extent cx="4973320" cy="394335"/>
                <wp:effectExtent l="0" t="0" r="0" b="0"/>
                <wp:wrapTopAndBottom/>
                <wp:docPr id="39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394335"/>
                        </a:xfrm>
                        <a:prstGeom prst="rect">
                          <a:avLst/>
                        </a:prstGeom>
                        <a:solidFill>
                          <a:srgbClr val="27BDB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before="116"/>
                              <w:ind w:left="361"/>
                              <w:rPr>
                                <w:rFonts w:ascii="Trebuchet MS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79" type="#_x0000_t202" style="position:absolute;left:0;text-align:left;margin-left:11.85pt;margin-top:28.2pt;width:391.6pt;height:31.05pt;z-index:-251603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" fillcolor="#27bdbe" stroked="f">
                <v:textbox inset="0,0,0,0">
                  <w:txbxContent>
                    <w:p w:rsidR="007928AC" w:rsidRDefault="007928AC">
                      <w:pPr>
                        <w:spacing w:before="116"/>
                        <w:ind w:left="361"/>
                        <w:rPr>
                          <w:rFonts w:ascii="Trebuchet MS"/>
                          <w:b/>
                          <w:sz w:val="32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13536" behindDoc="1" locked="0" layoutInCell="1" allowOverlap="1">
                <wp:simplePos x="0" y="0"/>
                <wp:positionH relativeFrom="page">
                  <wp:posOffset>5568315</wp:posOffset>
                </wp:positionH>
                <wp:positionV relativeFrom="paragraph">
                  <wp:posOffset>358140</wp:posOffset>
                </wp:positionV>
                <wp:extent cx="4973320" cy="394335"/>
                <wp:effectExtent l="0" t="0" r="0" b="0"/>
                <wp:wrapTopAndBottom/>
                <wp:docPr id="38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394335"/>
                        </a:xfrm>
                        <a:prstGeom prst="rect">
                          <a:avLst/>
                        </a:prstGeom>
                        <a:solidFill>
                          <a:srgbClr val="27BDB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before="116"/>
                              <w:ind w:left="361"/>
                              <w:rPr>
                                <w:rFonts w:ascii="Trebuchet MS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080" type="#_x0000_t202" style="position:absolute;left:0;text-align:left;margin-left:438.45pt;margin-top:28.2pt;width:391.6pt;height:31.05pt;z-index:-251602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" fillcolor="#27bdbe" stroked="f">
                <v:textbox inset="0,0,0,0">
                  <w:txbxContent>
                    <w:p w:rsidR="007928AC" w:rsidRDefault="007928AC">
                      <w:pPr>
                        <w:spacing w:before="116"/>
                        <w:ind w:left="361"/>
                        <w:rPr>
                          <w:rFonts w:ascii="Trebuchet MS"/>
                          <w:b/>
                          <w:sz w:val="32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7928AC">
        <w:rPr>
          <w:color w:val="27BDBE"/>
        </w:rPr>
        <w:tab/>
      </w:r>
    </w:p>
    <w:p w:rsidR="00D50BDF" w:rsidRDefault="00D50BDF">
      <w:pPr>
        <w:pStyle w:val="BodyText"/>
        <w:spacing w:before="9"/>
        <w:rPr>
          <w:rFonts w:ascii="Trebuchet MS"/>
          <w:b/>
          <w:sz w:val="5"/>
        </w:rPr>
      </w:pPr>
    </w:p>
    <w:p w:rsidR="00D50BDF" w:rsidRDefault="003F5C9E">
      <w:pPr>
        <w:tabs>
          <w:tab w:val="left" w:pos="8649"/>
        </w:tabs>
        <w:ind w:left="116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0" r="1270" b="1905"/>
                <wp:docPr id="37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before="21"/>
                              <w:ind w:left="360"/>
                              <w:rPr>
                                <w:rFonts w:ascii="Trebuchet MS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1"/>
                                <w:w w:val="101"/>
                                <w:sz w:val="56"/>
                              </w:rPr>
                              <w:t>C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w w:val="93"/>
                                <w:sz w:val="56"/>
                              </w:rPr>
                              <w:t>o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w w:val="96"/>
                                <w:sz w:val="56"/>
                              </w:rPr>
                              <w:t>py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  <w:w w:val="96"/>
                                <w:sz w:val="56"/>
                              </w:rPr>
                              <w:t>c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7"/>
                                <w:w w:val="112"/>
                                <w:sz w:val="56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98"/>
                                <w:sz w:val="56"/>
                              </w:rPr>
                              <w:t>t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7"/>
                                <w:w w:val="110"/>
                                <w:sz w:val="56"/>
                              </w:rPr>
                              <w:t>D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4"/>
                                <w:w w:val="110"/>
                                <w:sz w:val="56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5"/>
                                <w:w w:val="98"/>
                                <w:sz w:val="56"/>
                              </w:rPr>
                              <w:t>n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90"/>
                                <w:sz w:val="56"/>
                              </w:rPr>
                              <w:t>c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82"/>
                                <w:sz w:val="56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3" o:spid="_x0000_s1081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" fillcolor="#9cce7a" stroked="f">
                <v:textbox inset="0,0,0,0">
                  <w:txbxContent>
                    <w:p w:rsidR="007928AC" w:rsidRDefault="007928AC">
                      <w:pPr>
                        <w:spacing w:before="21"/>
                        <w:ind w:left="360"/>
                        <w:rPr>
                          <w:rFonts w:ascii="Trebuchet MS"/>
                          <w:b/>
                          <w:sz w:val="56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1"/>
                          <w:w w:val="101"/>
                          <w:sz w:val="56"/>
                        </w:rPr>
                        <w:t>C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w w:val="93"/>
                          <w:sz w:val="56"/>
                        </w:rPr>
                        <w:t>o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w w:val="96"/>
                          <w:sz w:val="56"/>
                        </w:rPr>
                        <w:t>py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  <w:w w:val="96"/>
                          <w:sz w:val="56"/>
                        </w:rPr>
                        <w:t>c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7"/>
                          <w:w w:val="112"/>
                          <w:sz w:val="56"/>
                        </w:rPr>
                        <w:t>a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98"/>
                          <w:sz w:val="56"/>
                        </w:rPr>
                        <w:t>t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sz w:val="5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7"/>
                          <w:w w:val="110"/>
                          <w:sz w:val="56"/>
                        </w:rPr>
                        <w:t>D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4"/>
                          <w:w w:val="110"/>
                          <w:sz w:val="56"/>
                        </w:rPr>
                        <w:t>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98"/>
                          <w:sz w:val="56"/>
                        </w:rPr>
                        <w:t>n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90"/>
                          <w:sz w:val="56"/>
                        </w:rPr>
                        <w:t>c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82"/>
                          <w:sz w:val="56"/>
                        </w:rPr>
                        <w:t>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928AC">
        <w:rPr>
          <w:rFonts w:ascii="Trebuchet MS"/>
          <w:sz w:val="20"/>
        </w:rPr>
        <w:tab/>
      </w: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0" r="2540" b="1905"/>
                <wp:docPr id="36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line="643" w:lineRule="exact"/>
                              <w:ind w:left="301"/>
                              <w:rPr>
                                <w:rFonts w:ascii="Trebuchet MS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8"/>
                                <w:w w:val="111"/>
                                <w:sz w:val="56"/>
                              </w:rPr>
                              <w:t>S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6"/>
                                <w:w w:val="104"/>
                                <w:sz w:val="56"/>
                              </w:rPr>
                              <w:t>i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6"/>
                                <w:w w:val="98"/>
                                <w:sz w:val="56"/>
                              </w:rPr>
                              <w:t>m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w w:val="96"/>
                                <w:sz w:val="56"/>
                              </w:rPr>
                              <w:t>o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96"/>
                                <w:sz w:val="56"/>
                              </w:rPr>
                              <w:t>n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3"/>
                                <w:w w:val="111"/>
                                <w:sz w:val="56"/>
                              </w:rPr>
                              <w:t>S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7"/>
                                <w:w w:val="112"/>
                                <w:sz w:val="56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9"/>
                                <w:w w:val="112"/>
                                <w:sz w:val="56"/>
                              </w:rPr>
                              <w:t>y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3"/>
                                <w:sz w:val="5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2" o:spid="_x0000_s1082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" fillcolor="#9cce7a" stroked="f">
                <v:textbox inset="0,0,0,0">
                  <w:txbxContent>
                    <w:p w:rsidR="007928AC" w:rsidRDefault="007928AC">
                      <w:pPr>
                        <w:spacing w:line="643" w:lineRule="exact"/>
                        <w:ind w:left="301"/>
                        <w:rPr>
                          <w:rFonts w:ascii="Trebuchet MS"/>
                          <w:b/>
                          <w:sz w:val="56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8"/>
                          <w:w w:val="111"/>
                          <w:sz w:val="56"/>
                        </w:rPr>
                        <w:t>S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4"/>
                          <w:sz w:val="56"/>
                        </w:rPr>
                        <w:t>i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98"/>
                          <w:sz w:val="56"/>
                        </w:rPr>
                        <w:t>m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w w:val="96"/>
                          <w:sz w:val="56"/>
                        </w:rPr>
                        <w:t>o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96"/>
                          <w:sz w:val="56"/>
                        </w:rPr>
                        <w:t>n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sz w:val="5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3"/>
                          <w:w w:val="111"/>
                          <w:sz w:val="56"/>
                        </w:rPr>
                        <w:t>S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7"/>
                          <w:w w:val="112"/>
                          <w:sz w:val="56"/>
                        </w:rPr>
                        <w:t>a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9"/>
                          <w:w w:val="112"/>
                          <w:sz w:val="56"/>
                        </w:rPr>
                        <w:t>y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103"/>
                          <w:sz w:val="56"/>
                        </w:rPr>
                        <w:t>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50BDF" w:rsidRDefault="00D50BDF">
      <w:pPr>
        <w:pStyle w:val="BodyText"/>
        <w:spacing w:before="8"/>
        <w:rPr>
          <w:rFonts w:ascii="Trebuchet MS"/>
          <w:b/>
          <w:sz w:val="9"/>
        </w:rPr>
      </w:pPr>
    </w:p>
    <w:p w:rsidR="00D50BDF" w:rsidRDefault="00D50BDF">
      <w:pPr>
        <w:rPr>
          <w:rFonts w:ascii="Trebuchet MS"/>
          <w:sz w:val="9"/>
        </w:rPr>
        <w:sectPr w:rsidR="00D50BDF">
          <w:pgSz w:w="16840" w:h="11910" w:orient="landscape"/>
          <w:pgMar w:top="160" w:right="120" w:bottom="0" w:left="120" w:header="720" w:footer="720" w:gutter="0"/>
          <w:cols w:space="720"/>
        </w:sectPr>
      </w:pPr>
    </w:p>
    <w:p w:rsidR="00D50BDF" w:rsidRDefault="007928AC">
      <w:pPr>
        <w:pStyle w:val="ListParagraph"/>
        <w:numPr>
          <w:ilvl w:val="0"/>
          <w:numId w:val="9"/>
        </w:numPr>
        <w:tabs>
          <w:tab w:val="left" w:pos="646"/>
        </w:tabs>
        <w:rPr>
          <w:sz w:val="32"/>
        </w:rPr>
      </w:pPr>
      <w:r>
        <w:rPr>
          <w:color w:val="292526"/>
          <w:w w:val="110"/>
          <w:sz w:val="32"/>
        </w:rPr>
        <w:t>This is a paired activity.</w:t>
      </w:r>
    </w:p>
    <w:p w:rsidR="00D50BDF" w:rsidRDefault="007928AC">
      <w:pPr>
        <w:pStyle w:val="ListParagraph"/>
        <w:numPr>
          <w:ilvl w:val="0"/>
          <w:numId w:val="9"/>
        </w:numPr>
        <w:tabs>
          <w:tab w:val="left" w:pos="646"/>
        </w:tabs>
        <w:spacing w:before="117" w:line="244" w:lineRule="auto"/>
        <w:ind w:right="38"/>
        <w:rPr>
          <w:sz w:val="32"/>
        </w:rPr>
      </w:pPr>
      <w:r>
        <w:rPr>
          <w:color w:val="292526"/>
          <w:w w:val="110"/>
          <w:sz w:val="32"/>
        </w:rPr>
        <w:t xml:space="preserve">One will start as the dance instructor and </w:t>
      </w:r>
      <w:r>
        <w:rPr>
          <w:color w:val="292526"/>
          <w:spacing w:val="-3"/>
          <w:w w:val="110"/>
          <w:sz w:val="32"/>
        </w:rPr>
        <w:t xml:space="preserve">will </w:t>
      </w:r>
      <w:r>
        <w:rPr>
          <w:color w:val="292526"/>
          <w:w w:val="110"/>
          <w:sz w:val="32"/>
        </w:rPr>
        <w:t>perform a selection of dance</w:t>
      </w:r>
      <w:r>
        <w:rPr>
          <w:color w:val="292526"/>
          <w:spacing w:val="-56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moves.</w:t>
      </w:r>
    </w:p>
    <w:p w:rsidR="00D50BDF" w:rsidRDefault="007928AC">
      <w:pPr>
        <w:pStyle w:val="ListParagraph"/>
        <w:numPr>
          <w:ilvl w:val="0"/>
          <w:numId w:val="9"/>
        </w:numPr>
        <w:tabs>
          <w:tab w:val="left" w:pos="646"/>
        </w:tabs>
        <w:spacing w:before="116"/>
        <w:rPr>
          <w:sz w:val="32"/>
        </w:rPr>
      </w:pPr>
      <w:r>
        <w:rPr>
          <w:color w:val="292526"/>
          <w:spacing w:val="-8"/>
          <w:w w:val="105"/>
          <w:sz w:val="32"/>
        </w:rPr>
        <w:t xml:space="preserve">Your  </w:t>
      </w:r>
      <w:r>
        <w:rPr>
          <w:color w:val="292526"/>
          <w:w w:val="105"/>
          <w:sz w:val="32"/>
        </w:rPr>
        <w:t>partner will copy the dance</w:t>
      </w:r>
      <w:r>
        <w:rPr>
          <w:color w:val="292526"/>
          <w:spacing w:val="3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moves.</w:t>
      </w:r>
    </w:p>
    <w:p w:rsidR="00D50BDF" w:rsidRDefault="007928AC">
      <w:pPr>
        <w:pStyle w:val="ListParagraph"/>
        <w:numPr>
          <w:ilvl w:val="0"/>
          <w:numId w:val="9"/>
        </w:numPr>
        <w:tabs>
          <w:tab w:val="left" w:pos="646"/>
        </w:tabs>
        <w:spacing w:before="123" w:line="244" w:lineRule="auto"/>
        <w:ind w:right="38"/>
        <w:rPr>
          <w:sz w:val="32"/>
        </w:rPr>
      </w:pPr>
      <w:r>
        <w:rPr>
          <w:color w:val="292526"/>
          <w:w w:val="110"/>
          <w:sz w:val="32"/>
        </w:rPr>
        <w:t>The</w:t>
      </w:r>
      <w:r>
        <w:rPr>
          <w:color w:val="292526"/>
          <w:spacing w:val="-2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dance</w:t>
      </w:r>
      <w:r>
        <w:rPr>
          <w:color w:val="292526"/>
          <w:spacing w:val="-20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instructor</w:t>
      </w:r>
      <w:r>
        <w:rPr>
          <w:color w:val="292526"/>
          <w:spacing w:val="-2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should</w:t>
      </w:r>
      <w:r>
        <w:rPr>
          <w:color w:val="292526"/>
          <w:spacing w:val="-20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try</w:t>
      </w:r>
      <w:r>
        <w:rPr>
          <w:color w:val="292526"/>
          <w:spacing w:val="-2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to</w:t>
      </w:r>
      <w:r>
        <w:rPr>
          <w:color w:val="292526"/>
          <w:spacing w:val="-20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use</w:t>
      </w:r>
      <w:r>
        <w:rPr>
          <w:color w:val="292526"/>
          <w:spacing w:val="-2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</w:t>
      </w:r>
      <w:r>
        <w:rPr>
          <w:color w:val="292526"/>
          <w:spacing w:val="-20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variety of</w:t>
      </w:r>
      <w:r>
        <w:rPr>
          <w:color w:val="292526"/>
          <w:spacing w:val="-24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body</w:t>
      </w:r>
      <w:r>
        <w:rPr>
          <w:color w:val="292526"/>
          <w:spacing w:val="-2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parts</w:t>
      </w:r>
      <w:r>
        <w:rPr>
          <w:color w:val="292526"/>
          <w:spacing w:val="-2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and</w:t>
      </w:r>
      <w:r>
        <w:rPr>
          <w:color w:val="292526"/>
          <w:spacing w:val="-2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movements</w:t>
      </w:r>
      <w:r>
        <w:rPr>
          <w:color w:val="292526"/>
          <w:spacing w:val="-2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in</w:t>
      </w:r>
      <w:r>
        <w:rPr>
          <w:color w:val="292526"/>
          <w:spacing w:val="-2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their</w:t>
      </w:r>
      <w:r>
        <w:rPr>
          <w:color w:val="292526"/>
          <w:spacing w:val="-24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dances.</w:t>
      </w:r>
    </w:p>
    <w:p w:rsidR="00D50BDF" w:rsidRDefault="007928AC">
      <w:pPr>
        <w:pStyle w:val="ListParagraph"/>
        <w:numPr>
          <w:ilvl w:val="0"/>
          <w:numId w:val="9"/>
        </w:numPr>
        <w:tabs>
          <w:tab w:val="left" w:pos="646"/>
        </w:tabs>
        <w:spacing w:before="117"/>
        <w:rPr>
          <w:sz w:val="32"/>
        </w:rPr>
      </w:pPr>
      <w:r>
        <w:rPr>
          <w:color w:val="292526"/>
          <w:w w:val="105"/>
          <w:sz w:val="32"/>
        </w:rPr>
        <w:t>After a few minutes, you will swap over</w:t>
      </w:r>
      <w:r>
        <w:rPr>
          <w:color w:val="292526"/>
          <w:spacing w:val="7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roles.</w:t>
      </w:r>
    </w:p>
    <w:p w:rsidR="00D50BDF" w:rsidRDefault="007928AC">
      <w:pPr>
        <w:pStyle w:val="Heading2"/>
        <w:spacing w:before="210"/>
        <w:ind w:left="475"/>
      </w:pPr>
      <w:r>
        <w:rPr>
          <w:color w:val="292526"/>
          <w:w w:val="102"/>
        </w:rPr>
        <w:t>Al</w:t>
      </w:r>
      <w:r>
        <w:rPr>
          <w:color w:val="292526"/>
          <w:spacing w:val="-2"/>
          <w:w w:val="102"/>
        </w:rPr>
        <w:t>t</w:t>
      </w:r>
      <w:r>
        <w:rPr>
          <w:smallCaps/>
          <w:color w:val="292526"/>
          <w:w w:val="102"/>
        </w:rPr>
        <w:t>ernat</w:t>
      </w:r>
      <w:r>
        <w:rPr>
          <w:smallCaps/>
          <w:color w:val="292526"/>
          <w:spacing w:val="-3"/>
          <w:w w:val="102"/>
        </w:rPr>
        <w:t>i</w:t>
      </w:r>
      <w:r>
        <w:rPr>
          <w:color w:val="292526"/>
          <w:spacing w:val="-3"/>
          <w:w w:val="97"/>
        </w:rPr>
        <w:t>v</w:t>
      </w:r>
      <w:r>
        <w:rPr>
          <w:color w:val="292526"/>
          <w:w w:val="82"/>
        </w:rPr>
        <w:t>e</w:t>
      </w:r>
      <w:r>
        <w:rPr>
          <w:color w:val="292526"/>
          <w:spacing w:val="-23"/>
        </w:rPr>
        <w:t xml:space="preserve"> </w:t>
      </w:r>
      <w:r>
        <w:rPr>
          <w:color w:val="292526"/>
          <w:spacing w:val="-14"/>
          <w:w w:val="106"/>
        </w:rPr>
        <w:t>V</w:t>
      </w:r>
      <w:r>
        <w:rPr>
          <w:color w:val="292526"/>
          <w:w w:val="90"/>
        </w:rPr>
        <w:t>e</w:t>
      </w:r>
      <w:r>
        <w:rPr>
          <w:color w:val="292526"/>
          <w:spacing w:val="-4"/>
          <w:w w:val="90"/>
        </w:rPr>
        <w:t>r</w:t>
      </w:r>
      <w:r>
        <w:rPr>
          <w:color w:val="292526"/>
          <w:w w:val="99"/>
        </w:rPr>
        <w:t>sion</w:t>
      </w:r>
    </w:p>
    <w:p w:rsidR="00D50BDF" w:rsidRDefault="007928AC">
      <w:pPr>
        <w:pStyle w:val="BodyText"/>
        <w:spacing w:before="174" w:line="208" w:lineRule="auto"/>
        <w:ind w:left="475" w:right="4025"/>
      </w:pPr>
      <w:r>
        <w:rPr>
          <w:color w:val="292526"/>
          <w:w w:val="110"/>
        </w:rPr>
        <w:t xml:space="preserve">Perform this as a group all </w:t>
      </w:r>
      <w:r>
        <w:rPr>
          <w:color w:val="292526"/>
          <w:spacing w:val="-4"/>
          <w:w w:val="110"/>
        </w:rPr>
        <w:t xml:space="preserve">together, </w:t>
      </w:r>
      <w:r>
        <w:rPr>
          <w:color w:val="292526"/>
          <w:w w:val="110"/>
        </w:rPr>
        <w:t>with one person chosen</w:t>
      </w:r>
      <w:r>
        <w:rPr>
          <w:color w:val="292526"/>
          <w:spacing w:val="-43"/>
          <w:w w:val="110"/>
        </w:rPr>
        <w:t xml:space="preserve"> </w:t>
      </w:r>
      <w:r>
        <w:rPr>
          <w:color w:val="292526"/>
          <w:w w:val="110"/>
        </w:rPr>
        <w:t>as</w:t>
      </w:r>
      <w:r>
        <w:rPr>
          <w:color w:val="292526"/>
          <w:spacing w:val="-42"/>
          <w:w w:val="110"/>
        </w:rPr>
        <w:t xml:space="preserve"> </w:t>
      </w:r>
      <w:r>
        <w:rPr>
          <w:color w:val="292526"/>
          <w:w w:val="110"/>
        </w:rPr>
        <w:t>the</w:t>
      </w:r>
      <w:r>
        <w:rPr>
          <w:color w:val="292526"/>
          <w:spacing w:val="-43"/>
          <w:w w:val="110"/>
        </w:rPr>
        <w:t xml:space="preserve"> </w:t>
      </w:r>
      <w:r>
        <w:rPr>
          <w:color w:val="292526"/>
          <w:spacing w:val="-4"/>
          <w:w w:val="110"/>
        </w:rPr>
        <w:t xml:space="preserve">dance </w:t>
      </w:r>
      <w:r>
        <w:rPr>
          <w:color w:val="292526"/>
          <w:w w:val="110"/>
        </w:rPr>
        <w:t>instructor and the rest</w:t>
      </w:r>
      <w:r>
        <w:rPr>
          <w:color w:val="292526"/>
          <w:spacing w:val="-5"/>
          <w:w w:val="110"/>
        </w:rPr>
        <w:t xml:space="preserve"> </w:t>
      </w:r>
      <w:r>
        <w:rPr>
          <w:color w:val="292526"/>
          <w:w w:val="110"/>
        </w:rPr>
        <w:t>copying.</w:t>
      </w:r>
    </w:p>
    <w:p w:rsidR="00D50BDF" w:rsidRDefault="00D50BDF">
      <w:pPr>
        <w:pStyle w:val="BodyText"/>
        <w:spacing w:before="11"/>
        <w:rPr>
          <w:sz w:val="43"/>
        </w:rPr>
      </w:pPr>
    </w:p>
    <w:p w:rsidR="00D50BDF" w:rsidRDefault="007928AC" w:rsidP="007928AC">
      <w:pPr>
        <w:pStyle w:val="ListParagraph"/>
        <w:tabs>
          <w:tab w:val="left" w:pos="646"/>
        </w:tabs>
        <w:ind w:firstLine="0"/>
        <w:jc w:val="both"/>
        <w:rPr>
          <w:sz w:val="32"/>
        </w:rPr>
      </w:pPr>
      <w:r>
        <w:rPr>
          <w:color w:val="292526"/>
          <w:w w:val="113"/>
          <w:sz w:val="32"/>
        </w:rPr>
        <w:br w:type="column"/>
      </w:r>
    </w:p>
    <w:p w:rsidR="00D50BDF" w:rsidRDefault="007928AC">
      <w:pPr>
        <w:pStyle w:val="ListParagraph"/>
        <w:numPr>
          <w:ilvl w:val="0"/>
          <w:numId w:val="9"/>
        </w:numPr>
        <w:tabs>
          <w:tab w:val="left" w:pos="646"/>
        </w:tabs>
        <w:spacing w:before="122"/>
        <w:jc w:val="both"/>
        <w:rPr>
          <w:sz w:val="32"/>
        </w:rPr>
      </w:pPr>
      <w:r>
        <w:rPr>
          <w:color w:val="292526"/>
          <w:w w:val="105"/>
          <w:sz w:val="32"/>
        </w:rPr>
        <w:t>One of you will be chosen to be</w:t>
      </w:r>
      <w:r>
        <w:rPr>
          <w:color w:val="292526"/>
          <w:spacing w:val="19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‘Simon’.</w:t>
      </w:r>
    </w:p>
    <w:p w:rsidR="00D50BDF" w:rsidRDefault="007928AC">
      <w:pPr>
        <w:pStyle w:val="ListParagraph"/>
        <w:numPr>
          <w:ilvl w:val="0"/>
          <w:numId w:val="9"/>
        </w:numPr>
        <w:tabs>
          <w:tab w:val="left" w:pos="646"/>
        </w:tabs>
        <w:spacing w:before="123" w:line="244" w:lineRule="auto"/>
        <w:ind w:right="433"/>
        <w:jc w:val="both"/>
        <w:rPr>
          <w:sz w:val="32"/>
        </w:rPr>
      </w:pPr>
      <w:r>
        <w:rPr>
          <w:color w:val="292526"/>
          <w:w w:val="110"/>
          <w:sz w:val="32"/>
        </w:rPr>
        <w:t>‘Simon’</w:t>
      </w:r>
      <w:r>
        <w:rPr>
          <w:color w:val="292526"/>
          <w:spacing w:val="-49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will</w:t>
      </w:r>
      <w:r>
        <w:rPr>
          <w:color w:val="292526"/>
          <w:spacing w:val="-49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say</w:t>
      </w:r>
      <w:r>
        <w:rPr>
          <w:color w:val="292526"/>
          <w:spacing w:val="-48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and</w:t>
      </w:r>
      <w:r>
        <w:rPr>
          <w:color w:val="292526"/>
          <w:spacing w:val="-49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perform</w:t>
      </w:r>
      <w:r>
        <w:rPr>
          <w:color w:val="292526"/>
          <w:spacing w:val="-49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</w:t>
      </w:r>
      <w:r>
        <w:rPr>
          <w:color w:val="292526"/>
          <w:spacing w:val="-48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movement</w:t>
      </w:r>
      <w:r>
        <w:rPr>
          <w:color w:val="292526"/>
          <w:spacing w:val="-49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or</w:t>
      </w:r>
      <w:r>
        <w:rPr>
          <w:color w:val="292526"/>
          <w:spacing w:val="-49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action, such as, “Simon says do arm circles,” or “Simon says do star</w:t>
      </w:r>
      <w:r>
        <w:rPr>
          <w:color w:val="292526"/>
          <w:spacing w:val="-5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jumps.”</w:t>
      </w:r>
    </w:p>
    <w:p w:rsidR="00D50BDF" w:rsidRDefault="007928AC">
      <w:pPr>
        <w:pStyle w:val="ListParagraph"/>
        <w:numPr>
          <w:ilvl w:val="0"/>
          <w:numId w:val="9"/>
        </w:numPr>
        <w:tabs>
          <w:tab w:val="left" w:pos="646"/>
        </w:tabs>
        <w:spacing w:before="118" w:line="244" w:lineRule="auto"/>
        <w:ind w:right="4053"/>
        <w:rPr>
          <w:sz w:val="32"/>
        </w:rPr>
      </w:pPr>
      <w:r>
        <w:rPr>
          <w:color w:val="292526"/>
          <w:w w:val="105"/>
          <w:sz w:val="32"/>
        </w:rPr>
        <w:t xml:space="preserve">All other players </w:t>
      </w:r>
      <w:r>
        <w:rPr>
          <w:color w:val="292526"/>
          <w:spacing w:val="-4"/>
          <w:w w:val="105"/>
          <w:sz w:val="32"/>
        </w:rPr>
        <w:t xml:space="preserve">must </w:t>
      </w:r>
      <w:r>
        <w:rPr>
          <w:color w:val="292526"/>
          <w:w w:val="105"/>
          <w:sz w:val="32"/>
        </w:rPr>
        <w:t>copy the</w:t>
      </w:r>
      <w:r>
        <w:rPr>
          <w:color w:val="292526"/>
          <w:spacing w:val="-4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movement.</w:t>
      </w:r>
    </w:p>
    <w:p w:rsidR="00D50BDF" w:rsidRDefault="007928AC">
      <w:pPr>
        <w:pStyle w:val="ListParagraph"/>
        <w:numPr>
          <w:ilvl w:val="0"/>
          <w:numId w:val="9"/>
        </w:numPr>
        <w:tabs>
          <w:tab w:val="left" w:pos="646"/>
        </w:tabs>
        <w:spacing w:before="117" w:line="244" w:lineRule="auto"/>
        <w:ind w:right="3033"/>
        <w:rPr>
          <w:sz w:val="32"/>
        </w:rPr>
      </w:pPr>
      <w:r>
        <w:rPr>
          <w:color w:val="292526"/>
          <w:spacing w:val="-10"/>
          <w:w w:val="110"/>
          <w:sz w:val="32"/>
        </w:rPr>
        <w:t xml:space="preserve">You </w:t>
      </w:r>
      <w:r>
        <w:rPr>
          <w:color w:val="292526"/>
          <w:w w:val="110"/>
          <w:sz w:val="32"/>
        </w:rPr>
        <w:t xml:space="preserve">should not copy the action </w:t>
      </w:r>
      <w:r>
        <w:rPr>
          <w:color w:val="292526"/>
          <w:w w:val="105"/>
          <w:sz w:val="32"/>
        </w:rPr>
        <w:t>if</w:t>
      </w:r>
      <w:r>
        <w:rPr>
          <w:color w:val="292526"/>
          <w:spacing w:val="-37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the</w:t>
      </w:r>
      <w:r>
        <w:rPr>
          <w:color w:val="292526"/>
          <w:spacing w:val="-3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leader</w:t>
      </w:r>
      <w:r>
        <w:rPr>
          <w:color w:val="292526"/>
          <w:spacing w:val="-3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does</w:t>
      </w:r>
      <w:r>
        <w:rPr>
          <w:color w:val="292526"/>
          <w:spacing w:val="-3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not</w:t>
      </w:r>
      <w:r>
        <w:rPr>
          <w:color w:val="292526"/>
          <w:spacing w:val="-3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say,</w:t>
      </w:r>
      <w:r>
        <w:rPr>
          <w:color w:val="292526"/>
          <w:spacing w:val="-3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 xml:space="preserve">“Simon </w:t>
      </w:r>
      <w:r>
        <w:rPr>
          <w:color w:val="292526"/>
          <w:w w:val="110"/>
          <w:sz w:val="32"/>
        </w:rPr>
        <w:t>says…”</w:t>
      </w:r>
      <w:r>
        <w:rPr>
          <w:color w:val="292526"/>
          <w:spacing w:val="-18"/>
          <w:w w:val="110"/>
          <w:sz w:val="32"/>
        </w:rPr>
        <w:t xml:space="preserve"> </w:t>
      </w:r>
      <w:r>
        <w:rPr>
          <w:color w:val="292526"/>
          <w:spacing w:val="-3"/>
          <w:w w:val="110"/>
          <w:sz w:val="32"/>
        </w:rPr>
        <w:t>before</w:t>
      </w:r>
      <w:r>
        <w:rPr>
          <w:color w:val="292526"/>
          <w:spacing w:val="-17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the</w:t>
      </w:r>
      <w:r>
        <w:rPr>
          <w:color w:val="292526"/>
          <w:spacing w:val="-18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action.</w:t>
      </w:r>
      <w:r>
        <w:rPr>
          <w:color w:val="292526"/>
          <w:spacing w:val="-17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If</w:t>
      </w:r>
      <w:r>
        <w:rPr>
          <w:color w:val="292526"/>
          <w:spacing w:val="-18"/>
          <w:w w:val="110"/>
          <w:sz w:val="32"/>
        </w:rPr>
        <w:t xml:space="preserve"> </w:t>
      </w:r>
      <w:r>
        <w:rPr>
          <w:color w:val="292526"/>
          <w:spacing w:val="-6"/>
          <w:w w:val="110"/>
          <w:sz w:val="32"/>
        </w:rPr>
        <w:t xml:space="preserve">you </w:t>
      </w:r>
      <w:r>
        <w:rPr>
          <w:color w:val="292526"/>
          <w:w w:val="110"/>
          <w:sz w:val="32"/>
        </w:rPr>
        <w:t>do, you will perform a forfeit</w:t>
      </w:r>
      <w:r>
        <w:rPr>
          <w:color w:val="292526"/>
          <w:spacing w:val="79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(such as five star</w:t>
      </w:r>
      <w:r>
        <w:rPr>
          <w:color w:val="292526"/>
          <w:spacing w:val="-2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jumps).</w:t>
      </w:r>
    </w:p>
    <w:p w:rsidR="00D50BDF" w:rsidRDefault="007928AC">
      <w:pPr>
        <w:pStyle w:val="ListParagraph"/>
        <w:numPr>
          <w:ilvl w:val="0"/>
          <w:numId w:val="9"/>
        </w:numPr>
        <w:tabs>
          <w:tab w:val="left" w:pos="646"/>
        </w:tabs>
        <w:spacing w:before="121" w:line="244" w:lineRule="auto"/>
        <w:ind w:right="3193"/>
        <w:jc w:val="both"/>
        <w:rPr>
          <w:sz w:val="32"/>
        </w:rPr>
      </w:pPr>
      <w:r>
        <w:rPr>
          <w:color w:val="292526"/>
          <w:w w:val="105"/>
          <w:sz w:val="32"/>
        </w:rPr>
        <w:t xml:space="preserve">Different people will take on the role of ‘Simon’ </w:t>
      </w:r>
      <w:r>
        <w:rPr>
          <w:color w:val="292526"/>
          <w:spacing w:val="-3"/>
          <w:w w:val="105"/>
          <w:sz w:val="32"/>
        </w:rPr>
        <w:t xml:space="preserve">throughout </w:t>
      </w:r>
      <w:r>
        <w:rPr>
          <w:color w:val="292526"/>
          <w:w w:val="105"/>
          <w:sz w:val="32"/>
        </w:rPr>
        <w:t>the</w:t>
      </w:r>
      <w:r>
        <w:rPr>
          <w:color w:val="292526"/>
          <w:spacing w:val="3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game.</w:t>
      </w:r>
    </w:p>
    <w:p w:rsidR="00D50BDF" w:rsidRDefault="00D50BDF">
      <w:pPr>
        <w:spacing w:line="244" w:lineRule="auto"/>
        <w:jc w:val="both"/>
        <w:rPr>
          <w:sz w:val="32"/>
        </w:rPr>
        <w:sectPr w:rsidR="00D50BDF">
          <w:type w:val="continuous"/>
          <w:pgSz w:w="16840" w:h="11910" w:orient="landscape"/>
          <w:pgMar w:top="160" w:right="120" w:bottom="0" w:left="120" w:header="720" w:footer="720" w:gutter="0"/>
          <w:cols w:num="2" w:space="720" w:equalWidth="0">
            <w:col w:w="7275" w:space="1232"/>
            <w:col w:w="8093"/>
          </w:cols>
        </w:sectPr>
      </w:pPr>
    </w:p>
    <w:p w:rsidR="00D50BDF" w:rsidRDefault="003F5C9E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950656" behindDoc="1" locked="0" layoutInCell="1" allowOverlap="1">
                <wp:simplePos x="0" y="0"/>
                <wp:positionH relativeFrom="page">
                  <wp:posOffset>107950</wp:posOffset>
                </wp:positionH>
                <wp:positionV relativeFrom="page">
                  <wp:posOffset>107950</wp:posOffset>
                </wp:positionV>
                <wp:extent cx="5058410" cy="7344410"/>
                <wp:effectExtent l="0" t="0" r="0" b="0"/>
                <wp:wrapNone/>
                <wp:docPr id="33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44410"/>
                          <a:chOff x="170" y="170"/>
                          <a:chExt cx="7966" cy="11566"/>
                        </a:xfrm>
                      </wpg:grpSpPr>
                      <pic:pic xmlns:pic="http://schemas.openxmlformats.org/drawingml/2006/picture">
                        <pic:nvPicPr>
                          <pic:cNvPr id="34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6" y="7341"/>
                            <a:ext cx="4775" cy="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" name="Freeform 40"/>
                        <wps:cNvSpPr>
                          <a:spLocks/>
                        </wps:cNvSpPr>
                        <wps:spPr bwMode="auto">
                          <a:xfrm>
                            <a:off x="240" y="240"/>
                            <a:ext cx="7826" cy="11426"/>
                          </a:xfrm>
                          <a:custGeom>
                            <a:avLst/>
                            <a:gdLst>
                              <a:gd name="T0" fmla="+- 0 454 240"/>
                              <a:gd name="T1" fmla="*/ T0 w 7826"/>
                              <a:gd name="T2" fmla="+- 0 240 240"/>
                              <a:gd name="T3" fmla="*/ 240 h 11426"/>
                              <a:gd name="T4" fmla="+- 0 386 240"/>
                              <a:gd name="T5" fmla="*/ T4 w 7826"/>
                              <a:gd name="T6" fmla="+- 0 251 240"/>
                              <a:gd name="T7" fmla="*/ 251 h 11426"/>
                              <a:gd name="T8" fmla="+- 0 328 240"/>
                              <a:gd name="T9" fmla="*/ T8 w 7826"/>
                              <a:gd name="T10" fmla="+- 0 281 240"/>
                              <a:gd name="T11" fmla="*/ 281 h 11426"/>
                              <a:gd name="T12" fmla="+- 0 281 240"/>
                              <a:gd name="T13" fmla="*/ T12 w 7826"/>
                              <a:gd name="T14" fmla="+- 0 328 240"/>
                              <a:gd name="T15" fmla="*/ 328 h 11426"/>
                              <a:gd name="T16" fmla="+- 0 251 240"/>
                              <a:gd name="T17" fmla="*/ T16 w 7826"/>
                              <a:gd name="T18" fmla="+- 0 386 240"/>
                              <a:gd name="T19" fmla="*/ 386 h 11426"/>
                              <a:gd name="T20" fmla="+- 0 240 240"/>
                              <a:gd name="T21" fmla="*/ T20 w 7826"/>
                              <a:gd name="T22" fmla="+- 0 454 240"/>
                              <a:gd name="T23" fmla="*/ 454 h 11426"/>
                              <a:gd name="T24" fmla="+- 0 240 240"/>
                              <a:gd name="T25" fmla="*/ T24 w 7826"/>
                              <a:gd name="T26" fmla="+- 0 11452 240"/>
                              <a:gd name="T27" fmla="*/ 11452 h 11426"/>
                              <a:gd name="T28" fmla="+- 0 251 240"/>
                              <a:gd name="T29" fmla="*/ T28 w 7826"/>
                              <a:gd name="T30" fmla="+- 0 11519 240"/>
                              <a:gd name="T31" fmla="*/ 11519 h 11426"/>
                              <a:gd name="T32" fmla="+- 0 281 240"/>
                              <a:gd name="T33" fmla="*/ T32 w 7826"/>
                              <a:gd name="T34" fmla="+- 0 11578 240"/>
                              <a:gd name="T35" fmla="*/ 11578 h 11426"/>
                              <a:gd name="T36" fmla="+- 0 328 240"/>
                              <a:gd name="T37" fmla="*/ T36 w 7826"/>
                              <a:gd name="T38" fmla="+- 0 11624 240"/>
                              <a:gd name="T39" fmla="*/ 11624 h 11426"/>
                              <a:gd name="T40" fmla="+- 0 386 240"/>
                              <a:gd name="T41" fmla="*/ T40 w 7826"/>
                              <a:gd name="T42" fmla="+- 0 11655 240"/>
                              <a:gd name="T43" fmla="*/ 11655 h 11426"/>
                              <a:gd name="T44" fmla="+- 0 454 240"/>
                              <a:gd name="T45" fmla="*/ T44 w 7826"/>
                              <a:gd name="T46" fmla="+- 0 11665 240"/>
                              <a:gd name="T47" fmla="*/ 11665 h 11426"/>
                              <a:gd name="T48" fmla="+- 0 7852 240"/>
                              <a:gd name="T49" fmla="*/ T48 w 7826"/>
                              <a:gd name="T50" fmla="+- 0 11665 240"/>
                              <a:gd name="T51" fmla="*/ 11665 h 11426"/>
                              <a:gd name="T52" fmla="+- 0 7919 240"/>
                              <a:gd name="T53" fmla="*/ T52 w 7826"/>
                              <a:gd name="T54" fmla="+- 0 11655 240"/>
                              <a:gd name="T55" fmla="*/ 11655 h 11426"/>
                              <a:gd name="T56" fmla="+- 0 7978 240"/>
                              <a:gd name="T57" fmla="*/ T56 w 7826"/>
                              <a:gd name="T58" fmla="+- 0 11624 240"/>
                              <a:gd name="T59" fmla="*/ 11624 h 11426"/>
                              <a:gd name="T60" fmla="+- 0 8024 240"/>
                              <a:gd name="T61" fmla="*/ T60 w 7826"/>
                              <a:gd name="T62" fmla="+- 0 11578 240"/>
                              <a:gd name="T63" fmla="*/ 11578 h 11426"/>
                              <a:gd name="T64" fmla="+- 0 8055 240"/>
                              <a:gd name="T65" fmla="*/ T64 w 7826"/>
                              <a:gd name="T66" fmla="+- 0 11519 240"/>
                              <a:gd name="T67" fmla="*/ 11519 h 11426"/>
                              <a:gd name="T68" fmla="+- 0 8065 240"/>
                              <a:gd name="T69" fmla="*/ T68 w 7826"/>
                              <a:gd name="T70" fmla="+- 0 11452 240"/>
                              <a:gd name="T71" fmla="*/ 11452 h 11426"/>
                              <a:gd name="T72" fmla="+- 0 8065 240"/>
                              <a:gd name="T73" fmla="*/ T72 w 7826"/>
                              <a:gd name="T74" fmla="+- 0 454 240"/>
                              <a:gd name="T75" fmla="*/ 454 h 11426"/>
                              <a:gd name="T76" fmla="+- 0 8055 240"/>
                              <a:gd name="T77" fmla="*/ T76 w 7826"/>
                              <a:gd name="T78" fmla="+- 0 386 240"/>
                              <a:gd name="T79" fmla="*/ 386 h 11426"/>
                              <a:gd name="T80" fmla="+- 0 8024 240"/>
                              <a:gd name="T81" fmla="*/ T80 w 7826"/>
                              <a:gd name="T82" fmla="+- 0 328 240"/>
                              <a:gd name="T83" fmla="*/ 328 h 11426"/>
                              <a:gd name="T84" fmla="+- 0 7978 240"/>
                              <a:gd name="T85" fmla="*/ T84 w 7826"/>
                              <a:gd name="T86" fmla="+- 0 281 240"/>
                              <a:gd name="T87" fmla="*/ 281 h 11426"/>
                              <a:gd name="T88" fmla="+- 0 7919 240"/>
                              <a:gd name="T89" fmla="*/ T88 w 7826"/>
                              <a:gd name="T90" fmla="+- 0 251 240"/>
                              <a:gd name="T91" fmla="*/ 251 h 11426"/>
                              <a:gd name="T92" fmla="+- 0 7852 240"/>
                              <a:gd name="T93" fmla="*/ T92 w 7826"/>
                              <a:gd name="T94" fmla="+- 0 240 240"/>
                              <a:gd name="T95" fmla="*/ 240 h 11426"/>
                              <a:gd name="T96" fmla="+- 0 454 240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1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1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79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5" y="11212"/>
                                </a:lnTo>
                                <a:lnTo>
                                  <a:pt x="7825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79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D04386" id="Group 39" o:spid="_x0000_s1026" style="position:absolute;margin-left:8.5pt;margin-top:8.5pt;width:398.3pt;height:578.3pt;z-index:-252365824;mso-position-horizontal-relative:page;mso-position-vertical-relative:page" coordorigin="170,170" coordsize="7966,1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">
                <v:shape id="Picture 41" o:spid="_x0000_s1027" type="#_x0000_t75" style="position:absolute;left:3086;top:7341;width:4775;height:4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">
                  <v:imagedata r:id="rId34" o:title=""/>
                </v:shape>
                <v:shape id="Freeform 40" o:spid="_x0000_s1028" style="position:absolute;left:240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" path="m214,l146,11,88,41,41,88,11,146,,214,,11212r11,67l41,11338r47,46l146,11415r68,10l7612,11425r67,-10l7738,11384r46,-46l7815,11279r10,-67l7825,214r-10,-68l7784,88,7738,41,7679,11,7612,,214,xe" filled="f" strokecolor="#7fc349" strokeweight="7pt">
                  <v:path arrowok="t" o:connecttype="custom" o:connectlocs="214,240;146,251;88,281;41,328;11,386;0,454;0,11452;11,11519;41,11578;88,11624;146,11655;214,11665;7612,11665;7679,11655;7738,11624;7784,11578;7815,11519;7825,11452;7825,454;7815,386;7784,328;7738,281;7679,251;7612,240;214,240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0951680" behindDoc="1" locked="0" layoutInCell="1" allowOverlap="1">
                <wp:simplePos x="0" y="0"/>
                <wp:positionH relativeFrom="page">
                  <wp:posOffset>5525770</wp:posOffset>
                </wp:positionH>
                <wp:positionV relativeFrom="page">
                  <wp:posOffset>107950</wp:posOffset>
                </wp:positionV>
                <wp:extent cx="5058410" cy="7344410"/>
                <wp:effectExtent l="0" t="0" r="0" b="0"/>
                <wp:wrapNone/>
                <wp:docPr id="30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44410"/>
                          <a:chOff x="8702" y="170"/>
                          <a:chExt cx="7966" cy="11566"/>
                        </a:xfrm>
                      </wpg:grpSpPr>
                      <pic:pic xmlns:pic="http://schemas.openxmlformats.org/drawingml/2006/picture">
                        <pic:nvPicPr>
                          <pic:cNvPr id="31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84" y="4450"/>
                            <a:ext cx="3598" cy="5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Freeform 37"/>
                        <wps:cNvSpPr>
                          <a:spLocks/>
                        </wps:cNvSpPr>
                        <wps:spPr bwMode="auto">
                          <a:xfrm>
                            <a:off x="8772" y="240"/>
                            <a:ext cx="7826" cy="11426"/>
                          </a:xfrm>
                          <a:custGeom>
                            <a:avLst/>
                            <a:gdLst>
                              <a:gd name="T0" fmla="+- 0 8986 8772"/>
                              <a:gd name="T1" fmla="*/ T0 w 7826"/>
                              <a:gd name="T2" fmla="+- 0 240 240"/>
                              <a:gd name="T3" fmla="*/ 240 h 11426"/>
                              <a:gd name="T4" fmla="+- 0 8918 8772"/>
                              <a:gd name="T5" fmla="*/ T4 w 7826"/>
                              <a:gd name="T6" fmla="+- 0 251 240"/>
                              <a:gd name="T7" fmla="*/ 251 h 11426"/>
                              <a:gd name="T8" fmla="+- 0 8860 8772"/>
                              <a:gd name="T9" fmla="*/ T8 w 7826"/>
                              <a:gd name="T10" fmla="+- 0 281 240"/>
                              <a:gd name="T11" fmla="*/ 281 h 11426"/>
                              <a:gd name="T12" fmla="+- 0 8814 8772"/>
                              <a:gd name="T13" fmla="*/ T12 w 7826"/>
                              <a:gd name="T14" fmla="+- 0 328 240"/>
                              <a:gd name="T15" fmla="*/ 328 h 11426"/>
                              <a:gd name="T16" fmla="+- 0 8783 8772"/>
                              <a:gd name="T17" fmla="*/ T16 w 7826"/>
                              <a:gd name="T18" fmla="+- 0 386 240"/>
                              <a:gd name="T19" fmla="*/ 386 h 11426"/>
                              <a:gd name="T20" fmla="+- 0 8772 8772"/>
                              <a:gd name="T21" fmla="*/ T20 w 7826"/>
                              <a:gd name="T22" fmla="+- 0 454 240"/>
                              <a:gd name="T23" fmla="*/ 454 h 11426"/>
                              <a:gd name="T24" fmla="+- 0 8772 8772"/>
                              <a:gd name="T25" fmla="*/ T24 w 7826"/>
                              <a:gd name="T26" fmla="+- 0 11452 240"/>
                              <a:gd name="T27" fmla="*/ 11452 h 11426"/>
                              <a:gd name="T28" fmla="+- 0 8783 8772"/>
                              <a:gd name="T29" fmla="*/ T28 w 7826"/>
                              <a:gd name="T30" fmla="+- 0 11519 240"/>
                              <a:gd name="T31" fmla="*/ 11519 h 11426"/>
                              <a:gd name="T32" fmla="+- 0 8814 8772"/>
                              <a:gd name="T33" fmla="*/ T32 w 7826"/>
                              <a:gd name="T34" fmla="+- 0 11578 240"/>
                              <a:gd name="T35" fmla="*/ 11578 h 11426"/>
                              <a:gd name="T36" fmla="+- 0 8860 8772"/>
                              <a:gd name="T37" fmla="*/ T36 w 7826"/>
                              <a:gd name="T38" fmla="+- 0 11624 240"/>
                              <a:gd name="T39" fmla="*/ 11624 h 11426"/>
                              <a:gd name="T40" fmla="+- 0 8918 8772"/>
                              <a:gd name="T41" fmla="*/ T40 w 7826"/>
                              <a:gd name="T42" fmla="+- 0 11655 240"/>
                              <a:gd name="T43" fmla="*/ 11655 h 11426"/>
                              <a:gd name="T44" fmla="+- 0 8986 8772"/>
                              <a:gd name="T45" fmla="*/ T44 w 7826"/>
                              <a:gd name="T46" fmla="+- 0 11665 240"/>
                              <a:gd name="T47" fmla="*/ 11665 h 11426"/>
                              <a:gd name="T48" fmla="+- 0 16384 8772"/>
                              <a:gd name="T49" fmla="*/ T48 w 7826"/>
                              <a:gd name="T50" fmla="+- 0 11665 240"/>
                              <a:gd name="T51" fmla="*/ 11665 h 11426"/>
                              <a:gd name="T52" fmla="+- 0 16452 8772"/>
                              <a:gd name="T53" fmla="*/ T52 w 7826"/>
                              <a:gd name="T54" fmla="+- 0 11655 240"/>
                              <a:gd name="T55" fmla="*/ 11655 h 11426"/>
                              <a:gd name="T56" fmla="+- 0 16510 8772"/>
                              <a:gd name="T57" fmla="*/ T56 w 7826"/>
                              <a:gd name="T58" fmla="+- 0 11624 240"/>
                              <a:gd name="T59" fmla="*/ 11624 h 11426"/>
                              <a:gd name="T60" fmla="+- 0 16556 8772"/>
                              <a:gd name="T61" fmla="*/ T60 w 7826"/>
                              <a:gd name="T62" fmla="+- 0 11578 240"/>
                              <a:gd name="T63" fmla="*/ 11578 h 11426"/>
                              <a:gd name="T64" fmla="+- 0 16587 8772"/>
                              <a:gd name="T65" fmla="*/ T64 w 7826"/>
                              <a:gd name="T66" fmla="+- 0 11519 240"/>
                              <a:gd name="T67" fmla="*/ 11519 h 11426"/>
                              <a:gd name="T68" fmla="+- 0 16598 8772"/>
                              <a:gd name="T69" fmla="*/ T68 w 7826"/>
                              <a:gd name="T70" fmla="+- 0 11452 240"/>
                              <a:gd name="T71" fmla="*/ 11452 h 11426"/>
                              <a:gd name="T72" fmla="+- 0 16598 8772"/>
                              <a:gd name="T73" fmla="*/ T72 w 7826"/>
                              <a:gd name="T74" fmla="+- 0 454 240"/>
                              <a:gd name="T75" fmla="*/ 454 h 11426"/>
                              <a:gd name="T76" fmla="+- 0 16587 8772"/>
                              <a:gd name="T77" fmla="*/ T76 w 7826"/>
                              <a:gd name="T78" fmla="+- 0 386 240"/>
                              <a:gd name="T79" fmla="*/ 386 h 11426"/>
                              <a:gd name="T80" fmla="+- 0 16556 8772"/>
                              <a:gd name="T81" fmla="*/ T80 w 7826"/>
                              <a:gd name="T82" fmla="+- 0 328 240"/>
                              <a:gd name="T83" fmla="*/ 328 h 11426"/>
                              <a:gd name="T84" fmla="+- 0 16510 8772"/>
                              <a:gd name="T85" fmla="*/ T84 w 7826"/>
                              <a:gd name="T86" fmla="+- 0 281 240"/>
                              <a:gd name="T87" fmla="*/ 281 h 11426"/>
                              <a:gd name="T88" fmla="+- 0 16452 8772"/>
                              <a:gd name="T89" fmla="*/ T88 w 7826"/>
                              <a:gd name="T90" fmla="+- 0 251 240"/>
                              <a:gd name="T91" fmla="*/ 251 h 11426"/>
                              <a:gd name="T92" fmla="+- 0 16384 8772"/>
                              <a:gd name="T93" fmla="*/ T92 w 7826"/>
                              <a:gd name="T94" fmla="+- 0 240 240"/>
                              <a:gd name="T95" fmla="*/ 240 h 11426"/>
                              <a:gd name="T96" fmla="+- 0 8986 8772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2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80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6" y="11212"/>
                                </a:lnTo>
                                <a:lnTo>
                                  <a:pt x="7826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80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3529AC" id="Group 36" o:spid="_x0000_s1026" style="position:absolute;margin-left:435.1pt;margin-top:8.5pt;width:398.3pt;height:578.3pt;z-index:-252364800;mso-position-horizontal-relative:page;mso-position-vertical-relative:page" coordorigin="8702,170" coordsize="7966,1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">
                <v:shape id="Picture 38" o:spid="_x0000_s1027" type="#_x0000_t75" style="position:absolute;left:12784;top:4450;width:3598;height:5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">
                  <v:imagedata r:id="rId36" o:title=""/>
                </v:shape>
                <v:shape id="Freeform 37" o:spid="_x0000_s1028" style="position:absolute;left:8772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" path="m214,l146,11,88,41,42,88,11,146,,214,,11212r11,67l42,11338r46,46l146,11415r68,10l7612,11425r68,-10l7738,11384r46,-46l7815,11279r11,-67l7826,214r-11,-68l7784,88,7738,41,7680,11,7612,,214,xe" filled="f" strokecolor="#7fc349" strokeweight="7pt">
                  <v:path arrowok="t" o:connecttype="custom" o:connectlocs="214,240;146,251;88,281;42,328;11,386;0,454;0,11452;11,11519;42,11578;88,11624;146,11655;214,11665;7612,11665;7680,11655;7738,11624;7784,11578;7815,11519;7826,11452;7826,454;7815,386;7784,328;7738,281;7680,251;7612,240;214,240" o:connectangles="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50BDF" w:rsidRDefault="00D50BDF">
      <w:pPr>
        <w:pStyle w:val="BodyText"/>
        <w:spacing w:before="9"/>
        <w:rPr>
          <w:sz w:val="29"/>
        </w:rPr>
      </w:pPr>
    </w:p>
    <w:p w:rsidR="00D50BDF" w:rsidRDefault="007928AC">
      <w:pPr>
        <w:tabs>
          <w:tab w:val="left" w:pos="15596"/>
        </w:tabs>
        <w:spacing w:before="129"/>
        <w:ind w:left="7002"/>
        <w:rPr>
          <w:rFonts w:ascii="Arial Narrow"/>
          <w:b/>
          <w:sz w:val="12"/>
        </w:rPr>
      </w:pPr>
      <w:r>
        <w:rPr>
          <w:rFonts w:ascii="Arial Narrow"/>
          <w:b/>
          <w:color w:val="D2D3D5"/>
          <w:w w:val="110"/>
          <w:position w:val="1"/>
          <w:sz w:val="12"/>
        </w:rPr>
        <w:t>twinkl.com</w:t>
      </w:r>
      <w:r>
        <w:rPr>
          <w:rFonts w:ascii="Arial Narrow"/>
          <w:b/>
          <w:color w:val="D2D3D5"/>
          <w:w w:val="110"/>
          <w:position w:val="1"/>
          <w:sz w:val="12"/>
        </w:rPr>
        <w:tab/>
      </w:r>
      <w:r>
        <w:rPr>
          <w:rFonts w:ascii="Arial Narrow"/>
          <w:b/>
          <w:color w:val="D2D3D5"/>
          <w:w w:val="110"/>
          <w:sz w:val="12"/>
        </w:rPr>
        <w:t>twinkl.com</w:t>
      </w:r>
    </w:p>
    <w:p w:rsidR="00D50BDF" w:rsidRDefault="00D50BDF">
      <w:pPr>
        <w:rPr>
          <w:rFonts w:ascii="Arial Narrow"/>
          <w:sz w:val="12"/>
        </w:rPr>
        <w:sectPr w:rsidR="00D50BDF">
          <w:type w:val="continuous"/>
          <w:pgSz w:w="16840" w:h="11910" w:orient="landscape"/>
          <w:pgMar w:top="160" w:right="120" w:bottom="0" w:left="120" w:header="720" w:footer="720" w:gutter="0"/>
          <w:cols w:space="720"/>
        </w:sectPr>
      </w:pPr>
    </w:p>
    <w:p w:rsidR="00D50BDF" w:rsidRDefault="00D50BDF">
      <w:pPr>
        <w:pStyle w:val="BodyText"/>
        <w:spacing w:before="5"/>
        <w:rPr>
          <w:rFonts w:ascii="Arial Narrow"/>
          <w:b/>
          <w:sz w:val="15"/>
        </w:rPr>
      </w:pPr>
    </w:p>
    <w:p w:rsidR="00D50BDF" w:rsidRDefault="003F5C9E">
      <w:pPr>
        <w:pStyle w:val="Heading1"/>
        <w:tabs>
          <w:tab w:val="left" w:pos="9013"/>
        </w:tabs>
      </w:pPr>
      <w:r>
        <w:rPr>
          <w:noProof/>
        </w:rPr>
        <mc:AlternateContent>
          <mc:Choice Requires="wps">
            <w:drawing>
              <wp:anchor distT="0" distB="0" distL="0" distR="0" simplePos="0" relativeHeight="251719680" behindDoc="1" locked="0" layoutInCell="1" allowOverlap="1">
                <wp:simplePos x="0" y="0"/>
                <wp:positionH relativeFrom="page">
                  <wp:posOffset>5568315</wp:posOffset>
                </wp:positionH>
                <wp:positionV relativeFrom="paragraph">
                  <wp:posOffset>358140</wp:posOffset>
                </wp:positionV>
                <wp:extent cx="4973320" cy="394335"/>
                <wp:effectExtent l="0" t="0" r="0" b="0"/>
                <wp:wrapTopAndBottom/>
                <wp:docPr id="29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394335"/>
                        </a:xfrm>
                        <a:prstGeom prst="rect">
                          <a:avLst/>
                        </a:prstGeom>
                        <a:solidFill>
                          <a:srgbClr val="27BDB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before="116"/>
                              <w:ind w:left="361"/>
                              <w:rPr>
                                <w:rFonts w:ascii="Trebuchet MS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83" type="#_x0000_t202" style="position:absolute;left:0;text-align:left;margin-left:438.45pt;margin-top:28.2pt;width:391.6pt;height:31.05pt;z-index:-251596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" fillcolor="#27bdbe" stroked="f">
                <v:textbox inset="0,0,0,0">
                  <w:txbxContent>
                    <w:p w:rsidR="007928AC" w:rsidRDefault="007928AC">
                      <w:pPr>
                        <w:spacing w:before="116"/>
                        <w:ind w:left="361"/>
                        <w:rPr>
                          <w:rFonts w:ascii="Trebuchet MS"/>
                          <w:b/>
                          <w:sz w:val="32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7928AC">
        <w:rPr>
          <w:color w:val="27BDBE"/>
        </w:rPr>
        <w:tab/>
      </w:r>
    </w:p>
    <w:p w:rsidR="00D50BDF" w:rsidRDefault="00D50BDF">
      <w:pPr>
        <w:pStyle w:val="BodyText"/>
        <w:spacing w:before="9"/>
        <w:rPr>
          <w:rFonts w:ascii="Trebuchet MS"/>
          <w:b/>
          <w:sz w:val="5"/>
        </w:rPr>
      </w:pPr>
    </w:p>
    <w:p w:rsidR="00D50BDF" w:rsidRDefault="003F5C9E">
      <w:pPr>
        <w:tabs>
          <w:tab w:val="left" w:pos="8649"/>
        </w:tabs>
        <w:ind w:left="116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0" r="1270" b="1905"/>
                <wp:docPr id="28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before="21"/>
                              <w:ind w:left="360"/>
                              <w:rPr>
                                <w:rFonts w:ascii="Trebuchet MS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z w:val="56"/>
                              </w:rPr>
                              <w:t>Fitness Circuit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3" o:spid="_x0000_s1084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" fillcolor="#9cce7a" stroked="f">
                <v:textbox inset="0,0,0,0">
                  <w:txbxContent>
                    <w:p w:rsidR="007928AC" w:rsidRDefault="007928AC">
                      <w:pPr>
                        <w:spacing w:before="21"/>
                        <w:ind w:left="360"/>
                        <w:rPr>
                          <w:rFonts w:ascii="Trebuchet MS"/>
                          <w:b/>
                          <w:sz w:val="56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z w:val="56"/>
                        </w:rPr>
                        <w:t>Fitness Circuit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928AC">
        <w:rPr>
          <w:rFonts w:ascii="Trebuchet MS"/>
          <w:sz w:val="20"/>
        </w:rPr>
        <w:tab/>
      </w: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0" r="2540" b="1905"/>
                <wp:docPr id="2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line="643" w:lineRule="exact"/>
                              <w:ind w:left="301"/>
                              <w:rPr>
                                <w:rFonts w:ascii="Trebuchet MS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56"/>
                              </w:rPr>
                              <w:t>Jump It!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" o:spid="_x0000_s1085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" fillcolor="#9cce7a" stroked="f">
                <v:textbox inset="0,0,0,0">
                  <w:txbxContent>
                    <w:p w:rsidR="007928AC" w:rsidRDefault="007928AC">
                      <w:pPr>
                        <w:spacing w:line="643" w:lineRule="exact"/>
                        <w:ind w:left="301"/>
                        <w:rPr>
                          <w:rFonts w:ascii="Trebuchet MS"/>
                          <w:b/>
                          <w:sz w:val="56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56"/>
                        </w:rPr>
                        <w:t>Jump It!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50BDF" w:rsidRDefault="00D50BDF">
      <w:pPr>
        <w:pStyle w:val="BodyText"/>
        <w:spacing w:before="8"/>
        <w:rPr>
          <w:rFonts w:ascii="Trebuchet MS"/>
          <w:b/>
          <w:sz w:val="9"/>
        </w:rPr>
      </w:pPr>
    </w:p>
    <w:p w:rsidR="00D50BDF" w:rsidRDefault="00D50BDF">
      <w:pPr>
        <w:rPr>
          <w:rFonts w:ascii="Trebuchet MS"/>
          <w:sz w:val="9"/>
        </w:rPr>
        <w:sectPr w:rsidR="00D50BDF">
          <w:pgSz w:w="16840" w:h="11910" w:orient="landscape"/>
          <w:pgMar w:top="160" w:right="120" w:bottom="0" w:left="120" w:header="720" w:footer="720" w:gutter="0"/>
          <w:cols w:space="720"/>
        </w:sectPr>
      </w:pPr>
    </w:p>
    <w:p w:rsidR="00D50BDF" w:rsidRDefault="007928AC">
      <w:pPr>
        <w:pStyle w:val="ListParagraph"/>
        <w:numPr>
          <w:ilvl w:val="0"/>
          <w:numId w:val="9"/>
        </w:numPr>
        <w:tabs>
          <w:tab w:val="left" w:pos="617"/>
        </w:tabs>
        <w:spacing w:before="123" w:line="244" w:lineRule="auto"/>
        <w:ind w:left="617" w:right="38"/>
        <w:jc w:val="both"/>
        <w:rPr>
          <w:sz w:val="32"/>
        </w:rPr>
      </w:pPr>
      <w:r>
        <w:rPr>
          <w:color w:val="292526"/>
          <w:w w:val="105"/>
          <w:sz w:val="32"/>
        </w:rPr>
        <w:t xml:space="preserve">When you hear an exercise from the list </w:t>
      </w:r>
      <w:r>
        <w:rPr>
          <w:color w:val="292526"/>
          <w:spacing w:val="-3"/>
          <w:w w:val="105"/>
          <w:sz w:val="32"/>
        </w:rPr>
        <w:t xml:space="preserve">being </w:t>
      </w:r>
      <w:r>
        <w:rPr>
          <w:color w:val="292526"/>
          <w:w w:val="105"/>
          <w:sz w:val="32"/>
        </w:rPr>
        <w:t xml:space="preserve">called out, you will  spend  15  seconds  </w:t>
      </w:r>
      <w:r>
        <w:rPr>
          <w:color w:val="292526"/>
          <w:spacing w:val="-3"/>
          <w:w w:val="105"/>
          <w:sz w:val="32"/>
        </w:rPr>
        <w:t>doing</w:t>
      </w:r>
      <w:r>
        <w:rPr>
          <w:color w:val="292526"/>
          <w:spacing w:val="69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that</w:t>
      </w:r>
      <w:r>
        <w:rPr>
          <w:color w:val="292526"/>
          <w:spacing w:val="3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exercise.</w:t>
      </w:r>
    </w:p>
    <w:p w:rsidR="00D50BDF" w:rsidRDefault="007928AC">
      <w:pPr>
        <w:pStyle w:val="ListParagraph"/>
        <w:numPr>
          <w:ilvl w:val="0"/>
          <w:numId w:val="9"/>
        </w:numPr>
        <w:tabs>
          <w:tab w:val="left" w:pos="617"/>
        </w:tabs>
        <w:spacing w:before="118" w:line="244" w:lineRule="auto"/>
        <w:ind w:left="617" w:right="38"/>
        <w:jc w:val="both"/>
        <w:rPr>
          <w:sz w:val="32"/>
        </w:rPr>
      </w:pPr>
      <w:r>
        <w:rPr>
          <w:color w:val="292526"/>
          <w:w w:val="105"/>
          <w:sz w:val="32"/>
        </w:rPr>
        <w:t xml:space="preserve">After 15 seconds, walk to the next cone and </w:t>
      </w:r>
      <w:r>
        <w:rPr>
          <w:color w:val="292526"/>
          <w:spacing w:val="-4"/>
          <w:w w:val="105"/>
          <w:sz w:val="32"/>
        </w:rPr>
        <w:t xml:space="preserve">carry </w:t>
      </w:r>
      <w:r>
        <w:rPr>
          <w:color w:val="292526"/>
          <w:w w:val="105"/>
          <w:sz w:val="32"/>
        </w:rPr>
        <w:t>out the next exercise that is called</w:t>
      </w:r>
      <w:r>
        <w:rPr>
          <w:color w:val="292526"/>
          <w:spacing w:val="24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out.</w:t>
      </w:r>
    </w:p>
    <w:p w:rsidR="00D50BDF" w:rsidRDefault="007928AC">
      <w:pPr>
        <w:pStyle w:val="Heading2"/>
        <w:spacing w:before="121" w:line="252" w:lineRule="exact"/>
        <w:ind w:left="446"/>
      </w:pPr>
      <w:r>
        <w:rPr>
          <w:color w:val="292526"/>
        </w:rPr>
        <w:t>Exercises</w:t>
      </w:r>
    </w:p>
    <w:p w:rsidR="00D50BDF" w:rsidRDefault="007928AC" w:rsidP="007928AC">
      <w:pPr>
        <w:pStyle w:val="ListParagraph"/>
        <w:tabs>
          <w:tab w:val="left" w:pos="617"/>
        </w:tabs>
        <w:ind w:left="617" w:firstLine="0"/>
        <w:jc w:val="both"/>
        <w:rPr>
          <w:sz w:val="32"/>
        </w:rPr>
      </w:pPr>
      <w:r>
        <w:rPr>
          <w:color w:val="292526"/>
          <w:w w:val="113"/>
          <w:sz w:val="32"/>
        </w:rPr>
        <w:br w:type="column"/>
      </w:r>
    </w:p>
    <w:p w:rsidR="00D50BDF" w:rsidRDefault="007928AC">
      <w:pPr>
        <w:pStyle w:val="ListParagraph"/>
        <w:numPr>
          <w:ilvl w:val="0"/>
          <w:numId w:val="9"/>
        </w:numPr>
        <w:tabs>
          <w:tab w:val="left" w:pos="617"/>
        </w:tabs>
        <w:spacing w:before="118"/>
        <w:ind w:left="617"/>
        <w:jc w:val="both"/>
        <w:rPr>
          <w:sz w:val="32"/>
        </w:rPr>
      </w:pPr>
      <w:r>
        <w:rPr>
          <w:color w:val="292526"/>
          <w:w w:val="110"/>
          <w:sz w:val="32"/>
        </w:rPr>
        <w:t>Can you think up any actions of your</w:t>
      </w:r>
      <w:r>
        <w:rPr>
          <w:color w:val="292526"/>
          <w:spacing w:val="-16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own?</w:t>
      </w:r>
    </w:p>
    <w:p w:rsidR="00D50BDF" w:rsidRDefault="007928AC">
      <w:pPr>
        <w:pStyle w:val="Heading2"/>
        <w:spacing w:before="155"/>
        <w:ind w:left="446"/>
      </w:pPr>
      <w:r>
        <w:rPr>
          <w:color w:val="292526"/>
        </w:rPr>
        <w:t>Instructions</w:t>
      </w:r>
    </w:p>
    <w:p w:rsidR="00D50BDF" w:rsidRDefault="007928AC">
      <w:pPr>
        <w:pStyle w:val="ListParagraph"/>
        <w:numPr>
          <w:ilvl w:val="0"/>
          <w:numId w:val="8"/>
        </w:numPr>
        <w:tabs>
          <w:tab w:val="left" w:pos="617"/>
        </w:tabs>
        <w:spacing w:before="137" w:line="244" w:lineRule="auto"/>
        <w:ind w:right="2542"/>
        <w:jc w:val="both"/>
        <w:rPr>
          <w:sz w:val="32"/>
        </w:rPr>
      </w:pPr>
      <w:r>
        <w:rPr>
          <w:rFonts w:ascii="Trebuchet MS" w:hAnsi="Trebuchet MS"/>
          <w:b/>
          <w:color w:val="292526"/>
          <w:w w:val="110"/>
          <w:sz w:val="32"/>
        </w:rPr>
        <w:t>Kick it!</w:t>
      </w:r>
      <w:r>
        <w:rPr>
          <w:rFonts w:ascii="Trebuchet MS" w:hAnsi="Trebuchet MS"/>
          <w:b/>
          <w:color w:val="292526"/>
          <w:spacing w:val="-68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 xml:space="preserve">Carefully, kick out in </w:t>
      </w:r>
      <w:r>
        <w:rPr>
          <w:color w:val="292526"/>
          <w:spacing w:val="-4"/>
          <w:w w:val="110"/>
          <w:sz w:val="32"/>
        </w:rPr>
        <w:t xml:space="preserve">front </w:t>
      </w:r>
      <w:r>
        <w:rPr>
          <w:color w:val="292526"/>
          <w:w w:val="110"/>
          <w:sz w:val="32"/>
        </w:rPr>
        <w:t>of</w:t>
      </w:r>
      <w:r>
        <w:rPr>
          <w:color w:val="292526"/>
          <w:spacing w:val="-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you.</w:t>
      </w:r>
    </w:p>
    <w:p w:rsidR="00D50BDF" w:rsidRDefault="007928AC">
      <w:pPr>
        <w:pStyle w:val="ListParagraph"/>
        <w:numPr>
          <w:ilvl w:val="0"/>
          <w:numId w:val="8"/>
        </w:numPr>
        <w:tabs>
          <w:tab w:val="left" w:pos="617"/>
        </w:tabs>
        <w:spacing w:before="117" w:line="244" w:lineRule="auto"/>
        <w:ind w:right="2542"/>
        <w:jc w:val="both"/>
        <w:rPr>
          <w:sz w:val="32"/>
        </w:rPr>
      </w:pPr>
      <w:r>
        <w:rPr>
          <w:rFonts w:ascii="Trebuchet MS" w:hAnsi="Trebuchet MS"/>
          <w:b/>
          <w:color w:val="292526"/>
          <w:spacing w:val="-3"/>
          <w:w w:val="105"/>
          <w:sz w:val="32"/>
        </w:rPr>
        <w:t xml:space="preserve">Twist </w:t>
      </w:r>
      <w:r>
        <w:rPr>
          <w:rFonts w:ascii="Trebuchet MS" w:hAnsi="Trebuchet MS"/>
          <w:b/>
          <w:color w:val="292526"/>
          <w:w w:val="105"/>
          <w:sz w:val="32"/>
        </w:rPr>
        <w:t xml:space="preserve">it! </w:t>
      </w:r>
      <w:r>
        <w:rPr>
          <w:color w:val="292526"/>
          <w:spacing w:val="-3"/>
          <w:w w:val="105"/>
          <w:sz w:val="32"/>
        </w:rPr>
        <w:t xml:space="preserve">Twist </w:t>
      </w:r>
      <w:r>
        <w:rPr>
          <w:color w:val="292526"/>
          <w:w w:val="105"/>
          <w:sz w:val="32"/>
        </w:rPr>
        <w:t xml:space="preserve">the top half of </w:t>
      </w:r>
      <w:r>
        <w:rPr>
          <w:color w:val="292526"/>
          <w:spacing w:val="-5"/>
          <w:w w:val="105"/>
          <w:sz w:val="32"/>
        </w:rPr>
        <w:t xml:space="preserve">your </w:t>
      </w:r>
      <w:r>
        <w:rPr>
          <w:color w:val="292526"/>
          <w:w w:val="105"/>
          <w:sz w:val="32"/>
        </w:rPr>
        <w:t xml:space="preserve">body at the waist halfway </w:t>
      </w:r>
      <w:r>
        <w:rPr>
          <w:color w:val="292526"/>
          <w:spacing w:val="-4"/>
          <w:w w:val="105"/>
          <w:sz w:val="32"/>
        </w:rPr>
        <w:t xml:space="preserve">round </w:t>
      </w:r>
      <w:r>
        <w:rPr>
          <w:color w:val="292526"/>
          <w:w w:val="105"/>
          <w:sz w:val="32"/>
        </w:rPr>
        <w:t>and</w:t>
      </w:r>
      <w:r>
        <w:rPr>
          <w:color w:val="292526"/>
          <w:spacing w:val="44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then</w:t>
      </w:r>
      <w:r>
        <w:rPr>
          <w:color w:val="292526"/>
          <w:spacing w:val="4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back</w:t>
      </w:r>
      <w:r>
        <w:rPr>
          <w:color w:val="292526"/>
          <w:spacing w:val="4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again,</w:t>
      </w:r>
      <w:r>
        <w:rPr>
          <w:color w:val="292526"/>
          <w:spacing w:val="44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keeping</w:t>
      </w:r>
      <w:r>
        <w:rPr>
          <w:color w:val="292526"/>
          <w:spacing w:val="45"/>
          <w:w w:val="105"/>
          <w:sz w:val="32"/>
        </w:rPr>
        <w:t xml:space="preserve"> </w:t>
      </w:r>
      <w:r>
        <w:rPr>
          <w:color w:val="292526"/>
          <w:spacing w:val="-5"/>
          <w:w w:val="105"/>
          <w:sz w:val="32"/>
        </w:rPr>
        <w:t>your</w:t>
      </w:r>
    </w:p>
    <w:p w:rsidR="00D50BDF" w:rsidRDefault="00D50BDF">
      <w:pPr>
        <w:spacing w:line="244" w:lineRule="auto"/>
        <w:jc w:val="both"/>
        <w:rPr>
          <w:sz w:val="32"/>
        </w:rPr>
        <w:sectPr w:rsidR="00D50BDF">
          <w:type w:val="continuous"/>
          <w:pgSz w:w="16840" w:h="11910" w:orient="landscape"/>
          <w:pgMar w:top="160" w:right="120" w:bottom="0" w:left="120" w:header="720" w:footer="720" w:gutter="0"/>
          <w:cols w:num="2" w:space="720" w:equalWidth="0">
            <w:col w:w="7490" w:space="1045"/>
            <w:col w:w="8065"/>
          </w:cols>
        </w:sectPr>
      </w:pPr>
    </w:p>
    <w:p w:rsidR="00D50BDF" w:rsidRDefault="003F5C9E">
      <w:pPr>
        <w:pStyle w:val="ListParagraph"/>
        <w:numPr>
          <w:ilvl w:val="0"/>
          <w:numId w:val="7"/>
        </w:numPr>
        <w:tabs>
          <w:tab w:val="left" w:pos="617"/>
        </w:tabs>
        <w:spacing w:before="150"/>
        <w:rPr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956800" behindDoc="1" locked="0" layoutInCell="1" allowOverlap="1">
                <wp:simplePos x="0" y="0"/>
                <wp:positionH relativeFrom="page">
                  <wp:posOffset>5525770</wp:posOffset>
                </wp:positionH>
                <wp:positionV relativeFrom="page">
                  <wp:posOffset>107950</wp:posOffset>
                </wp:positionV>
                <wp:extent cx="5058410" cy="7344410"/>
                <wp:effectExtent l="0" t="0" r="0" b="0"/>
                <wp:wrapNone/>
                <wp:docPr id="24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44410"/>
                          <a:chOff x="8702" y="170"/>
                          <a:chExt cx="7966" cy="11566"/>
                        </a:xfrm>
                      </wpg:grpSpPr>
                      <pic:pic xmlns:pic="http://schemas.openxmlformats.org/drawingml/2006/picture">
                        <pic:nvPicPr>
                          <pic:cNvPr id="25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17" y="5483"/>
                            <a:ext cx="2066" cy="5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Freeform 29"/>
                        <wps:cNvSpPr>
                          <a:spLocks/>
                        </wps:cNvSpPr>
                        <wps:spPr bwMode="auto">
                          <a:xfrm>
                            <a:off x="8772" y="240"/>
                            <a:ext cx="7826" cy="11426"/>
                          </a:xfrm>
                          <a:custGeom>
                            <a:avLst/>
                            <a:gdLst>
                              <a:gd name="T0" fmla="+- 0 8986 8772"/>
                              <a:gd name="T1" fmla="*/ T0 w 7826"/>
                              <a:gd name="T2" fmla="+- 0 240 240"/>
                              <a:gd name="T3" fmla="*/ 240 h 11426"/>
                              <a:gd name="T4" fmla="+- 0 8918 8772"/>
                              <a:gd name="T5" fmla="*/ T4 w 7826"/>
                              <a:gd name="T6" fmla="+- 0 251 240"/>
                              <a:gd name="T7" fmla="*/ 251 h 11426"/>
                              <a:gd name="T8" fmla="+- 0 8860 8772"/>
                              <a:gd name="T9" fmla="*/ T8 w 7826"/>
                              <a:gd name="T10" fmla="+- 0 281 240"/>
                              <a:gd name="T11" fmla="*/ 281 h 11426"/>
                              <a:gd name="T12" fmla="+- 0 8814 8772"/>
                              <a:gd name="T13" fmla="*/ T12 w 7826"/>
                              <a:gd name="T14" fmla="+- 0 328 240"/>
                              <a:gd name="T15" fmla="*/ 328 h 11426"/>
                              <a:gd name="T16" fmla="+- 0 8783 8772"/>
                              <a:gd name="T17" fmla="*/ T16 w 7826"/>
                              <a:gd name="T18" fmla="+- 0 386 240"/>
                              <a:gd name="T19" fmla="*/ 386 h 11426"/>
                              <a:gd name="T20" fmla="+- 0 8772 8772"/>
                              <a:gd name="T21" fmla="*/ T20 w 7826"/>
                              <a:gd name="T22" fmla="+- 0 454 240"/>
                              <a:gd name="T23" fmla="*/ 454 h 11426"/>
                              <a:gd name="T24" fmla="+- 0 8772 8772"/>
                              <a:gd name="T25" fmla="*/ T24 w 7826"/>
                              <a:gd name="T26" fmla="+- 0 11452 240"/>
                              <a:gd name="T27" fmla="*/ 11452 h 11426"/>
                              <a:gd name="T28" fmla="+- 0 8783 8772"/>
                              <a:gd name="T29" fmla="*/ T28 w 7826"/>
                              <a:gd name="T30" fmla="+- 0 11519 240"/>
                              <a:gd name="T31" fmla="*/ 11519 h 11426"/>
                              <a:gd name="T32" fmla="+- 0 8814 8772"/>
                              <a:gd name="T33" fmla="*/ T32 w 7826"/>
                              <a:gd name="T34" fmla="+- 0 11578 240"/>
                              <a:gd name="T35" fmla="*/ 11578 h 11426"/>
                              <a:gd name="T36" fmla="+- 0 8860 8772"/>
                              <a:gd name="T37" fmla="*/ T36 w 7826"/>
                              <a:gd name="T38" fmla="+- 0 11624 240"/>
                              <a:gd name="T39" fmla="*/ 11624 h 11426"/>
                              <a:gd name="T40" fmla="+- 0 8918 8772"/>
                              <a:gd name="T41" fmla="*/ T40 w 7826"/>
                              <a:gd name="T42" fmla="+- 0 11655 240"/>
                              <a:gd name="T43" fmla="*/ 11655 h 11426"/>
                              <a:gd name="T44" fmla="+- 0 8986 8772"/>
                              <a:gd name="T45" fmla="*/ T44 w 7826"/>
                              <a:gd name="T46" fmla="+- 0 11665 240"/>
                              <a:gd name="T47" fmla="*/ 11665 h 11426"/>
                              <a:gd name="T48" fmla="+- 0 16384 8772"/>
                              <a:gd name="T49" fmla="*/ T48 w 7826"/>
                              <a:gd name="T50" fmla="+- 0 11665 240"/>
                              <a:gd name="T51" fmla="*/ 11665 h 11426"/>
                              <a:gd name="T52" fmla="+- 0 16452 8772"/>
                              <a:gd name="T53" fmla="*/ T52 w 7826"/>
                              <a:gd name="T54" fmla="+- 0 11655 240"/>
                              <a:gd name="T55" fmla="*/ 11655 h 11426"/>
                              <a:gd name="T56" fmla="+- 0 16510 8772"/>
                              <a:gd name="T57" fmla="*/ T56 w 7826"/>
                              <a:gd name="T58" fmla="+- 0 11624 240"/>
                              <a:gd name="T59" fmla="*/ 11624 h 11426"/>
                              <a:gd name="T60" fmla="+- 0 16556 8772"/>
                              <a:gd name="T61" fmla="*/ T60 w 7826"/>
                              <a:gd name="T62" fmla="+- 0 11578 240"/>
                              <a:gd name="T63" fmla="*/ 11578 h 11426"/>
                              <a:gd name="T64" fmla="+- 0 16587 8772"/>
                              <a:gd name="T65" fmla="*/ T64 w 7826"/>
                              <a:gd name="T66" fmla="+- 0 11519 240"/>
                              <a:gd name="T67" fmla="*/ 11519 h 11426"/>
                              <a:gd name="T68" fmla="+- 0 16598 8772"/>
                              <a:gd name="T69" fmla="*/ T68 w 7826"/>
                              <a:gd name="T70" fmla="+- 0 11452 240"/>
                              <a:gd name="T71" fmla="*/ 11452 h 11426"/>
                              <a:gd name="T72" fmla="+- 0 16598 8772"/>
                              <a:gd name="T73" fmla="*/ T72 w 7826"/>
                              <a:gd name="T74" fmla="+- 0 454 240"/>
                              <a:gd name="T75" fmla="*/ 454 h 11426"/>
                              <a:gd name="T76" fmla="+- 0 16587 8772"/>
                              <a:gd name="T77" fmla="*/ T76 w 7826"/>
                              <a:gd name="T78" fmla="+- 0 386 240"/>
                              <a:gd name="T79" fmla="*/ 386 h 11426"/>
                              <a:gd name="T80" fmla="+- 0 16556 8772"/>
                              <a:gd name="T81" fmla="*/ T80 w 7826"/>
                              <a:gd name="T82" fmla="+- 0 328 240"/>
                              <a:gd name="T83" fmla="*/ 328 h 11426"/>
                              <a:gd name="T84" fmla="+- 0 16510 8772"/>
                              <a:gd name="T85" fmla="*/ T84 w 7826"/>
                              <a:gd name="T86" fmla="+- 0 281 240"/>
                              <a:gd name="T87" fmla="*/ 281 h 11426"/>
                              <a:gd name="T88" fmla="+- 0 16452 8772"/>
                              <a:gd name="T89" fmla="*/ T88 w 7826"/>
                              <a:gd name="T90" fmla="+- 0 251 240"/>
                              <a:gd name="T91" fmla="*/ 251 h 11426"/>
                              <a:gd name="T92" fmla="+- 0 16384 8772"/>
                              <a:gd name="T93" fmla="*/ T92 w 7826"/>
                              <a:gd name="T94" fmla="+- 0 240 240"/>
                              <a:gd name="T95" fmla="*/ 240 h 11426"/>
                              <a:gd name="T96" fmla="+- 0 8986 8772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2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80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6" y="11212"/>
                                </a:lnTo>
                                <a:lnTo>
                                  <a:pt x="7826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80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C05945" id="Group 28" o:spid="_x0000_s1026" style="position:absolute;margin-left:435.1pt;margin-top:8.5pt;width:398.3pt;height:578.3pt;z-index:-252359680;mso-position-horizontal-relative:page;mso-position-vertical-relative:page" coordorigin="8702,170" coordsize="7966,1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">
                <v:shape id="Picture 30" o:spid="_x0000_s1027" type="#_x0000_t75" style="position:absolute;left:14217;top:5483;width:2066;height:5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">
                  <v:imagedata r:id="rId38" o:title=""/>
                </v:shape>
                <v:shape id="Freeform 29" o:spid="_x0000_s1028" style="position:absolute;left:8772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" path="m214,l146,11,88,41,42,88,11,146,,214,,11212r11,67l42,11338r46,46l146,11415r68,10l7612,11425r68,-10l7738,11384r46,-46l7815,11279r11,-67l7826,214r-11,-68l7784,88,7738,41,7680,11,7612,,214,xe" filled="f" strokecolor="#7fc349" strokeweight="7pt">
                  <v:path arrowok="t" o:connecttype="custom" o:connectlocs="214,240;146,251;88,281;42,328;11,386;0,454;0,11452;11,11519;42,11578;88,11624;146,11655;214,11665;7612,11665;7680,11655;7738,11624;7784,11578;7815,11519;7826,11452;7826,454;7815,386;7784,328;7738,281;7680,251;7612,240;214,240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57824" behindDoc="1" locked="0" layoutInCell="1" allowOverlap="1">
                <wp:simplePos x="0" y="0"/>
                <wp:positionH relativeFrom="page">
                  <wp:posOffset>152400</wp:posOffset>
                </wp:positionH>
                <wp:positionV relativeFrom="page">
                  <wp:posOffset>152400</wp:posOffset>
                </wp:positionV>
                <wp:extent cx="4969510" cy="7255510"/>
                <wp:effectExtent l="0" t="0" r="0" b="0"/>
                <wp:wrapNone/>
                <wp:docPr id="23" name="Freeform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69510" cy="7255510"/>
                        </a:xfrm>
                        <a:custGeom>
                          <a:avLst/>
                          <a:gdLst>
                            <a:gd name="T0" fmla="+- 0 454 240"/>
                            <a:gd name="T1" fmla="*/ T0 w 7826"/>
                            <a:gd name="T2" fmla="+- 0 240 240"/>
                            <a:gd name="T3" fmla="*/ 240 h 11426"/>
                            <a:gd name="T4" fmla="+- 0 386 240"/>
                            <a:gd name="T5" fmla="*/ T4 w 7826"/>
                            <a:gd name="T6" fmla="+- 0 251 240"/>
                            <a:gd name="T7" fmla="*/ 251 h 11426"/>
                            <a:gd name="T8" fmla="+- 0 328 240"/>
                            <a:gd name="T9" fmla="*/ T8 w 7826"/>
                            <a:gd name="T10" fmla="+- 0 281 240"/>
                            <a:gd name="T11" fmla="*/ 281 h 11426"/>
                            <a:gd name="T12" fmla="+- 0 281 240"/>
                            <a:gd name="T13" fmla="*/ T12 w 7826"/>
                            <a:gd name="T14" fmla="+- 0 328 240"/>
                            <a:gd name="T15" fmla="*/ 328 h 11426"/>
                            <a:gd name="T16" fmla="+- 0 251 240"/>
                            <a:gd name="T17" fmla="*/ T16 w 7826"/>
                            <a:gd name="T18" fmla="+- 0 386 240"/>
                            <a:gd name="T19" fmla="*/ 386 h 11426"/>
                            <a:gd name="T20" fmla="+- 0 240 240"/>
                            <a:gd name="T21" fmla="*/ T20 w 7826"/>
                            <a:gd name="T22" fmla="+- 0 454 240"/>
                            <a:gd name="T23" fmla="*/ 454 h 11426"/>
                            <a:gd name="T24" fmla="+- 0 240 240"/>
                            <a:gd name="T25" fmla="*/ T24 w 7826"/>
                            <a:gd name="T26" fmla="+- 0 11452 240"/>
                            <a:gd name="T27" fmla="*/ 11452 h 11426"/>
                            <a:gd name="T28" fmla="+- 0 251 240"/>
                            <a:gd name="T29" fmla="*/ T28 w 7826"/>
                            <a:gd name="T30" fmla="+- 0 11519 240"/>
                            <a:gd name="T31" fmla="*/ 11519 h 11426"/>
                            <a:gd name="T32" fmla="+- 0 281 240"/>
                            <a:gd name="T33" fmla="*/ T32 w 7826"/>
                            <a:gd name="T34" fmla="+- 0 11578 240"/>
                            <a:gd name="T35" fmla="*/ 11578 h 11426"/>
                            <a:gd name="T36" fmla="+- 0 328 240"/>
                            <a:gd name="T37" fmla="*/ T36 w 7826"/>
                            <a:gd name="T38" fmla="+- 0 11624 240"/>
                            <a:gd name="T39" fmla="*/ 11624 h 11426"/>
                            <a:gd name="T40" fmla="+- 0 386 240"/>
                            <a:gd name="T41" fmla="*/ T40 w 7826"/>
                            <a:gd name="T42" fmla="+- 0 11655 240"/>
                            <a:gd name="T43" fmla="*/ 11655 h 11426"/>
                            <a:gd name="T44" fmla="+- 0 454 240"/>
                            <a:gd name="T45" fmla="*/ T44 w 7826"/>
                            <a:gd name="T46" fmla="+- 0 11665 240"/>
                            <a:gd name="T47" fmla="*/ 11665 h 11426"/>
                            <a:gd name="T48" fmla="+- 0 7852 240"/>
                            <a:gd name="T49" fmla="*/ T48 w 7826"/>
                            <a:gd name="T50" fmla="+- 0 11665 240"/>
                            <a:gd name="T51" fmla="*/ 11665 h 11426"/>
                            <a:gd name="T52" fmla="+- 0 7919 240"/>
                            <a:gd name="T53" fmla="*/ T52 w 7826"/>
                            <a:gd name="T54" fmla="+- 0 11655 240"/>
                            <a:gd name="T55" fmla="*/ 11655 h 11426"/>
                            <a:gd name="T56" fmla="+- 0 7978 240"/>
                            <a:gd name="T57" fmla="*/ T56 w 7826"/>
                            <a:gd name="T58" fmla="+- 0 11624 240"/>
                            <a:gd name="T59" fmla="*/ 11624 h 11426"/>
                            <a:gd name="T60" fmla="+- 0 8024 240"/>
                            <a:gd name="T61" fmla="*/ T60 w 7826"/>
                            <a:gd name="T62" fmla="+- 0 11578 240"/>
                            <a:gd name="T63" fmla="*/ 11578 h 11426"/>
                            <a:gd name="T64" fmla="+- 0 8055 240"/>
                            <a:gd name="T65" fmla="*/ T64 w 7826"/>
                            <a:gd name="T66" fmla="+- 0 11519 240"/>
                            <a:gd name="T67" fmla="*/ 11519 h 11426"/>
                            <a:gd name="T68" fmla="+- 0 8065 240"/>
                            <a:gd name="T69" fmla="*/ T68 w 7826"/>
                            <a:gd name="T70" fmla="+- 0 11452 240"/>
                            <a:gd name="T71" fmla="*/ 11452 h 11426"/>
                            <a:gd name="T72" fmla="+- 0 8065 240"/>
                            <a:gd name="T73" fmla="*/ T72 w 7826"/>
                            <a:gd name="T74" fmla="+- 0 454 240"/>
                            <a:gd name="T75" fmla="*/ 454 h 11426"/>
                            <a:gd name="T76" fmla="+- 0 8055 240"/>
                            <a:gd name="T77" fmla="*/ T76 w 7826"/>
                            <a:gd name="T78" fmla="+- 0 386 240"/>
                            <a:gd name="T79" fmla="*/ 386 h 11426"/>
                            <a:gd name="T80" fmla="+- 0 8024 240"/>
                            <a:gd name="T81" fmla="*/ T80 w 7826"/>
                            <a:gd name="T82" fmla="+- 0 328 240"/>
                            <a:gd name="T83" fmla="*/ 328 h 11426"/>
                            <a:gd name="T84" fmla="+- 0 7978 240"/>
                            <a:gd name="T85" fmla="*/ T84 w 7826"/>
                            <a:gd name="T86" fmla="+- 0 281 240"/>
                            <a:gd name="T87" fmla="*/ 281 h 11426"/>
                            <a:gd name="T88" fmla="+- 0 7919 240"/>
                            <a:gd name="T89" fmla="*/ T88 w 7826"/>
                            <a:gd name="T90" fmla="+- 0 251 240"/>
                            <a:gd name="T91" fmla="*/ 251 h 11426"/>
                            <a:gd name="T92" fmla="+- 0 7852 240"/>
                            <a:gd name="T93" fmla="*/ T92 w 7826"/>
                            <a:gd name="T94" fmla="+- 0 240 240"/>
                            <a:gd name="T95" fmla="*/ 240 h 11426"/>
                            <a:gd name="T96" fmla="+- 0 454 240"/>
                            <a:gd name="T97" fmla="*/ T96 w 7826"/>
                            <a:gd name="T98" fmla="+- 0 240 240"/>
                            <a:gd name="T99" fmla="*/ 240 h 1142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7826" h="11426">
                              <a:moveTo>
                                <a:pt x="214" y="0"/>
                              </a:moveTo>
                              <a:lnTo>
                                <a:pt x="146" y="11"/>
                              </a:lnTo>
                              <a:lnTo>
                                <a:pt x="88" y="41"/>
                              </a:lnTo>
                              <a:lnTo>
                                <a:pt x="41" y="88"/>
                              </a:lnTo>
                              <a:lnTo>
                                <a:pt x="11" y="146"/>
                              </a:lnTo>
                              <a:lnTo>
                                <a:pt x="0" y="214"/>
                              </a:lnTo>
                              <a:lnTo>
                                <a:pt x="0" y="11212"/>
                              </a:lnTo>
                              <a:lnTo>
                                <a:pt x="11" y="11279"/>
                              </a:lnTo>
                              <a:lnTo>
                                <a:pt x="41" y="11338"/>
                              </a:lnTo>
                              <a:lnTo>
                                <a:pt x="88" y="11384"/>
                              </a:lnTo>
                              <a:lnTo>
                                <a:pt x="146" y="11415"/>
                              </a:lnTo>
                              <a:lnTo>
                                <a:pt x="214" y="11425"/>
                              </a:lnTo>
                              <a:lnTo>
                                <a:pt x="7612" y="11425"/>
                              </a:lnTo>
                              <a:lnTo>
                                <a:pt x="7679" y="11415"/>
                              </a:lnTo>
                              <a:lnTo>
                                <a:pt x="7738" y="11384"/>
                              </a:lnTo>
                              <a:lnTo>
                                <a:pt x="7784" y="11338"/>
                              </a:lnTo>
                              <a:lnTo>
                                <a:pt x="7815" y="11279"/>
                              </a:lnTo>
                              <a:lnTo>
                                <a:pt x="7825" y="11212"/>
                              </a:lnTo>
                              <a:lnTo>
                                <a:pt x="7825" y="214"/>
                              </a:lnTo>
                              <a:lnTo>
                                <a:pt x="7815" y="146"/>
                              </a:lnTo>
                              <a:lnTo>
                                <a:pt x="7784" y="88"/>
                              </a:lnTo>
                              <a:lnTo>
                                <a:pt x="7738" y="41"/>
                              </a:lnTo>
                              <a:lnTo>
                                <a:pt x="7679" y="11"/>
                              </a:lnTo>
                              <a:lnTo>
                                <a:pt x="7612" y="0"/>
                              </a:lnTo>
                              <a:lnTo>
                                <a:pt x="214" y="0"/>
                              </a:lnTo>
                              <a:close/>
                            </a:path>
                          </a:pathLst>
                        </a:custGeom>
                        <a:noFill/>
                        <a:ln w="88900">
                          <a:solidFill>
                            <a:srgbClr val="7FC34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AD451B" id="Freeform 27" o:spid="_x0000_s1026" style="position:absolute;margin-left:12pt;margin-top:12pt;width:391.3pt;height:571.3pt;z-index:-25235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826,114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" path="m214,l146,11,88,41,41,88,11,146,,214,,11212r11,67l41,11338r47,46l146,11415r68,10l7612,11425r67,-10l7738,11384r46,-46l7815,11279r10,-67l7825,214r-10,-68l7784,88,7738,41,7679,11,7612,,214,xe" filled="f" strokecolor="#7fc349" strokeweight="7pt">
                <v:path arrowok="t" o:connecttype="custom" o:connectlocs="135890,152400;92710,159385;55880,178435;26035,208280;6985,245110;0,288290;0,7272020;6985,7314565;26035,7352030;55880,7381240;92710,7400925;135890,7407275;4833620,7407275;4876165,7400925;4913630,7381240;4942840,7352030;4962525,7314565;4968875,7272020;4968875,288290;4962525,245110;4942840,208280;4913630,178435;4876165,159385;4833620,152400;135890,152400" o:connectangles="0,0,0,0,0,0,0,0,0,0,0,0,0,0,0,0,0,0,0,0,0,0,0,0,0"/>
                <w10:wrap anchorx="page" anchory="page"/>
              </v:shape>
            </w:pict>
          </mc:Fallback>
        </mc:AlternateContent>
      </w:r>
      <w:r w:rsidR="007928AC">
        <w:rPr>
          <w:color w:val="292526"/>
          <w:w w:val="110"/>
          <w:sz w:val="32"/>
        </w:rPr>
        <w:t>Star</w:t>
      </w:r>
      <w:r w:rsidR="007928AC">
        <w:rPr>
          <w:color w:val="292526"/>
          <w:spacing w:val="-2"/>
          <w:w w:val="110"/>
          <w:sz w:val="32"/>
        </w:rPr>
        <w:t xml:space="preserve"> </w:t>
      </w:r>
      <w:r w:rsidR="007928AC">
        <w:rPr>
          <w:color w:val="292526"/>
          <w:w w:val="110"/>
          <w:sz w:val="32"/>
        </w:rPr>
        <w:t>jumps</w:t>
      </w:r>
    </w:p>
    <w:p w:rsidR="00D50BDF" w:rsidRDefault="007928AC">
      <w:pPr>
        <w:pStyle w:val="ListParagraph"/>
        <w:numPr>
          <w:ilvl w:val="0"/>
          <w:numId w:val="7"/>
        </w:numPr>
        <w:tabs>
          <w:tab w:val="left" w:pos="617"/>
        </w:tabs>
        <w:spacing w:before="86"/>
        <w:rPr>
          <w:sz w:val="32"/>
        </w:rPr>
      </w:pPr>
      <w:r>
        <w:rPr>
          <w:color w:val="292526"/>
          <w:w w:val="105"/>
          <w:sz w:val="32"/>
        </w:rPr>
        <w:t>Running on the</w:t>
      </w:r>
      <w:r>
        <w:rPr>
          <w:color w:val="292526"/>
          <w:spacing w:val="17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spot</w:t>
      </w:r>
    </w:p>
    <w:p w:rsidR="00D50BDF" w:rsidRDefault="007928AC">
      <w:pPr>
        <w:pStyle w:val="ListParagraph"/>
        <w:numPr>
          <w:ilvl w:val="0"/>
          <w:numId w:val="7"/>
        </w:numPr>
        <w:tabs>
          <w:tab w:val="left" w:pos="617"/>
        </w:tabs>
        <w:spacing w:before="86"/>
        <w:rPr>
          <w:sz w:val="32"/>
        </w:rPr>
      </w:pPr>
      <w:r>
        <w:rPr>
          <w:color w:val="292526"/>
          <w:w w:val="105"/>
          <w:sz w:val="32"/>
        </w:rPr>
        <w:t>Lunges</w:t>
      </w:r>
    </w:p>
    <w:p w:rsidR="00D50BDF" w:rsidRDefault="007928AC">
      <w:pPr>
        <w:pStyle w:val="ListParagraph"/>
        <w:numPr>
          <w:ilvl w:val="0"/>
          <w:numId w:val="7"/>
        </w:numPr>
        <w:tabs>
          <w:tab w:val="left" w:pos="617"/>
        </w:tabs>
        <w:spacing w:before="86"/>
        <w:rPr>
          <w:sz w:val="32"/>
        </w:rPr>
      </w:pPr>
      <w:r>
        <w:rPr>
          <w:color w:val="292526"/>
          <w:w w:val="105"/>
          <w:sz w:val="32"/>
        </w:rPr>
        <w:t>Punches</w:t>
      </w:r>
    </w:p>
    <w:p w:rsidR="00D50BDF" w:rsidRDefault="007928AC">
      <w:pPr>
        <w:pStyle w:val="ListParagraph"/>
        <w:numPr>
          <w:ilvl w:val="0"/>
          <w:numId w:val="7"/>
        </w:numPr>
        <w:tabs>
          <w:tab w:val="left" w:pos="617"/>
        </w:tabs>
        <w:spacing w:before="86"/>
        <w:rPr>
          <w:sz w:val="32"/>
        </w:rPr>
      </w:pPr>
      <w:r>
        <w:rPr>
          <w:color w:val="292526"/>
          <w:w w:val="105"/>
          <w:sz w:val="32"/>
        </w:rPr>
        <w:t>Marching on the</w:t>
      </w:r>
      <w:r>
        <w:rPr>
          <w:color w:val="292526"/>
          <w:spacing w:val="10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spot</w:t>
      </w:r>
    </w:p>
    <w:p w:rsidR="00D50BDF" w:rsidRDefault="007928AC">
      <w:pPr>
        <w:pStyle w:val="ListParagraph"/>
        <w:numPr>
          <w:ilvl w:val="0"/>
          <w:numId w:val="7"/>
        </w:numPr>
        <w:tabs>
          <w:tab w:val="left" w:pos="617"/>
        </w:tabs>
        <w:spacing w:before="86"/>
        <w:rPr>
          <w:sz w:val="32"/>
        </w:rPr>
      </w:pPr>
      <w:r>
        <w:rPr>
          <w:color w:val="292526"/>
          <w:w w:val="110"/>
          <w:sz w:val="32"/>
        </w:rPr>
        <w:t>Squats</w:t>
      </w:r>
    </w:p>
    <w:p w:rsidR="00D50BDF" w:rsidRDefault="007928AC">
      <w:pPr>
        <w:pStyle w:val="ListParagraph"/>
        <w:numPr>
          <w:ilvl w:val="0"/>
          <w:numId w:val="7"/>
        </w:numPr>
        <w:tabs>
          <w:tab w:val="left" w:pos="617"/>
        </w:tabs>
        <w:spacing w:before="86"/>
        <w:rPr>
          <w:sz w:val="32"/>
        </w:rPr>
      </w:pPr>
      <w:r>
        <w:rPr>
          <w:color w:val="292526"/>
          <w:spacing w:val="-5"/>
          <w:w w:val="110"/>
          <w:sz w:val="32"/>
        </w:rPr>
        <w:t>Front</w:t>
      </w:r>
      <w:r>
        <w:rPr>
          <w:color w:val="292526"/>
          <w:spacing w:val="-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Kicks</w:t>
      </w:r>
    </w:p>
    <w:p w:rsidR="00D50BDF" w:rsidRDefault="007928AC">
      <w:pPr>
        <w:pStyle w:val="ListParagraph"/>
        <w:numPr>
          <w:ilvl w:val="0"/>
          <w:numId w:val="7"/>
        </w:numPr>
        <w:tabs>
          <w:tab w:val="left" w:pos="617"/>
        </w:tabs>
        <w:spacing w:before="86"/>
        <w:rPr>
          <w:sz w:val="32"/>
        </w:rPr>
      </w:pPr>
      <w:r>
        <w:rPr>
          <w:color w:val="292526"/>
          <w:w w:val="110"/>
          <w:sz w:val="32"/>
        </w:rPr>
        <w:t>Running and</w:t>
      </w:r>
      <w:r>
        <w:rPr>
          <w:color w:val="292526"/>
          <w:spacing w:val="-2"/>
          <w:w w:val="110"/>
          <w:sz w:val="32"/>
        </w:rPr>
        <w:t xml:space="preserve"> </w:t>
      </w:r>
      <w:r>
        <w:rPr>
          <w:color w:val="292526"/>
          <w:spacing w:val="-3"/>
          <w:w w:val="110"/>
          <w:sz w:val="32"/>
        </w:rPr>
        <w:t>punching</w:t>
      </w:r>
    </w:p>
    <w:p w:rsidR="00D50BDF" w:rsidRDefault="007928AC">
      <w:pPr>
        <w:pStyle w:val="ListParagraph"/>
        <w:numPr>
          <w:ilvl w:val="0"/>
          <w:numId w:val="6"/>
        </w:numPr>
        <w:tabs>
          <w:tab w:val="left" w:pos="421"/>
        </w:tabs>
        <w:spacing w:before="150"/>
        <w:rPr>
          <w:sz w:val="32"/>
        </w:rPr>
      </w:pPr>
      <w:r>
        <w:rPr>
          <w:color w:val="292526"/>
          <w:w w:val="101"/>
          <w:sz w:val="32"/>
        </w:rPr>
        <w:br w:type="column"/>
      </w:r>
      <w:r>
        <w:rPr>
          <w:color w:val="292526"/>
          <w:w w:val="105"/>
          <w:sz w:val="32"/>
        </w:rPr>
        <w:t>Mountain</w:t>
      </w:r>
      <w:r>
        <w:rPr>
          <w:color w:val="292526"/>
          <w:spacing w:val="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climbers</w:t>
      </w:r>
    </w:p>
    <w:p w:rsidR="00D50BDF" w:rsidRDefault="007928AC">
      <w:pPr>
        <w:pStyle w:val="ListParagraph"/>
        <w:numPr>
          <w:ilvl w:val="0"/>
          <w:numId w:val="6"/>
        </w:numPr>
        <w:tabs>
          <w:tab w:val="left" w:pos="421"/>
        </w:tabs>
        <w:spacing w:before="86"/>
        <w:rPr>
          <w:sz w:val="32"/>
        </w:rPr>
      </w:pPr>
      <w:r>
        <w:rPr>
          <w:color w:val="292526"/>
          <w:w w:val="105"/>
          <w:sz w:val="32"/>
        </w:rPr>
        <w:t>Climb the</w:t>
      </w:r>
      <w:r>
        <w:rPr>
          <w:color w:val="292526"/>
          <w:spacing w:val="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rope</w:t>
      </w:r>
    </w:p>
    <w:p w:rsidR="00D50BDF" w:rsidRDefault="007928AC">
      <w:pPr>
        <w:pStyle w:val="ListParagraph"/>
        <w:numPr>
          <w:ilvl w:val="0"/>
          <w:numId w:val="6"/>
        </w:numPr>
        <w:tabs>
          <w:tab w:val="left" w:pos="421"/>
        </w:tabs>
        <w:spacing w:before="86"/>
        <w:rPr>
          <w:sz w:val="32"/>
        </w:rPr>
      </w:pPr>
      <w:r>
        <w:rPr>
          <w:color w:val="292526"/>
          <w:spacing w:val="-6"/>
          <w:w w:val="110"/>
          <w:sz w:val="32"/>
        </w:rPr>
        <w:t>Frog</w:t>
      </w:r>
      <w:r>
        <w:rPr>
          <w:color w:val="292526"/>
          <w:spacing w:val="-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jumps</w:t>
      </w:r>
    </w:p>
    <w:p w:rsidR="00D50BDF" w:rsidRDefault="007928AC">
      <w:pPr>
        <w:pStyle w:val="ListParagraph"/>
        <w:numPr>
          <w:ilvl w:val="0"/>
          <w:numId w:val="6"/>
        </w:numPr>
        <w:tabs>
          <w:tab w:val="left" w:pos="421"/>
        </w:tabs>
        <w:spacing w:before="86"/>
        <w:rPr>
          <w:sz w:val="32"/>
        </w:rPr>
      </w:pPr>
      <w:r>
        <w:rPr>
          <w:color w:val="292526"/>
          <w:spacing w:val="-4"/>
          <w:w w:val="110"/>
          <w:sz w:val="32"/>
        </w:rPr>
        <w:t xml:space="preserve">Freestyle </w:t>
      </w:r>
      <w:r>
        <w:rPr>
          <w:color w:val="292526"/>
          <w:w w:val="110"/>
          <w:sz w:val="32"/>
        </w:rPr>
        <w:t>dancing</w:t>
      </w:r>
    </w:p>
    <w:p w:rsidR="00D50BDF" w:rsidRDefault="007928AC">
      <w:pPr>
        <w:pStyle w:val="ListParagraph"/>
        <w:numPr>
          <w:ilvl w:val="0"/>
          <w:numId w:val="6"/>
        </w:numPr>
        <w:tabs>
          <w:tab w:val="left" w:pos="421"/>
        </w:tabs>
        <w:spacing w:before="86"/>
        <w:rPr>
          <w:sz w:val="32"/>
        </w:rPr>
      </w:pPr>
      <w:r>
        <w:rPr>
          <w:color w:val="292526"/>
          <w:w w:val="110"/>
          <w:sz w:val="32"/>
        </w:rPr>
        <w:t>Knee</w:t>
      </w:r>
      <w:r>
        <w:rPr>
          <w:color w:val="292526"/>
          <w:spacing w:val="-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lifts</w:t>
      </w:r>
    </w:p>
    <w:p w:rsidR="00D50BDF" w:rsidRDefault="007928AC">
      <w:pPr>
        <w:pStyle w:val="ListParagraph"/>
        <w:numPr>
          <w:ilvl w:val="0"/>
          <w:numId w:val="6"/>
        </w:numPr>
        <w:tabs>
          <w:tab w:val="left" w:pos="421"/>
        </w:tabs>
        <w:spacing w:before="86"/>
        <w:rPr>
          <w:sz w:val="32"/>
        </w:rPr>
      </w:pPr>
      <w:r>
        <w:rPr>
          <w:color w:val="292526"/>
          <w:spacing w:val="-5"/>
          <w:w w:val="105"/>
          <w:sz w:val="32"/>
        </w:rPr>
        <w:t xml:space="preserve">Touch </w:t>
      </w:r>
      <w:r>
        <w:rPr>
          <w:color w:val="292526"/>
          <w:w w:val="105"/>
          <w:sz w:val="32"/>
        </w:rPr>
        <w:t>alternate</w:t>
      </w:r>
      <w:r>
        <w:rPr>
          <w:color w:val="292526"/>
          <w:spacing w:val="12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toes</w:t>
      </w:r>
    </w:p>
    <w:p w:rsidR="00D50BDF" w:rsidRDefault="007928AC">
      <w:pPr>
        <w:pStyle w:val="ListParagraph"/>
        <w:numPr>
          <w:ilvl w:val="0"/>
          <w:numId w:val="6"/>
        </w:numPr>
        <w:tabs>
          <w:tab w:val="left" w:pos="421"/>
        </w:tabs>
        <w:spacing w:before="86"/>
        <w:rPr>
          <w:sz w:val="32"/>
        </w:rPr>
      </w:pPr>
      <w:r>
        <w:rPr>
          <w:color w:val="292526"/>
          <w:w w:val="105"/>
          <w:sz w:val="32"/>
        </w:rPr>
        <w:t>Own</w:t>
      </w:r>
      <w:r>
        <w:rPr>
          <w:color w:val="292526"/>
          <w:spacing w:val="4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choice</w:t>
      </w:r>
    </w:p>
    <w:p w:rsidR="00D50BDF" w:rsidRDefault="00D50BDF">
      <w:pPr>
        <w:pStyle w:val="BodyText"/>
        <w:spacing w:before="5"/>
        <w:rPr>
          <w:sz w:val="51"/>
        </w:rPr>
      </w:pPr>
    </w:p>
    <w:p w:rsidR="00D50BDF" w:rsidRDefault="007928AC">
      <w:pPr>
        <w:ind w:right="38"/>
        <w:jc w:val="right"/>
        <w:rPr>
          <w:rFonts w:ascii="Arial Narrow"/>
          <w:b/>
          <w:sz w:val="12"/>
        </w:rPr>
      </w:pPr>
      <w:r>
        <w:rPr>
          <w:rFonts w:ascii="Arial Narrow"/>
          <w:b/>
          <w:color w:val="D2D3D5"/>
          <w:w w:val="110"/>
          <w:sz w:val="12"/>
        </w:rPr>
        <w:t>twinkl.com</w:t>
      </w:r>
    </w:p>
    <w:p w:rsidR="00D50BDF" w:rsidRDefault="007928AC">
      <w:pPr>
        <w:pStyle w:val="BodyText"/>
        <w:spacing w:line="244" w:lineRule="auto"/>
        <w:ind w:left="617" w:right="38"/>
        <w:jc w:val="both"/>
      </w:pPr>
      <w:r>
        <w:br w:type="column"/>
      </w:r>
      <w:r>
        <w:rPr>
          <w:color w:val="292526"/>
          <w:w w:val="105"/>
        </w:rPr>
        <w:t>feet in the same place on the floor. Then repeat, twisting to the other side.</w:t>
      </w:r>
    </w:p>
    <w:p w:rsidR="00D50BDF" w:rsidRDefault="007928AC">
      <w:pPr>
        <w:pStyle w:val="ListParagraph"/>
        <w:numPr>
          <w:ilvl w:val="1"/>
          <w:numId w:val="6"/>
        </w:numPr>
        <w:tabs>
          <w:tab w:val="left" w:pos="617"/>
        </w:tabs>
        <w:spacing w:before="117"/>
        <w:rPr>
          <w:sz w:val="32"/>
        </w:rPr>
      </w:pPr>
      <w:r>
        <w:rPr>
          <w:rFonts w:ascii="Trebuchet MS" w:hAnsi="Trebuchet MS"/>
          <w:b/>
          <w:color w:val="292526"/>
          <w:w w:val="110"/>
          <w:sz w:val="32"/>
        </w:rPr>
        <w:t>Spin</w:t>
      </w:r>
      <w:r>
        <w:rPr>
          <w:rFonts w:ascii="Trebuchet MS" w:hAnsi="Trebuchet MS"/>
          <w:b/>
          <w:color w:val="292526"/>
          <w:spacing w:val="-40"/>
          <w:w w:val="110"/>
          <w:sz w:val="32"/>
        </w:rPr>
        <w:t xml:space="preserve"> </w:t>
      </w:r>
      <w:r>
        <w:rPr>
          <w:rFonts w:ascii="Trebuchet MS" w:hAnsi="Trebuchet MS"/>
          <w:b/>
          <w:color w:val="292526"/>
          <w:w w:val="110"/>
          <w:sz w:val="32"/>
        </w:rPr>
        <w:t>it!</w:t>
      </w:r>
      <w:r>
        <w:rPr>
          <w:rFonts w:ascii="Trebuchet MS" w:hAnsi="Trebuchet MS"/>
          <w:b/>
          <w:color w:val="292526"/>
          <w:spacing w:val="-35"/>
          <w:w w:val="110"/>
          <w:sz w:val="32"/>
        </w:rPr>
        <w:t xml:space="preserve"> </w:t>
      </w:r>
      <w:r>
        <w:rPr>
          <w:color w:val="292526"/>
          <w:spacing w:val="-6"/>
          <w:w w:val="110"/>
          <w:sz w:val="32"/>
        </w:rPr>
        <w:t>Turn</w:t>
      </w:r>
      <w:r>
        <w:rPr>
          <w:color w:val="292526"/>
          <w:spacing w:val="-8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round</w:t>
      </w:r>
      <w:r>
        <w:rPr>
          <w:color w:val="292526"/>
          <w:spacing w:val="-8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in</w:t>
      </w:r>
      <w:r>
        <w:rPr>
          <w:color w:val="292526"/>
          <w:spacing w:val="-7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</w:t>
      </w:r>
      <w:r>
        <w:rPr>
          <w:color w:val="292526"/>
          <w:spacing w:val="-8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circle.</w:t>
      </w:r>
    </w:p>
    <w:p w:rsidR="00D50BDF" w:rsidRDefault="007928AC">
      <w:pPr>
        <w:pStyle w:val="ListParagraph"/>
        <w:numPr>
          <w:ilvl w:val="1"/>
          <w:numId w:val="6"/>
        </w:numPr>
        <w:tabs>
          <w:tab w:val="left" w:pos="617"/>
        </w:tabs>
        <w:spacing w:before="123" w:line="244" w:lineRule="auto"/>
        <w:ind w:right="38"/>
        <w:rPr>
          <w:sz w:val="32"/>
        </w:rPr>
      </w:pPr>
      <w:r>
        <w:rPr>
          <w:rFonts w:ascii="Trebuchet MS" w:hAnsi="Trebuchet MS"/>
          <w:b/>
          <w:color w:val="292526"/>
          <w:w w:val="110"/>
          <w:sz w:val="32"/>
        </w:rPr>
        <w:t>Pull</w:t>
      </w:r>
      <w:r>
        <w:rPr>
          <w:rFonts w:ascii="Trebuchet MS" w:hAnsi="Trebuchet MS"/>
          <w:b/>
          <w:color w:val="292526"/>
          <w:spacing w:val="-66"/>
          <w:w w:val="110"/>
          <w:sz w:val="32"/>
        </w:rPr>
        <w:t xml:space="preserve"> </w:t>
      </w:r>
      <w:r>
        <w:rPr>
          <w:rFonts w:ascii="Trebuchet MS" w:hAnsi="Trebuchet MS"/>
          <w:b/>
          <w:color w:val="292526"/>
          <w:w w:val="110"/>
          <w:sz w:val="32"/>
        </w:rPr>
        <w:t>it!</w:t>
      </w:r>
      <w:r>
        <w:rPr>
          <w:rFonts w:ascii="Trebuchet MS" w:hAnsi="Trebuchet MS"/>
          <w:b/>
          <w:color w:val="292526"/>
          <w:spacing w:val="-6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Imagine</w:t>
      </w:r>
      <w:r>
        <w:rPr>
          <w:color w:val="292526"/>
          <w:spacing w:val="-36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you</w:t>
      </w:r>
      <w:r>
        <w:rPr>
          <w:color w:val="292526"/>
          <w:spacing w:val="-36"/>
          <w:w w:val="110"/>
          <w:sz w:val="32"/>
        </w:rPr>
        <w:t xml:space="preserve"> </w:t>
      </w:r>
      <w:r>
        <w:rPr>
          <w:color w:val="292526"/>
          <w:spacing w:val="-3"/>
          <w:w w:val="110"/>
          <w:sz w:val="32"/>
        </w:rPr>
        <w:t>are</w:t>
      </w:r>
      <w:r>
        <w:rPr>
          <w:color w:val="292526"/>
          <w:spacing w:val="-36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pulling</w:t>
      </w:r>
      <w:r>
        <w:rPr>
          <w:color w:val="292526"/>
          <w:spacing w:val="-36"/>
          <w:w w:val="110"/>
          <w:sz w:val="32"/>
        </w:rPr>
        <w:t xml:space="preserve"> </w:t>
      </w:r>
      <w:r>
        <w:rPr>
          <w:color w:val="292526"/>
          <w:spacing w:val="-5"/>
          <w:w w:val="110"/>
          <w:sz w:val="32"/>
        </w:rPr>
        <w:t xml:space="preserve">two </w:t>
      </w:r>
      <w:r>
        <w:rPr>
          <w:color w:val="292526"/>
          <w:w w:val="110"/>
          <w:sz w:val="32"/>
        </w:rPr>
        <w:t>levers</w:t>
      </w:r>
      <w:r>
        <w:rPr>
          <w:color w:val="292526"/>
          <w:spacing w:val="-4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down</w:t>
      </w:r>
      <w:r>
        <w:rPr>
          <w:color w:val="292526"/>
          <w:spacing w:val="-4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from</w:t>
      </w:r>
      <w:r>
        <w:rPr>
          <w:color w:val="292526"/>
          <w:spacing w:val="-4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above</w:t>
      </w:r>
      <w:r>
        <w:rPr>
          <w:color w:val="292526"/>
          <w:spacing w:val="-4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your</w:t>
      </w:r>
      <w:r>
        <w:rPr>
          <w:color w:val="292526"/>
          <w:spacing w:val="-4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head.</w:t>
      </w:r>
    </w:p>
    <w:p w:rsidR="00D50BDF" w:rsidRDefault="007928AC">
      <w:pPr>
        <w:pStyle w:val="ListParagraph"/>
        <w:numPr>
          <w:ilvl w:val="1"/>
          <w:numId w:val="6"/>
        </w:numPr>
        <w:tabs>
          <w:tab w:val="left" w:pos="617"/>
        </w:tabs>
        <w:spacing w:before="116" w:line="244" w:lineRule="auto"/>
        <w:ind w:right="38"/>
        <w:rPr>
          <w:sz w:val="32"/>
        </w:rPr>
      </w:pPr>
      <w:r>
        <w:rPr>
          <w:rFonts w:ascii="Trebuchet MS" w:hAnsi="Trebuchet MS"/>
          <w:b/>
          <w:color w:val="292526"/>
          <w:w w:val="110"/>
          <w:sz w:val="32"/>
        </w:rPr>
        <w:t xml:space="preserve">Jump it! </w:t>
      </w:r>
      <w:r>
        <w:rPr>
          <w:color w:val="292526"/>
          <w:w w:val="110"/>
          <w:sz w:val="32"/>
        </w:rPr>
        <w:t xml:space="preserve">Jump as high as you </w:t>
      </w:r>
      <w:r>
        <w:rPr>
          <w:color w:val="292526"/>
          <w:spacing w:val="-4"/>
          <w:w w:val="110"/>
          <w:sz w:val="32"/>
        </w:rPr>
        <w:t xml:space="preserve">can </w:t>
      </w:r>
      <w:r>
        <w:rPr>
          <w:color w:val="292526"/>
          <w:w w:val="110"/>
          <w:sz w:val="32"/>
        </w:rPr>
        <w:t>in the</w:t>
      </w:r>
      <w:r>
        <w:rPr>
          <w:color w:val="292526"/>
          <w:spacing w:val="-1"/>
          <w:w w:val="110"/>
          <w:sz w:val="32"/>
        </w:rPr>
        <w:t xml:space="preserve"> </w:t>
      </w:r>
      <w:r>
        <w:rPr>
          <w:color w:val="292526"/>
          <w:spacing w:val="-7"/>
          <w:w w:val="110"/>
          <w:sz w:val="32"/>
        </w:rPr>
        <w:t>air.</w:t>
      </w:r>
    </w:p>
    <w:p w:rsidR="00D50BDF" w:rsidRDefault="007928AC">
      <w:pPr>
        <w:pStyle w:val="BodyText"/>
        <w:rPr>
          <w:sz w:val="18"/>
        </w:rPr>
      </w:pPr>
      <w:r>
        <w:br w:type="column"/>
      </w: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rPr>
          <w:sz w:val="18"/>
        </w:rPr>
      </w:pPr>
    </w:p>
    <w:p w:rsidR="00D50BDF" w:rsidRDefault="00D50BDF">
      <w:pPr>
        <w:pStyle w:val="BodyText"/>
        <w:spacing w:before="2"/>
        <w:rPr>
          <w:sz w:val="25"/>
        </w:rPr>
      </w:pPr>
    </w:p>
    <w:p w:rsidR="00D50BDF" w:rsidRDefault="007928AC">
      <w:pPr>
        <w:ind w:left="446"/>
        <w:rPr>
          <w:rFonts w:ascii="Arial Narrow"/>
          <w:b/>
          <w:sz w:val="12"/>
        </w:rPr>
      </w:pPr>
      <w:r>
        <w:rPr>
          <w:rFonts w:ascii="Arial Narrow"/>
          <w:b/>
          <w:color w:val="D2D3D5"/>
          <w:w w:val="110"/>
          <w:sz w:val="12"/>
        </w:rPr>
        <w:t>twinkl.com</w:t>
      </w:r>
    </w:p>
    <w:p w:rsidR="00D50BDF" w:rsidRDefault="00D50BDF">
      <w:pPr>
        <w:rPr>
          <w:rFonts w:ascii="Arial Narrow"/>
          <w:sz w:val="12"/>
        </w:rPr>
        <w:sectPr w:rsidR="00D50BDF">
          <w:type w:val="continuous"/>
          <w:pgSz w:w="16840" w:h="11910" w:orient="landscape"/>
          <w:pgMar w:top="160" w:right="120" w:bottom="0" w:left="120" w:header="720" w:footer="720" w:gutter="0"/>
          <w:cols w:num="4" w:space="720" w:equalWidth="0">
            <w:col w:w="3805" w:space="40"/>
            <w:col w:w="3758" w:space="932"/>
            <w:col w:w="5559" w:space="1056"/>
            <w:col w:w="1450"/>
          </w:cols>
        </w:sectPr>
      </w:pPr>
    </w:p>
    <w:p w:rsidR="00D50BDF" w:rsidRDefault="003F5C9E">
      <w:pPr>
        <w:pStyle w:val="BodyText"/>
        <w:spacing w:before="5"/>
        <w:rPr>
          <w:rFonts w:ascii="Arial Narrow"/>
          <w:b/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page">
                  <wp:posOffset>107950</wp:posOffset>
                </wp:positionH>
                <wp:positionV relativeFrom="page">
                  <wp:posOffset>107950</wp:posOffset>
                </wp:positionV>
                <wp:extent cx="5058410" cy="7352665"/>
                <wp:effectExtent l="0" t="0" r="0" b="0"/>
                <wp:wrapNone/>
                <wp:docPr id="13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52665"/>
                          <a:chOff x="170" y="170"/>
                          <a:chExt cx="7966" cy="11579"/>
                        </a:xfrm>
                      </wpg:grpSpPr>
                      <wps:wsp>
                        <wps:cNvPr id="14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718" y="6671"/>
                            <a:ext cx="5990" cy="440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5B7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6501" y="7181"/>
                            <a:ext cx="321" cy="31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5" y="6817"/>
                            <a:ext cx="2903" cy="4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Freeform 23"/>
                        <wps:cNvSpPr>
                          <a:spLocks/>
                        </wps:cNvSpPr>
                        <wps:spPr bwMode="auto">
                          <a:xfrm>
                            <a:off x="240" y="240"/>
                            <a:ext cx="7826" cy="11426"/>
                          </a:xfrm>
                          <a:custGeom>
                            <a:avLst/>
                            <a:gdLst>
                              <a:gd name="T0" fmla="+- 0 454 240"/>
                              <a:gd name="T1" fmla="*/ T0 w 7826"/>
                              <a:gd name="T2" fmla="+- 0 240 240"/>
                              <a:gd name="T3" fmla="*/ 240 h 11426"/>
                              <a:gd name="T4" fmla="+- 0 386 240"/>
                              <a:gd name="T5" fmla="*/ T4 w 7826"/>
                              <a:gd name="T6" fmla="+- 0 251 240"/>
                              <a:gd name="T7" fmla="*/ 251 h 11426"/>
                              <a:gd name="T8" fmla="+- 0 328 240"/>
                              <a:gd name="T9" fmla="*/ T8 w 7826"/>
                              <a:gd name="T10" fmla="+- 0 281 240"/>
                              <a:gd name="T11" fmla="*/ 281 h 11426"/>
                              <a:gd name="T12" fmla="+- 0 281 240"/>
                              <a:gd name="T13" fmla="*/ T12 w 7826"/>
                              <a:gd name="T14" fmla="+- 0 328 240"/>
                              <a:gd name="T15" fmla="*/ 328 h 11426"/>
                              <a:gd name="T16" fmla="+- 0 251 240"/>
                              <a:gd name="T17" fmla="*/ T16 w 7826"/>
                              <a:gd name="T18" fmla="+- 0 386 240"/>
                              <a:gd name="T19" fmla="*/ 386 h 11426"/>
                              <a:gd name="T20" fmla="+- 0 240 240"/>
                              <a:gd name="T21" fmla="*/ T20 w 7826"/>
                              <a:gd name="T22" fmla="+- 0 454 240"/>
                              <a:gd name="T23" fmla="*/ 454 h 11426"/>
                              <a:gd name="T24" fmla="+- 0 240 240"/>
                              <a:gd name="T25" fmla="*/ T24 w 7826"/>
                              <a:gd name="T26" fmla="+- 0 11452 240"/>
                              <a:gd name="T27" fmla="*/ 11452 h 11426"/>
                              <a:gd name="T28" fmla="+- 0 251 240"/>
                              <a:gd name="T29" fmla="*/ T28 w 7826"/>
                              <a:gd name="T30" fmla="+- 0 11519 240"/>
                              <a:gd name="T31" fmla="*/ 11519 h 11426"/>
                              <a:gd name="T32" fmla="+- 0 281 240"/>
                              <a:gd name="T33" fmla="*/ T32 w 7826"/>
                              <a:gd name="T34" fmla="+- 0 11578 240"/>
                              <a:gd name="T35" fmla="*/ 11578 h 11426"/>
                              <a:gd name="T36" fmla="+- 0 328 240"/>
                              <a:gd name="T37" fmla="*/ T36 w 7826"/>
                              <a:gd name="T38" fmla="+- 0 11624 240"/>
                              <a:gd name="T39" fmla="*/ 11624 h 11426"/>
                              <a:gd name="T40" fmla="+- 0 386 240"/>
                              <a:gd name="T41" fmla="*/ T40 w 7826"/>
                              <a:gd name="T42" fmla="+- 0 11655 240"/>
                              <a:gd name="T43" fmla="*/ 11655 h 11426"/>
                              <a:gd name="T44" fmla="+- 0 454 240"/>
                              <a:gd name="T45" fmla="*/ T44 w 7826"/>
                              <a:gd name="T46" fmla="+- 0 11665 240"/>
                              <a:gd name="T47" fmla="*/ 11665 h 11426"/>
                              <a:gd name="T48" fmla="+- 0 7852 240"/>
                              <a:gd name="T49" fmla="*/ T48 w 7826"/>
                              <a:gd name="T50" fmla="+- 0 11665 240"/>
                              <a:gd name="T51" fmla="*/ 11665 h 11426"/>
                              <a:gd name="T52" fmla="+- 0 7919 240"/>
                              <a:gd name="T53" fmla="*/ T52 w 7826"/>
                              <a:gd name="T54" fmla="+- 0 11655 240"/>
                              <a:gd name="T55" fmla="*/ 11655 h 11426"/>
                              <a:gd name="T56" fmla="+- 0 7978 240"/>
                              <a:gd name="T57" fmla="*/ T56 w 7826"/>
                              <a:gd name="T58" fmla="+- 0 11624 240"/>
                              <a:gd name="T59" fmla="*/ 11624 h 11426"/>
                              <a:gd name="T60" fmla="+- 0 8024 240"/>
                              <a:gd name="T61" fmla="*/ T60 w 7826"/>
                              <a:gd name="T62" fmla="+- 0 11578 240"/>
                              <a:gd name="T63" fmla="*/ 11578 h 11426"/>
                              <a:gd name="T64" fmla="+- 0 8055 240"/>
                              <a:gd name="T65" fmla="*/ T64 w 7826"/>
                              <a:gd name="T66" fmla="+- 0 11519 240"/>
                              <a:gd name="T67" fmla="*/ 11519 h 11426"/>
                              <a:gd name="T68" fmla="+- 0 8065 240"/>
                              <a:gd name="T69" fmla="*/ T68 w 7826"/>
                              <a:gd name="T70" fmla="+- 0 11452 240"/>
                              <a:gd name="T71" fmla="*/ 11452 h 11426"/>
                              <a:gd name="T72" fmla="+- 0 8065 240"/>
                              <a:gd name="T73" fmla="*/ T72 w 7826"/>
                              <a:gd name="T74" fmla="+- 0 454 240"/>
                              <a:gd name="T75" fmla="*/ 454 h 11426"/>
                              <a:gd name="T76" fmla="+- 0 8055 240"/>
                              <a:gd name="T77" fmla="*/ T76 w 7826"/>
                              <a:gd name="T78" fmla="+- 0 386 240"/>
                              <a:gd name="T79" fmla="*/ 386 h 11426"/>
                              <a:gd name="T80" fmla="+- 0 8024 240"/>
                              <a:gd name="T81" fmla="*/ T80 w 7826"/>
                              <a:gd name="T82" fmla="+- 0 328 240"/>
                              <a:gd name="T83" fmla="*/ 328 h 11426"/>
                              <a:gd name="T84" fmla="+- 0 7978 240"/>
                              <a:gd name="T85" fmla="*/ T84 w 7826"/>
                              <a:gd name="T86" fmla="+- 0 281 240"/>
                              <a:gd name="T87" fmla="*/ 281 h 11426"/>
                              <a:gd name="T88" fmla="+- 0 7919 240"/>
                              <a:gd name="T89" fmla="*/ T88 w 7826"/>
                              <a:gd name="T90" fmla="+- 0 251 240"/>
                              <a:gd name="T91" fmla="*/ 251 h 11426"/>
                              <a:gd name="T92" fmla="+- 0 7852 240"/>
                              <a:gd name="T93" fmla="*/ T92 w 7826"/>
                              <a:gd name="T94" fmla="+- 0 240 240"/>
                              <a:gd name="T95" fmla="*/ 240 h 11426"/>
                              <a:gd name="T96" fmla="+- 0 454 240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1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1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79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5" y="11212"/>
                                </a:lnTo>
                                <a:lnTo>
                                  <a:pt x="7825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79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600" y="442"/>
                            <a:ext cx="2710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3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600" y="2573"/>
                            <a:ext cx="6575" cy="3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171"/>
                                </w:tabs>
                                <w:spacing w:line="244" w:lineRule="auto"/>
                                <w:ind w:right="12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 xml:space="preserve">Move slowly </w:t>
                              </w:r>
                              <w:r>
                                <w:rPr>
                                  <w:color w:val="292526"/>
                                  <w:spacing w:val="-4"/>
                                  <w:w w:val="105"/>
                                  <w:sz w:val="32"/>
                                </w:rPr>
                                <w:t xml:space="preserve">around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the space and listen out for the names of different</w:t>
                              </w:r>
                              <w:r>
                                <w:rPr>
                                  <w:color w:val="292526"/>
                                  <w:spacing w:val="2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shapes.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171"/>
                                </w:tabs>
                                <w:spacing w:before="117" w:line="244" w:lineRule="auto"/>
                                <w:ind w:right="1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 xml:space="preserve">When you hear a shape, jog around the </w:t>
                              </w:r>
                              <w:r>
                                <w:rPr>
                                  <w:color w:val="292526"/>
                                  <w:spacing w:val="-3"/>
                                  <w:w w:val="105"/>
                                  <w:sz w:val="32"/>
                                </w:rPr>
                                <w:t xml:space="preserve">space,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 xml:space="preserve">tracing a path of that shape. </w:t>
                              </w:r>
                              <w:r>
                                <w:rPr>
                                  <w:color w:val="292526"/>
                                  <w:spacing w:val="-5"/>
                                  <w:w w:val="105"/>
                                  <w:sz w:val="32"/>
                                </w:rPr>
                                <w:t xml:space="preserve">For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 xml:space="preserve">example, for a </w:t>
                              </w:r>
                              <w:r>
                                <w:rPr>
                                  <w:color w:val="292526"/>
                                  <w:spacing w:val="-3"/>
                                  <w:w w:val="105"/>
                                  <w:sz w:val="32"/>
                                </w:rPr>
                                <w:t xml:space="preserve">square,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jog around an</w:t>
                              </w:r>
                              <w:r>
                                <w:rPr>
                                  <w:color w:val="292526"/>
                                  <w:spacing w:val="58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imaginary</w:t>
                              </w:r>
                            </w:p>
                            <w:p w:rsidR="007928AC" w:rsidRDefault="007928AC">
                              <w:pPr>
                                <w:spacing w:before="5"/>
                                <w:ind w:left="17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92526"/>
                                  <w:w w:val="105"/>
                                  <w:sz w:val="32"/>
                                </w:rPr>
                                <w:t>square-shaped path.</w:t>
                              </w:r>
                            </w:p>
                            <w:p w:rsidR="007928AC" w:rsidRDefault="007928AC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171"/>
                                </w:tabs>
                                <w:spacing w:before="123" w:line="244" w:lineRule="auto"/>
                                <w:ind w:right="1692"/>
                                <w:rPr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7122" y="11571"/>
                            <a:ext cx="58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24"/>
                                <w:rPr>
                                  <w:rFonts w:ascii="Arial Narrow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D2D3D5"/>
                                  <w:w w:val="110"/>
                                  <w:sz w:val="12"/>
                                </w:rPr>
                                <w:t>twinkl.com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236" y="1610"/>
                            <a:ext cx="7832" cy="733"/>
                          </a:xfrm>
                          <a:prstGeom prst="rect">
                            <a:avLst/>
                          </a:prstGeom>
                          <a:solidFill>
                            <a:srgbClr val="9CCE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21"/>
                                <w:ind w:left="360"/>
                                <w:rPr>
                                  <w:rFonts w:ascii="Trebuchet MS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FFFFFF"/>
                                  <w:spacing w:val="-4"/>
                                  <w:w w:val="109"/>
                                  <w:sz w:val="56"/>
                                </w:rPr>
                                <w:t>Ma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FFFFFF"/>
                                  <w:spacing w:val="-7"/>
                                  <w:w w:val="109"/>
                                  <w:sz w:val="56"/>
                                </w:rPr>
                                <w:t>k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6"/>
                                  <w:w w:val="104"/>
                                  <w:sz w:val="56"/>
                                </w:rPr>
                                <w:t>i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6"/>
                                  <w:w w:val="98"/>
                                  <w:sz w:val="56"/>
                                </w:rPr>
                                <w:t>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8"/>
                                  <w:sz w:val="56"/>
                                </w:rPr>
                                <w:t>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7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7"/>
                                  <w:w w:val="111"/>
                                  <w:sz w:val="56"/>
                                </w:rPr>
                                <w:t>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6"/>
                                  <w:w w:val="98"/>
                                  <w:sz w:val="56"/>
                                </w:rPr>
                                <w:t>h</w:t>
                              </w:r>
                              <w:r>
                                <w:rPr>
                                  <w:rFonts w:ascii="Trebuchet MS"/>
                                  <w:b/>
                                  <w:smallCaps/>
                                  <w:color w:val="FFFFFF"/>
                                  <w:spacing w:val="-4"/>
                                  <w:w w:val="112"/>
                                  <w:sz w:val="56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w w:val="89"/>
                                  <w:sz w:val="56"/>
                                </w:rPr>
                                <w:t>p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89"/>
                                  <w:sz w:val="56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3"/>
                                  <w:sz w:val="56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236" y="907"/>
                            <a:ext cx="7832" cy="621"/>
                          </a:xfrm>
                          <a:prstGeom prst="rect">
                            <a:avLst/>
                          </a:prstGeom>
                          <a:solidFill>
                            <a:srgbClr val="27BD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28AC" w:rsidRDefault="007928AC">
                              <w:pPr>
                                <w:spacing w:before="116"/>
                                <w:ind w:left="361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" o:spid="_x0000_s1086" style="position:absolute;margin-left:8.5pt;margin-top:8.5pt;width:398.3pt;height:578.95pt;z-index:251732992;mso-position-horizontal-relative:page;mso-position-vertical-relative:page" coordorigin="170,170" coordsize="7966,11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">
                <v:rect id="Rectangle 26" o:spid="_x0000_s1087" style="position:absolute;left:718;top:6671;width:5990;height:4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" filled="f" strokecolor="#f05b71" strokeweight="1pt"/>
                <v:rect id="Rectangle 25" o:spid="_x0000_s1088" style="position:absolute;left:6501;top:7181;width:321;height:3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" stroked="f"/>
                <v:shape id="Picture 24" o:spid="_x0000_s1089" type="#_x0000_t75" style="position:absolute;left:4365;top:6817;width:2903;height:4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">
                  <v:imagedata r:id="rId40" o:title=""/>
                </v:shape>
                <v:shape id="Freeform 23" o:spid="_x0000_s1090" style="position:absolute;left:240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" path="m214,l146,11,88,41,41,88,11,146,,214,,11212r11,67l41,11338r47,46l146,11415r68,10l7612,11425r67,-10l7738,11384r46,-46l7815,11279r10,-67l7825,214r-10,-68l7784,88,7738,41,7679,11,7612,,214,xe" filled="f" strokecolor="#7fc349" strokeweight="7pt">
                  <v:path arrowok="t" o:connecttype="custom" o:connectlocs="214,240;146,251;88,281;41,328;11,386;0,454;0,11452;11,11519;41,11578;88,11624;146,11655;214,11665;7612,11665;7679,11655;7738,11624;7784,11578;7815,11519;7825,11452;7825,454;7815,386;7784,328;7738,281;7679,251;7612,240;214,240" o:connectangles="0,0,0,0,0,0,0,0,0,0,0,0,0,0,0,0,0,0,0,0,0,0,0,0,0"/>
                </v:shape>
                <v:shape id="Text Box 22" o:spid="_x0000_s1091" type="#_x0000_t202" style="position:absolute;left:600;top:442;width:2710;height: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:rsidR="007928AC" w:rsidRDefault="007928AC">
                        <w:pPr>
                          <w:spacing w:before="3"/>
                          <w:rPr>
                            <w:rFonts w:ascii="Trebuchet MS"/>
                            <w:b/>
                            <w:sz w:val="34"/>
                          </w:rPr>
                        </w:pPr>
                      </w:p>
                    </w:txbxContent>
                  </v:textbox>
                </v:shape>
                <v:shape id="Text Box 21" o:spid="_x0000_s1092" type="#_x0000_t202" style="position:absolute;left:600;top:2573;width:6575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:rsidR="007928AC" w:rsidRDefault="007928AC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171"/>
                          </w:tabs>
                          <w:spacing w:line="244" w:lineRule="auto"/>
                          <w:ind w:right="122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 xml:space="preserve">Move slowly </w:t>
                        </w:r>
                        <w:r>
                          <w:rPr>
                            <w:color w:val="292526"/>
                            <w:spacing w:val="-4"/>
                            <w:w w:val="105"/>
                            <w:sz w:val="32"/>
                          </w:rPr>
                          <w:t xml:space="preserve">around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the space and listen out for the names of different</w:t>
                        </w:r>
                        <w:r>
                          <w:rPr>
                            <w:color w:val="292526"/>
                            <w:spacing w:val="2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shapes.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171"/>
                          </w:tabs>
                          <w:spacing w:before="117" w:line="244" w:lineRule="auto"/>
                          <w:ind w:right="18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 xml:space="preserve">When you hear a shape, jog around the </w:t>
                        </w:r>
                        <w:r>
                          <w:rPr>
                            <w:color w:val="292526"/>
                            <w:spacing w:val="-3"/>
                            <w:w w:val="105"/>
                            <w:sz w:val="32"/>
                          </w:rPr>
                          <w:t xml:space="preserve">space,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 xml:space="preserve">tracing a path of that shape. </w:t>
                        </w:r>
                        <w:r>
                          <w:rPr>
                            <w:color w:val="292526"/>
                            <w:spacing w:val="-5"/>
                            <w:w w:val="105"/>
                            <w:sz w:val="32"/>
                          </w:rPr>
                          <w:t xml:space="preserve">For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 xml:space="preserve">example, for a </w:t>
                        </w:r>
                        <w:r>
                          <w:rPr>
                            <w:color w:val="292526"/>
                            <w:spacing w:val="-3"/>
                            <w:w w:val="105"/>
                            <w:sz w:val="32"/>
                          </w:rPr>
                          <w:t xml:space="preserve">square,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jog around an</w:t>
                        </w:r>
                        <w:r>
                          <w:rPr>
                            <w:color w:val="292526"/>
                            <w:spacing w:val="58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imaginary</w:t>
                        </w:r>
                      </w:p>
                      <w:p w:rsidR="007928AC" w:rsidRDefault="007928AC">
                        <w:pPr>
                          <w:spacing w:before="5"/>
                          <w:ind w:left="170"/>
                          <w:rPr>
                            <w:sz w:val="32"/>
                          </w:rPr>
                        </w:pPr>
                        <w:r>
                          <w:rPr>
                            <w:color w:val="292526"/>
                            <w:w w:val="105"/>
                            <w:sz w:val="32"/>
                          </w:rPr>
                          <w:t>square-shaped path.</w:t>
                        </w:r>
                      </w:p>
                      <w:p w:rsidR="007928AC" w:rsidRDefault="007928AC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171"/>
                          </w:tabs>
                          <w:spacing w:before="123" w:line="244" w:lineRule="auto"/>
                          <w:ind w:right="1692"/>
                          <w:rPr>
                            <w:sz w:val="32"/>
                          </w:rPr>
                        </w:pPr>
                      </w:p>
                    </w:txbxContent>
                  </v:textbox>
                </v:shape>
                <v:shape id="Text Box 20" o:spid="_x0000_s1093" type="#_x0000_t202" style="position:absolute;left:7122;top:11571;width:580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:rsidR="007928AC" w:rsidRDefault="007928AC">
                        <w:pPr>
                          <w:spacing w:before="24"/>
                          <w:rPr>
                            <w:rFonts w:ascii="Arial Narrow"/>
                            <w:b/>
                            <w:sz w:val="12"/>
                          </w:rPr>
                        </w:pPr>
                        <w:r>
                          <w:rPr>
                            <w:rFonts w:ascii="Arial Narrow"/>
                            <w:b/>
                            <w:color w:val="D2D3D5"/>
                            <w:w w:val="110"/>
                            <w:sz w:val="12"/>
                          </w:rPr>
                          <w:t>twinkl.com</w:t>
                        </w:r>
                      </w:p>
                    </w:txbxContent>
                  </v:textbox>
                </v:shape>
                <v:shape id="Text Box 19" o:spid="_x0000_s1094" type="#_x0000_t202" style="position:absolute;left:236;top:1610;width:7832;height:7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" fillcolor="#9cce7a" stroked="f">
                  <v:textbox inset="0,0,0,0">
                    <w:txbxContent>
                      <w:p w:rsidR="007928AC" w:rsidRDefault="007928AC">
                        <w:pPr>
                          <w:spacing w:before="21"/>
                          <w:ind w:left="360"/>
                          <w:rPr>
                            <w:rFonts w:ascii="Trebuchet MS"/>
                            <w:b/>
                            <w:sz w:val="56"/>
                          </w:rPr>
                        </w:pPr>
                        <w:r>
                          <w:rPr>
                            <w:rFonts w:ascii="Trebuchet MS"/>
                            <w:b/>
                            <w:smallCaps/>
                            <w:color w:val="FFFFFF"/>
                            <w:spacing w:val="-4"/>
                            <w:w w:val="109"/>
                            <w:sz w:val="56"/>
                          </w:rPr>
                          <w:t>Ma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FFFFFF"/>
                            <w:spacing w:val="-7"/>
                            <w:w w:val="109"/>
                            <w:sz w:val="56"/>
                          </w:rPr>
                          <w:t>k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6"/>
                            <w:w w:val="104"/>
                            <w:sz w:val="56"/>
                          </w:rPr>
                          <w:t>i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6"/>
                            <w:w w:val="98"/>
                            <w:sz w:val="56"/>
                          </w:rPr>
                          <w:t>n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108"/>
                            <w:sz w:val="56"/>
                          </w:rPr>
                          <w:t>g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7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7"/>
                            <w:w w:val="111"/>
                            <w:sz w:val="56"/>
                          </w:rPr>
                          <w:t>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6"/>
                            <w:w w:val="98"/>
                            <w:sz w:val="56"/>
                          </w:rPr>
                          <w:t>h</w:t>
                        </w:r>
                        <w:r>
                          <w:rPr>
                            <w:rFonts w:ascii="Trebuchet MS"/>
                            <w:b/>
                            <w:smallCaps/>
                            <w:color w:val="FFFFFF"/>
                            <w:spacing w:val="-4"/>
                            <w:w w:val="112"/>
                            <w:sz w:val="56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w w:val="89"/>
                            <w:sz w:val="56"/>
                          </w:rPr>
                          <w:t>p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89"/>
                            <w:sz w:val="56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103"/>
                            <w:sz w:val="56"/>
                          </w:rPr>
                          <w:t>s</w:t>
                        </w:r>
                      </w:p>
                    </w:txbxContent>
                  </v:textbox>
                </v:shape>
                <v:shape id="Text Box 18" o:spid="_x0000_s1095" type="#_x0000_t202" style="position:absolute;left:236;top:907;width:7832;height: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" fillcolor="#27bdbe" stroked="f">
                  <v:textbox inset="0,0,0,0">
                    <w:txbxContent>
                      <w:p w:rsidR="007928AC" w:rsidRDefault="007928AC">
                        <w:pPr>
                          <w:spacing w:before="116"/>
                          <w:ind w:left="361"/>
                          <w:rPr>
                            <w:rFonts w:ascii="Trebuchet MS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0968064" behindDoc="1" locked="0" layoutInCell="1" allowOverlap="1">
                <wp:simplePos x="0" y="0"/>
                <wp:positionH relativeFrom="page">
                  <wp:posOffset>5525770</wp:posOffset>
                </wp:positionH>
                <wp:positionV relativeFrom="page">
                  <wp:posOffset>107950</wp:posOffset>
                </wp:positionV>
                <wp:extent cx="5058410" cy="7344410"/>
                <wp:effectExtent l="0" t="0" r="0" b="0"/>
                <wp:wrapNone/>
                <wp:docPr id="10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44410"/>
                          <a:chOff x="8702" y="170"/>
                          <a:chExt cx="7966" cy="11566"/>
                        </a:xfrm>
                      </wpg:grpSpPr>
                      <pic:pic xmlns:pic="http://schemas.openxmlformats.org/drawingml/2006/picture">
                        <pic:nvPicPr>
                          <pic:cNvPr id="11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22" y="4003"/>
                            <a:ext cx="1656" cy="7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Freeform 15"/>
                        <wps:cNvSpPr>
                          <a:spLocks/>
                        </wps:cNvSpPr>
                        <wps:spPr bwMode="auto">
                          <a:xfrm>
                            <a:off x="8772" y="240"/>
                            <a:ext cx="7826" cy="11426"/>
                          </a:xfrm>
                          <a:custGeom>
                            <a:avLst/>
                            <a:gdLst>
                              <a:gd name="T0" fmla="+- 0 8986 8772"/>
                              <a:gd name="T1" fmla="*/ T0 w 7826"/>
                              <a:gd name="T2" fmla="+- 0 240 240"/>
                              <a:gd name="T3" fmla="*/ 240 h 11426"/>
                              <a:gd name="T4" fmla="+- 0 8918 8772"/>
                              <a:gd name="T5" fmla="*/ T4 w 7826"/>
                              <a:gd name="T6" fmla="+- 0 251 240"/>
                              <a:gd name="T7" fmla="*/ 251 h 11426"/>
                              <a:gd name="T8" fmla="+- 0 8860 8772"/>
                              <a:gd name="T9" fmla="*/ T8 w 7826"/>
                              <a:gd name="T10" fmla="+- 0 281 240"/>
                              <a:gd name="T11" fmla="*/ 281 h 11426"/>
                              <a:gd name="T12" fmla="+- 0 8814 8772"/>
                              <a:gd name="T13" fmla="*/ T12 w 7826"/>
                              <a:gd name="T14" fmla="+- 0 328 240"/>
                              <a:gd name="T15" fmla="*/ 328 h 11426"/>
                              <a:gd name="T16" fmla="+- 0 8783 8772"/>
                              <a:gd name="T17" fmla="*/ T16 w 7826"/>
                              <a:gd name="T18" fmla="+- 0 386 240"/>
                              <a:gd name="T19" fmla="*/ 386 h 11426"/>
                              <a:gd name="T20" fmla="+- 0 8772 8772"/>
                              <a:gd name="T21" fmla="*/ T20 w 7826"/>
                              <a:gd name="T22" fmla="+- 0 454 240"/>
                              <a:gd name="T23" fmla="*/ 454 h 11426"/>
                              <a:gd name="T24" fmla="+- 0 8772 8772"/>
                              <a:gd name="T25" fmla="*/ T24 w 7826"/>
                              <a:gd name="T26" fmla="+- 0 11452 240"/>
                              <a:gd name="T27" fmla="*/ 11452 h 11426"/>
                              <a:gd name="T28" fmla="+- 0 8783 8772"/>
                              <a:gd name="T29" fmla="*/ T28 w 7826"/>
                              <a:gd name="T30" fmla="+- 0 11519 240"/>
                              <a:gd name="T31" fmla="*/ 11519 h 11426"/>
                              <a:gd name="T32" fmla="+- 0 8814 8772"/>
                              <a:gd name="T33" fmla="*/ T32 w 7826"/>
                              <a:gd name="T34" fmla="+- 0 11578 240"/>
                              <a:gd name="T35" fmla="*/ 11578 h 11426"/>
                              <a:gd name="T36" fmla="+- 0 8860 8772"/>
                              <a:gd name="T37" fmla="*/ T36 w 7826"/>
                              <a:gd name="T38" fmla="+- 0 11624 240"/>
                              <a:gd name="T39" fmla="*/ 11624 h 11426"/>
                              <a:gd name="T40" fmla="+- 0 8918 8772"/>
                              <a:gd name="T41" fmla="*/ T40 w 7826"/>
                              <a:gd name="T42" fmla="+- 0 11655 240"/>
                              <a:gd name="T43" fmla="*/ 11655 h 11426"/>
                              <a:gd name="T44" fmla="+- 0 8986 8772"/>
                              <a:gd name="T45" fmla="*/ T44 w 7826"/>
                              <a:gd name="T46" fmla="+- 0 11665 240"/>
                              <a:gd name="T47" fmla="*/ 11665 h 11426"/>
                              <a:gd name="T48" fmla="+- 0 16384 8772"/>
                              <a:gd name="T49" fmla="*/ T48 w 7826"/>
                              <a:gd name="T50" fmla="+- 0 11665 240"/>
                              <a:gd name="T51" fmla="*/ 11665 h 11426"/>
                              <a:gd name="T52" fmla="+- 0 16452 8772"/>
                              <a:gd name="T53" fmla="*/ T52 w 7826"/>
                              <a:gd name="T54" fmla="+- 0 11655 240"/>
                              <a:gd name="T55" fmla="*/ 11655 h 11426"/>
                              <a:gd name="T56" fmla="+- 0 16510 8772"/>
                              <a:gd name="T57" fmla="*/ T56 w 7826"/>
                              <a:gd name="T58" fmla="+- 0 11624 240"/>
                              <a:gd name="T59" fmla="*/ 11624 h 11426"/>
                              <a:gd name="T60" fmla="+- 0 16556 8772"/>
                              <a:gd name="T61" fmla="*/ T60 w 7826"/>
                              <a:gd name="T62" fmla="+- 0 11578 240"/>
                              <a:gd name="T63" fmla="*/ 11578 h 11426"/>
                              <a:gd name="T64" fmla="+- 0 16587 8772"/>
                              <a:gd name="T65" fmla="*/ T64 w 7826"/>
                              <a:gd name="T66" fmla="+- 0 11519 240"/>
                              <a:gd name="T67" fmla="*/ 11519 h 11426"/>
                              <a:gd name="T68" fmla="+- 0 16598 8772"/>
                              <a:gd name="T69" fmla="*/ T68 w 7826"/>
                              <a:gd name="T70" fmla="+- 0 11452 240"/>
                              <a:gd name="T71" fmla="*/ 11452 h 11426"/>
                              <a:gd name="T72" fmla="+- 0 16598 8772"/>
                              <a:gd name="T73" fmla="*/ T72 w 7826"/>
                              <a:gd name="T74" fmla="+- 0 454 240"/>
                              <a:gd name="T75" fmla="*/ 454 h 11426"/>
                              <a:gd name="T76" fmla="+- 0 16587 8772"/>
                              <a:gd name="T77" fmla="*/ T76 w 7826"/>
                              <a:gd name="T78" fmla="+- 0 386 240"/>
                              <a:gd name="T79" fmla="*/ 386 h 11426"/>
                              <a:gd name="T80" fmla="+- 0 16556 8772"/>
                              <a:gd name="T81" fmla="*/ T80 w 7826"/>
                              <a:gd name="T82" fmla="+- 0 328 240"/>
                              <a:gd name="T83" fmla="*/ 328 h 11426"/>
                              <a:gd name="T84" fmla="+- 0 16510 8772"/>
                              <a:gd name="T85" fmla="*/ T84 w 7826"/>
                              <a:gd name="T86" fmla="+- 0 281 240"/>
                              <a:gd name="T87" fmla="*/ 281 h 11426"/>
                              <a:gd name="T88" fmla="+- 0 16452 8772"/>
                              <a:gd name="T89" fmla="*/ T88 w 7826"/>
                              <a:gd name="T90" fmla="+- 0 251 240"/>
                              <a:gd name="T91" fmla="*/ 251 h 11426"/>
                              <a:gd name="T92" fmla="+- 0 16384 8772"/>
                              <a:gd name="T93" fmla="*/ T92 w 7826"/>
                              <a:gd name="T94" fmla="+- 0 240 240"/>
                              <a:gd name="T95" fmla="*/ 240 h 11426"/>
                              <a:gd name="T96" fmla="+- 0 8986 8772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2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80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6" y="11212"/>
                                </a:lnTo>
                                <a:lnTo>
                                  <a:pt x="7826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80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BD6C7A" id="Group 14" o:spid="_x0000_s1026" style="position:absolute;margin-left:435.1pt;margin-top:8.5pt;width:398.3pt;height:578.3pt;z-index:-252348416;mso-position-horizontal-relative:page;mso-position-vertical-relative:page" coordorigin="8702,170" coordsize="7966,1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">
                <v:shape id="Picture 16" o:spid="_x0000_s1027" type="#_x0000_t75" style="position:absolute;left:14422;top:4003;width:1656;height:7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">
                  <v:imagedata r:id="rId42" o:title=""/>
                </v:shape>
                <v:shape id="Freeform 15" o:spid="_x0000_s1028" style="position:absolute;left:8772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" path="m214,l146,11,88,41,42,88,11,146,,214,,11212r11,67l42,11338r46,46l146,11415r68,10l7612,11425r68,-10l7738,11384r46,-46l7815,11279r11,-67l7826,214r-11,-68l7784,88,7738,41,7680,11,7612,,214,xe" filled="f" strokecolor="#7fc349" strokeweight="7pt">
                  <v:path arrowok="t" o:connecttype="custom" o:connectlocs="214,240;146,251;88,281;42,328;11,386;0,454;0,11452;11,11519;42,11578;88,11624;146,11655;214,11665;7612,11665;7680,11655;7738,11624;7784,11578;7815,11519;7826,11452;7826,454;7815,386;7784,328;7738,281;7680,251;7612,240;214,240" o:connectangles="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50BDF" w:rsidRDefault="00D50BDF">
      <w:pPr>
        <w:pStyle w:val="BodyText"/>
        <w:spacing w:before="9"/>
        <w:rPr>
          <w:rFonts w:ascii="Trebuchet MS"/>
          <w:b/>
          <w:sz w:val="5"/>
        </w:rPr>
      </w:pPr>
    </w:p>
    <w:p w:rsidR="00D50BDF" w:rsidRDefault="003F5C9E">
      <w:pPr>
        <w:pStyle w:val="BodyText"/>
        <w:ind w:left="8649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0" r="2540" b="1905"/>
                <wp:docPr id="9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line="643" w:lineRule="exact"/>
                              <w:ind w:left="301"/>
                              <w:rPr>
                                <w:rFonts w:ascii="Trebuchet MS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3"/>
                                <w:sz w:val="56"/>
                              </w:rPr>
                              <w:t>B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3"/>
                                <w:w w:val="82"/>
                                <w:sz w:val="56"/>
                              </w:rPr>
                              <w:t>e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4"/>
                                <w:w w:val="110"/>
                                <w:sz w:val="56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w w:val="110"/>
                                <w:sz w:val="56"/>
                              </w:rPr>
                              <w:t>n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3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4"/>
                                <w:w w:val="105"/>
                                <w:sz w:val="56"/>
                              </w:rPr>
                              <w:t>G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4"/>
                                <w:w w:val="121"/>
                                <w:sz w:val="56"/>
                              </w:rPr>
                              <w:t>ame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2" o:spid="_x0000_s1096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" fillcolor="#9cce7a" stroked="f">
                <v:textbox inset="0,0,0,0">
                  <w:txbxContent>
                    <w:p w:rsidR="007928AC" w:rsidRDefault="007928AC">
                      <w:pPr>
                        <w:spacing w:line="643" w:lineRule="exact"/>
                        <w:ind w:left="301"/>
                        <w:rPr>
                          <w:rFonts w:ascii="Trebuchet MS"/>
                          <w:b/>
                          <w:sz w:val="56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3"/>
                          <w:sz w:val="56"/>
                        </w:rPr>
                        <w:t>B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3"/>
                          <w:w w:val="82"/>
                          <w:sz w:val="56"/>
                        </w:rPr>
                        <w:t>e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4"/>
                          <w:w w:val="110"/>
                          <w:sz w:val="56"/>
                        </w:rPr>
                        <w:t>a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w w:val="110"/>
                          <w:sz w:val="56"/>
                        </w:rPr>
                        <w:t>n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3"/>
                          <w:sz w:val="5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4"/>
                          <w:w w:val="105"/>
                          <w:sz w:val="56"/>
                        </w:rPr>
                        <w:t>G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4"/>
                          <w:w w:val="121"/>
                          <w:sz w:val="56"/>
                        </w:rPr>
                        <w:t>ame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50BDF" w:rsidRDefault="00D50BDF">
      <w:pPr>
        <w:pStyle w:val="BodyText"/>
        <w:spacing w:before="8"/>
        <w:rPr>
          <w:rFonts w:ascii="Trebuchet MS"/>
          <w:b/>
          <w:sz w:val="9"/>
        </w:rPr>
      </w:pPr>
    </w:p>
    <w:p w:rsidR="00D50BDF" w:rsidRDefault="007928AC">
      <w:pPr>
        <w:pStyle w:val="ListParagraph"/>
        <w:numPr>
          <w:ilvl w:val="2"/>
          <w:numId w:val="6"/>
        </w:numPr>
        <w:tabs>
          <w:tab w:val="left" w:pos="9184"/>
        </w:tabs>
        <w:rPr>
          <w:sz w:val="32"/>
        </w:rPr>
      </w:pPr>
      <w:r>
        <w:rPr>
          <w:color w:val="292526"/>
          <w:w w:val="105"/>
          <w:sz w:val="32"/>
        </w:rPr>
        <w:t>Move slowly around the space and</w:t>
      </w:r>
      <w:r>
        <w:rPr>
          <w:color w:val="292526"/>
          <w:spacing w:val="2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listen</w:t>
      </w:r>
    </w:p>
    <w:p w:rsidR="00D50BDF" w:rsidRDefault="007928AC">
      <w:pPr>
        <w:pStyle w:val="BodyText"/>
        <w:spacing w:before="9"/>
        <w:ind w:left="9183"/>
      </w:pPr>
      <w:r>
        <w:rPr>
          <w:color w:val="292526"/>
          <w:w w:val="105"/>
        </w:rPr>
        <w:t>out for some different ‘bean commands’.</w:t>
      </w:r>
    </w:p>
    <w:p w:rsidR="00D50BDF" w:rsidRDefault="007928AC">
      <w:pPr>
        <w:pStyle w:val="Heading2"/>
        <w:spacing w:before="89"/>
        <w:ind w:left="8982"/>
      </w:pPr>
      <w:r>
        <w:rPr>
          <w:smallCaps/>
          <w:color w:val="292526"/>
          <w:w w:val="107"/>
        </w:rPr>
        <w:t>Bean</w:t>
      </w:r>
      <w:r>
        <w:rPr>
          <w:color w:val="292526"/>
          <w:spacing w:val="-23"/>
        </w:rPr>
        <w:t xml:space="preserve"> </w:t>
      </w:r>
      <w:r>
        <w:rPr>
          <w:smallCaps/>
          <w:color w:val="292526"/>
          <w:w w:val="115"/>
        </w:rPr>
        <w:t>Commands</w:t>
      </w:r>
    </w:p>
    <w:p w:rsidR="00D50BDF" w:rsidRDefault="007928AC">
      <w:pPr>
        <w:pStyle w:val="ListParagraph"/>
        <w:numPr>
          <w:ilvl w:val="0"/>
          <w:numId w:val="5"/>
        </w:numPr>
        <w:tabs>
          <w:tab w:val="left" w:pos="9153"/>
        </w:tabs>
        <w:spacing w:before="138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 xml:space="preserve">Jumping </w:t>
      </w:r>
      <w:r>
        <w:rPr>
          <w:rFonts w:ascii="Trebuchet MS" w:hAnsi="Trebuchet MS"/>
          <w:b/>
          <w:smallCaps/>
          <w:color w:val="292526"/>
          <w:w w:val="105"/>
          <w:sz w:val="32"/>
        </w:rPr>
        <w:t>bean</w:t>
      </w:r>
      <w:r>
        <w:rPr>
          <w:rFonts w:ascii="Trebuchet MS" w:hAnsi="Trebuchet MS"/>
          <w:b/>
          <w:color w:val="29252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– Jump on the</w:t>
      </w:r>
      <w:r>
        <w:rPr>
          <w:color w:val="292526"/>
          <w:spacing w:val="-48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spot.</w:t>
      </w:r>
    </w:p>
    <w:p w:rsidR="00D50BDF" w:rsidRDefault="007928AC">
      <w:pPr>
        <w:pStyle w:val="ListParagraph"/>
        <w:numPr>
          <w:ilvl w:val="0"/>
          <w:numId w:val="5"/>
        </w:numPr>
        <w:tabs>
          <w:tab w:val="left" w:pos="9153"/>
        </w:tabs>
        <w:spacing w:before="123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 xml:space="preserve">Runner </w:t>
      </w:r>
      <w:r>
        <w:rPr>
          <w:rFonts w:ascii="Trebuchet MS" w:hAnsi="Trebuchet MS"/>
          <w:b/>
          <w:smallCaps/>
          <w:color w:val="292526"/>
          <w:w w:val="105"/>
          <w:sz w:val="32"/>
        </w:rPr>
        <w:t>bean</w:t>
      </w:r>
      <w:r>
        <w:rPr>
          <w:rFonts w:ascii="Trebuchet MS" w:hAnsi="Trebuchet MS"/>
          <w:b/>
          <w:color w:val="29252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 xml:space="preserve">– </w:t>
      </w:r>
      <w:r>
        <w:rPr>
          <w:color w:val="292526"/>
          <w:spacing w:val="-3"/>
          <w:w w:val="105"/>
          <w:sz w:val="32"/>
        </w:rPr>
        <w:t xml:space="preserve">Run </w:t>
      </w:r>
      <w:r>
        <w:rPr>
          <w:color w:val="292526"/>
          <w:w w:val="105"/>
          <w:sz w:val="32"/>
        </w:rPr>
        <w:t>on the</w:t>
      </w:r>
      <w:r>
        <w:rPr>
          <w:color w:val="292526"/>
          <w:spacing w:val="-51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spot.</w:t>
      </w:r>
    </w:p>
    <w:p w:rsidR="00D50BDF" w:rsidRDefault="007928AC">
      <w:pPr>
        <w:pStyle w:val="ListParagraph"/>
        <w:numPr>
          <w:ilvl w:val="0"/>
          <w:numId w:val="5"/>
        </w:numPr>
        <w:tabs>
          <w:tab w:val="left" w:pos="9153"/>
        </w:tabs>
        <w:spacing w:before="123" w:line="244" w:lineRule="auto"/>
        <w:ind w:right="2514"/>
        <w:rPr>
          <w:sz w:val="32"/>
        </w:rPr>
      </w:pPr>
      <w:r>
        <w:rPr>
          <w:rFonts w:ascii="Trebuchet MS" w:hAnsi="Trebuchet MS"/>
          <w:b/>
          <w:color w:val="292526"/>
          <w:w w:val="110"/>
          <w:sz w:val="32"/>
        </w:rPr>
        <w:t>Br</w:t>
      </w:r>
      <w:r>
        <w:rPr>
          <w:rFonts w:ascii="Trebuchet MS" w:hAnsi="Trebuchet MS"/>
          <w:b/>
          <w:smallCaps/>
          <w:color w:val="292526"/>
          <w:w w:val="110"/>
          <w:sz w:val="32"/>
        </w:rPr>
        <w:t>oad</w:t>
      </w:r>
      <w:r>
        <w:rPr>
          <w:rFonts w:ascii="Trebuchet MS" w:hAnsi="Trebuchet MS"/>
          <w:b/>
          <w:color w:val="292526"/>
          <w:spacing w:val="-72"/>
          <w:w w:val="110"/>
          <w:sz w:val="32"/>
        </w:rPr>
        <w:t xml:space="preserve"> </w:t>
      </w:r>
      <w:r>
        <w:rPr>
          <w:rFonts w:ascii="Trebuchet MS" w:hAnsi="Trebuchet MS"/>
          <w:b/>
          <w:smallCaps/>
          <w:color w:val="292526"/>
          <w:w w:val="110"/>
          <w:sz w:val="32"/>
        </w:rPr>
        <w:t>bean</w:t>
      </w:r>
      <w:r>
        <w:rPr>
          <w:rFonts w:ascii="Trebuchet MS" w:hAnsi="Trebuchet MS"/>
          <w:b/>
          <w:color w:val="292526"/>
          <w:spacing w:val="-7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–</w:t>
      </w:r>
      <w:r>
        <w:rPr>
          <w:color w:val="292526"/>
          <w:spacing w:val="-4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Stretch</w:t>
      </w:r>
      <w:r>
        <w:rPr>
          <w:color w:val="292526"/>
          <w:spacing w:val="-4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your</w:t>
      </w:r>
      <w:r>
        <w:rPr>
          <w:color w:val="292526"/>
          <w:spacing w:val="-4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arms</w:t>
      </w:r>
      <w:r>
        <w:rPr>
          <w:color w:val="292526"/>
          <w:spacing w:val="-44"/>
          <w:w w:val="110"/>
          <w:sz w:val="32"/>
        </w:rPr>
        <w:t xml:space="preserve"> </w:t>
      </w:r>
      <w:r>
        <w:rPr>
          <w:color w:val="292526"/>
          <w:spacing w:val="-4"/>
          <w:w w:val="110"/>
          <w:sz w:val="32"/>
        </w:rPr>
        <w:t xml:space="preserve">and </w:t>
      </w:r>
      <w:r>
        <w:rPr>
          <w:color w:val="292526"/>
          <w:w w:val="110"/>
          <w:sz w:val="32"/>
        </w:rPr>
        <w:t>legs out as wide as you</w:t>
      </w:r>
      <w:r>
        <w:rPr>
          <w:color w:val="292526"/>
          <w:spacing w:val="-28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can.</w:t>
      </w:r>
    </w:p>
    <w:p w:rsidR="00D50BDF" w:rsidRDefault="007928AC">
      <w:pPr>
        <w:pStyle w:val="ListParagraph"/>
        <w:numPr>
          <w:ilvl w:val="0"/>
          <w:numId w:val="5"/>
        </w:numPr>
        <w:tabs>
          <w:tab w:val="left" w:pos="9153"/>
        </w:tabs>
        <w:spacing w:before="116"/>
        <w:rPr>
          <w:sz w:val="32"/>
        </w:rPr>
      </w:pPr>
      <w:r>
        <w:rPr>
          <w:rFonts w:ascii="Trebuchet MS" w:hAnsi="Trebuchet MS"/>
          <w:b/>
          <w:smallCaps/>
          <w:color w:val="292526"/>
          <w:w w:val="110"/>
          <w:sz w:val="32"/>
        </w:rPr>
        <w:t>Bak</w:t>
      </w:r>
      <w:r>
        <w:rPr>
          <w:rFonts w:ascii="Trebuchet MS" w:hAnsi="Trebuchet MS"/>
          <w:b/>
          <w:color w:val="292526"/>
          <w:w w:val="110"/>
          <w:sz w:val="32"/>
        </w:rPr>
        <w:t xml:space="preserve">ed </w:t>
      </w:r>
      <w:r>
        <w:rPr>
          <w:rFonts w:ascii="Trebuchet MS" w:hAnsi="Trebuchet MS"/>
          <w:b/>
          <w:smallCaps/>
          <w:color w:val="292526"/>
          <w:w w:val="110"/>
          <w:sz w:val="32"/>
        </w:rPr>
        <w:t>bean</w:t>
      </w:r>
      <w:r>
        <w:rPr>
          <w:rFonts w:ascii="Trebuchet MS" w:hAnsi="Trebuchet MS"/>
          <w:b/>
          <w:color w:val="292526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– Lay on the floor in</w:t>
      </w:r>
      <w:r>
        <w:rPr>
          <w:color w:val="292526"/>
          <w:spacing w:val="54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</w:t>
      </w:r>
    </w:p>
    <w:p w:rsidR="00D50BDF" w:rsidRDefault="007928AC">
      <w:pPr>
        <w:pStyle w:val="BodyText"/>
        <w:spacing w:before="9"/>
        <w:ind w:left="9152"/>
      </w:pPr>
      <w:r>
        <w:rPr>
          <w:color w:val="292526"/>
          <w:w w:val="105"/>
        </w:rPr>
        <w:t>star shape.</w:t>
      </w:r>
    </w:p>
    <w:p w:rsidR="00D50BDF" w:rsidRDefault="007928AC">
      <w:pPr>
        <w:pStyle w:val="ListParagraph"/>
        <w:numPr>
          <w:ilvl w:val="0"/>
          <w:numId w:val="5"/>
        </w:numPr>
        <w:tabs>
          <w:tab w:val="left" w:pos="9153"/>
        </w:tabs>
        <w:spacing w:before="123"/>
        <w:jc w:val="both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 xml:space="preserve">Jelly </w:t>
      </w:r>
      <w:r>
        <w:rPr>
          <w:rFonts w:ascii="Trebuchet MS" w:hAnsi="Trebuchet MS"/>
          <w:b/>
          <w:smallCaps/>
          <w:color w:val="292526"/>
          <w:w w:val="105"/>
          <w:sz w:val="32"/>
        </w:rPr>
        <w:t>bean</w:t>
      </w:r>
      <w:r>
        <w:rPr>
          <w:rFonts w:ascii="Trebuchet MS" w:hAnsi="Trebuchet MS"/>
          <w:b/>
          <w:color w:val="29252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– Wobble like a</w:t>
      </w:r>
      <w:r>
        <w:rPr>
          <w:color w:val="292526"/>
          <w:spacing w:val="-4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jelly.</w:t>
      </w:r>
    </w:p>
    <w:p w:rsidR="00D50BDF" w:rsidRDefault="007928AC">
      <w:pPr>
        <w:pStyle w:val="ListParagraph"/>
        <w:numPr>
          <w:ilvl w:val="0"/>
          <w:numId w:val="5"/>
        </w:numPr>
        <w:tabs>
          <w:tab w:val="left" w:pos="9153"/>
        </w:tabs>
        <w:spacing w:before="123" w:line="244" w:lineRule="auto"/>
        <w:ind w:right="2514"/>
        <w:jc w:val="both"/>
        <w:rPr>
          <w:sz w:val="32"/>
        </w:rPr>
      </w:pPr>
      <w:r>
        <w:rPr>
          <w:rFonts w:ascii="Trebuchet MS" w:hAnsi="Trebuchet MS"/>
          <w:b/>
          <w:color w:val="292526"/>
          <w:w w:val="110"/>
          <w:sz w:val="32"/>
        </w:rPr>
        <w:t>Chilli</w:t>
      </w:r>
      <w:r>
        <w:rPr>
          <w:rFonts w:ascii="Trebuchet MS" w:hAnsi="Trebuchet MS"/>
          <w:b/>
          <w:color w:val="292526"/>
          <w:spacing w:val="-42"/>
          <w:w w:val="110"/>
          <w:sz w:val="32"/>
        </w:rPr>
        <w:t xml:space="preserve"> </w:t>
      </w:r>
      <w:r>
        <w:rPr>
          <w:rFonts w:ascii="Trebuchet MS" w:hAnsi="Trebuchet MS"/>
          <w:b/>
          <w:smallCaps/>
          <w:color w:val="292526"/>
          <w:w w:val="110"/>
          <w:sz w:val="32"/>
        </w:rPr>
        <w:t>bean</w:t>
      </w:r>
      <w:r>
        <w:rPr>
          <w:rFonts w:ascii="Trebuchet MS" w:hAnsi="Trebuchet MS"/>
          <w:b/>
          <w:color w:val="292526"/>
          <w:spacing w:val="-4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–</w:t>
      </w:r>
      <w:r>
        <w:rPr>
          <w:color w:val="292526"/>
          <w:spacing w:val="-1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Shiver</w:t>
      </w:r>
      <w:r>
        <w:rPr>
          <w:color w:val="292526"/>
          <w:spacing w:val="-10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and</w:t>
      </w:r>
      <w:r>
        <w:rPr>
          <w:color w:val="292526"/>
          <w:spacing w:val="-10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shake</w:t>
      </w:r>
      <w:r>
        <w:rPr>
          <w:color w:val="292526"/>
          <w:spacing w:val="-11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as</w:t>
      </w:r>
      <w:r>
        <w:rPr>
          <w:color w:val="292526"/>
          <w:spacing w:val="-10"/>
          <w:w w:val="110"/>
          <w:sz w:val="32"/>
        </w:rPr>
        <w:t xml:space="preserve"> </w:t>
      </w:r>
      <w:r>
        <w:rPr>
          <w:color w:val="292526"/>
          <w:spacing w:val="-6"/>
          <w:w w:val="110"/>
          <w:sz w:val="32"/>
        </w:rPr>
        <w:t xml:space="preserve">if </w:t>
      </w:r>
      <w:r>
        <w:rPr>
          <w:color w:val="292526"/>
          <w:w w:val="110"/>
          <w:sz w:val="32"/>
        </w:rPr>
        <w:t xml:space="preserve">you </w:t>
      </w:r>
      <w:r>
        <w:rPr>
          <w:color w:val="292526"/>
          <w:spacing w:val="-3"/>
          <w:w w:val="110"/>
          <w:sz w:val="32"/>
        </w:rPr>
        <w:t xml:space="preserve">are </w:t>
      </w:r>
      <w:r>
        <w:rPr>
          <w:color w:val="292526"/>
          <w:w w:val="110"/>
          <w:sz w:val="32"/>
        </w:rPr>
        <w:t>cold.</w:t>
      </w:r>
    </w:p>
    <w:p w:rsidR="00D50BDF" w:rsidRDefault="007928AC">
      <w:pPr>
        <w:pStyle w:val="ListParagraph"/>
        <w:numPr>
          <w:ilvl w:val="0"/>
          <w:numId w:val="5"/>
        </w:numPr>
        <w:tabs>
          <w:tab w:val="left" w:pos="9153"/>
        </w:tabs>
        <w:spacing w:before="117"/>
        <w:jc w:val="both"/>
        <w:rPr>
          <w:sz w:val="32"/>
        </w:rPr>
      </w:pPr>
      <w:r>
        <w:rPr>
          <w:rFonts w:ascii="Trebuchet MS" w:hAnsi="Trebuchet MS"/>
          <w:b/>
          <w:color w:val="292526"/>
          <w:spacing w:val="-5"/>
          <w:w w:val="105"/>
          <w:sz w:val="32"/>
        </w:rPr>
        <w:t xml:space="preserve">Frozen </w:t>
      </w:r>
      <w:r>
        <w:rPr>
          <w:rFonts w:ascii="Trebuchet MS" w:hAnsi="Trebuchet MS"/>
          <w:b/>
          <w:smallCaps/>
          <w:color w:val="292526"/>
          <w:w w:val="105"/>
          <w:sz w:val="32"/>
        </w:rPr>
        <w:t>bean</w:t>
      </w:r>
      <w:r>
        <w:rPr>
          <w:rFonts w:ascii="Trebuchet MS" w:hAnsi="Trebuchet MS"/>
          <w:b/>
          <w:color w:val="29252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– Stand</w:t>
      </w:r>
      <w:r>
        <w:rPr>
          <w:color w:val="292526"/>
          <w:spacing w:val="-4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still.</w:t>
      </w:r>
    </w:p>
    <w:p w:rsidR="00D50BDF" w:rsidRDefault="007928AC">
      <w:pPr>
        <w:pStyle w:val="ListParagraph"/>
        <w:numPr>
          <w:ilvl w:val="0"/>
          <w:numId w:val="5"/>
        </w:numPr>
        <w:tabs>
          <w:tab w:val="left" w:pos="9153"/>
        </w:tabs>
        <w:spacing w:before="122" w:line="244" w:lineRule="auto"/>
        <w:ind w:right="2513"/>
        <w:jc w:val="both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 xml:space="preserve">String </w:t>
      </w:r>
      <w:r>
        <w:rPr>
          <w:rFonts w:ascii="Trebuchet MS" w:hAnsi="Trebuchet MS"/>
          <w:b/>
          <w:smallCaps/>
          <w:color w:val="292526"/>
          <w:w w:val="105"/>
          <w:sz w:val="32"/>
        </w:rPr>
        <w:t>bean</w:t>
      </w:r>
      <w:r>
        <w:rPr>
          <w:rFonts w:ascii="Trebuchet MS" w:hAnsi="Trebuchet MS"/>
          <w:b/>
          <w:color w:val="29252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– Stand on your</w:t>
      </w:r>
      <w:r>
        <w:rPr>
          <w:color w:val="292526"/>
          <w:spacing w:val="-33"/>
          <w:w w:val="105"/>
          <w:sz w:val="32"/>
        </w:rPr>
        <w:t xml:space="preserve"> </w:t>
      </w:r>
      <w:r>
        <w:rPr>
          <w:color w:val="292526"/>
          <w:spacing w:val="-3"/>
          <w:w w:val="105"/>
          <w:sz w:val="32"/>
        </w:rPr>
        <w:t xml:space="preserve">tiptoes </w:t>
      </w:r>
      <w:r>
        <w:rPr>
          <w:color w:val="292526"/>
          <w:w w:val="105"/>
          <w:sz w:val="32"/>
        </w:rPr>
        <w:t xml:space="preserve">and make yourself as tall and </w:t>
      </w:r>
      <w:r>
        <w:rPr>
          <w:color w:val="292526"/>
          <w:spacing w:val="-4"/>
          <w:w w:val="105"/>
          <w:sz w:val="32"/>
        </w:rPr>
        <w:t xml:space="preserve">thin </w:t>
      </w:r>
      <w:r>
        <w:rPr>
          <w:color w:val="292526"/>
          <w:w w:val="105"/>
          <w:sz w:val="32"/>
        </w:rPr>
        <w:t>as</w:t>
      </w:r>
      <w:r>
        <w:rPr>
          <w:color w:val="292526"/>
          <w:spacing w:val="3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possible.</w:t>
      </w:r>
    </w:p>
    <w:p w:rsidR="00D50BDF" w:rsidRDefault="007928AC">
      <w:pPr>
        <w:pStyle w:val="ListParagraph"/>
        <w:numPr>
          <w:ilvl w:val="0"/>
          <w:numId w:val="5"/>
        </w:numPr>
        <w:tabs>
          <w:tab w:val="left" w:pos="9153"/>
        </w:tabs>
        <w:spacing w:before="118"/>
        <w:jc w:val="both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 xml:space="preserve">Kidney </w:t>
      </w:r>
      <w:r>
        <w:rPr>
          <w:rFonts w:ascii="Trebuchet MS" w:hAnsi="Trebuchet MS"/>
          <w:b/>
          <w:smallCaps/>
          <w:color w:val="292526"/>
          <w:w w:val="105"/>
          <w:sz w:val="32"/>
        </w:rPr>
        <w:t>bean</w:t>
      </w:r>
      <w:r>
        <w:rPr>
          <w:rFonts w:ascii="Trebuchet MS" w:hAnsi="Trebuchet MS"/>
          <w:b/>
          <w:color w:val="292526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 xml:space="preserve">– </w:t>
      </w:r>
      <w:r>
        <w:rPr>
          <w:color w:val="292526"/>
          <w:spacing w:val="-5"/>
          <w:w w:val="105"/>
          <w:sz w:val="32"/>
        </w:rPr>
        <w:t xml:space="preserve">Touch </w:t>
      </w:r>
      <w:r>
        <w:rPr>
          <w:color w:val="292526"/>
          <w:w w:val="105"/>
          <w:sz w:val="32"/>
        </w:rPr>
        <w:t>your</w:t>
      </w:r>
      <w:r>
        <w:rPr>
          <w:color w:val="292526"/>
          <w:spacing w:val="-4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toes.</w:t>
      </w:r>
    </w:p>
    <w:p w:rsidR="00D50BDF" w:rsidRDefault="00D50BDF">
      <w:pPr>
        <w:pStyle w:val="BodyText"/>
        <w:rPr>
          <w:sz w:val="20"/>
        </w:rPr>
      </w:pPr>
    </w:p>
    <w:p w:rsidR="00D50BDF" w:rsidRDefault="00D50BDF">
      <w:pPr>
        <w:pStyle w:val="BodyText"/>
        <w:spacing w:before="10"/>
        <w:rPr>
          <w:sz w:val="20"/>
        </w:rPr>
      </w:pPr>
    </w:p>
    <w:p w:rsidR="00D50BDF" w:rsidRDefault="007928AC">
      <w:pPr>
        <w:spacing w:before="139"/>
        <w:ind w:right="439"/>
        <w:jc w:val="right"/>
        <w:rPr>
          <w:rFonts w:ascii="Arial Narrow"/>
          <w:b/>
          <w:sz w:val="12"/>
        </w:rPr>
      </w:pPr>
      <w:r>
        <w:rPr>
          <w:rFonts w:ascii="Arial Narrow"/>
          <w:b/>
          <w:color w:val="D2D3D5"/>
          <w:w w:val="110"/>
          <w:sz w:val="12"/>
        </w:rPr>
        <w:t>twinkl.com</w:t>
      </w:r>
    </w:p>
    <w:p w:rsidR="00D50BDF" w:rsidRDefault="00D50BDF">
      <w:pPr>
        <w:jc w:val="right"/>
        <w:rPr>
          <w:rFonts w:ascii="Arial Narrow"/>
          <w:sz w:val="12"/>
        </w:rPr>
        <w:sectPr w:rsidR="00D50BDF">
          <w:pgSz w:w="16840" w:h="11910" w:orient="landscape"/>
          <w:pgMar w:top="160" w:right="120" w:bottom="0" w:left="120" w:header="720" w:footer="720" w:gutter="0"/>
          <w:cols w:space="720"/>
        </w:sectPr>
      </w:pPr>
    </w:p>
    <w:p w:rsidR="00D50BDF" w:rsidRDefault="00D50BDF">
      <w:pPr>
        <w:pStyle w:val="BodyText"/>
        <w:spacing w:before="5"/>
        <w:rPr>
          <w:rFonts w:ascii="Arial Narrow"/>
          <w:b/>
          <w:sz w:val="15"/>
        </w:rPr>
      </w:pPr>
    </w:p>
    <w:p w:rsidR="00D50BDF" w:rsidRDefault="007928AC">
      <w:pPr>
        <w:pStyle w:val="Heading1"/>
        <w:tabs>
          <w:tab w:val="left" w:pos="9013"/>
        </w:tabs>
      </w:pPr>
      <w:r>
        <w:rPr>
          <w:color w:val="27BDBE"/>
        </w:rPr>
        <w:tab/>
      </w:r>
    </w:p>
    <w:p w:rsidR="00D50BDF" w:rsidRDefault="00D50BDF">
      <w:pPr>
        <w:pStyle w:val="BodyText"/>
        <w:spacing w:before="9"/>
        <w:rPr>
          <w:rFonts w:ascii="Trebuchet MS"/>
          <w:b/>
          <w:sz w:val="5"/>
        </w:rPr>
      </w:pPr>
    </w:p>
    <w:p w:rsidR="00D50BDF" w:rsidRDefault="003F5C9E">
      <w:pPr>
        <w:tabs>
          <w:tab w:val="left" w:pos="8649"/>
        </w:tabs>
        <w:ind w:left="116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1270" r="1270" b="0"/>
                <wp:docPr id="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before="21"/>
                              <w:ind w:left="360"/>
                              <w:rPr>
                                <w:rFonts w:ascii="Trebuchet MS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8"/>
                                <w:w w:val="108"/>
                                <w:sz w:val="56"/>
                              </w:rPr>
                              <w:t>W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6"/>
                                <w:w w:val="112"/>
                                <w:sz w:val="56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3"/>
                                <w:w w:val="103"/>
                                <w:sz w:val="56"/>
                              </w:rPr>
                              <w:t>s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5"/>
                                <w:w w:val="98"/>
                                <w:sz w:val="56"/>
                              </w:rPr>
                              <w:t>h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6"/>
                                <w:w w:val="104"/>
                                <w:sz w:val="56"/>
                              </w:rPr>
                              <w:t>i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6"/>
                                <w:w w:val="98"/>
                                <w:sz w:val="56"/>
                              </w:rPr>
                              <w:t>n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8"/>
                                <w:sz w:val="56"/>
                              </w:rPr>
                              <w:t>g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4"/>
                                <w:w w:val="106"/>
                                <w:sz w:val="56"/>
                              </w:rPr>
                              <w:t>Mac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5"/>
                                <w:w w:val="106"/>
                                <w:sz w:val="56"/>
                              </w:rPr>
                              <w:t>h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6"/>
                                <w:w w:val="104"/>
                                <w:sz w:val="56"/>
                              </w:rPr>
                              <w:t>i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5"/>
                                <w:w w:val="98"/>
                                <w:sz w:val="56"/>
                              </w:rPr>
                              <w:t>n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82"/>
                                <w:sz w:val="56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" o:spid="_x0000_s1097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" fillcolor="#9cce7a" stroked="f">
                <v:textbox inset="0,0,0,0">
                  <w:txbxContent>
                    <w:p w:rsidR="007928AC" w:rsidRDefault="007928AC">
                      <w:pPr>
                        <w:spacing w:before="21"/>
                        <w:ind w:left="360"/>
                        <w:rPr>
                          <w:rFonts w:ascii="Trebuchet MS"/>
                          <w:b/>
                          <w:sz w:val="56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18"/>
                          <w:w w:val="108"/>
                          <w:sz w:val="56"/>
                        </w:rPr>
                        <w:t>W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6"/>
                          <w:w w:val="112"/>
                          <w:sz w:val="56"/>
                        </w:rPr>
                        <w:t>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3"/>
                          <w:w w:val="103"/>
                          <w:sz w:val="56"/>
                        </w:rPr>
                        <w:t>s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98"/>
                          <w:sz w:val="56"/>
                        </w:rPr>
                        <w:t>h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4"/>
                          <w:sz w:val="56"/>
                        </w:rPr>
                        <w:t>i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98"/>
                          <w:sz w:val="56"/>
                        </w:rPr>
                        <w:t>n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108"/>
                          <w:sz w:val="56"/>
                        </w:rPr>
                        <w:t>g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sz w:val="5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4"/>
                          <w:w w:val="106"/>
                          <w:sz w:val="56"/>
                        </w:rPr>
                        <w:t>Mac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5"/>
                          <w:w w:val="106"/>
                          <w:sz w:val="56"/>
                        </w:rPr>
                        <w:t>h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4"/>
                          <w:sz w:val="56"/>
                        </w:rPr>
                        <w:t>i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98"/>
                          <w:sz w:val="56"/>
                        </w:rPr>
                        <w:t>n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82"/>
                          <w:sz w:val="56"/>
                        </w:rPr>
                        <w:t>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928AC">
        <w:rPr>
          <w:rFonts w:ascii="Trebuchet MS"/>
          <w:sz w:val="20"/>
        </w:rPr>
        <w:tab/>
      </w: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4973320" cy="465455"/>
                <wp:effectExtent l="0" t="1270" r="2540" b="0"/>
                <wp:docPr id="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3320" cy="465455"/>
                        </a:xfrm>
                        <a:prstGeom prst="rect">
                          <a:avLst/>
                        </a:prstGeom>
                        <a:solidFill>
                          <a:srgbClr val="9CCE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28AC" w:rsidRDefault="007928AC">
                            <w:pPr>
                              <w:spacing w:line="643" w:lineRule="exact"/>
                              <w:ind w:left="301"/>
                              <w:rPr>
                                <w:rFonts w:ascii="Trebuchet MS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18"/>
                                <w:w w:val="109"/>
                                <w:sz w:val="56"/>
                              </w:rPr>
                              <w:t>W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4"/>
                                <w:w w:val="109"/>
                                <w:sz w:val="56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5"/>
                                <w:w w:val="94"/>
                                <w:sz w:val="56"/>
                              </w:rPr>
                              <w:t>c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9"/>
                                <w:w w:val="97"/>
                                <w:sz w:val="56"/>
                              </w:rPr>
                              <w:t>k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4"/>
                                <w:sz w:val="56"/>
                              </w:rPr>
                              <w:t>y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18"/>
                                <w:w w:val="109"/>
                                <w:sz w:val="56"/>
                              </w:rPr>
                              <w:t>W</w:t>
                            </w:r>
                            <w:r>
                              <w:rPr>
                                <w:rFonts w:ascii="Trebuchet MS"/>
                                <w:b/>
                                <w:smallCaps/>
                                <w:color w:val="FFFFFF"/>
                                <w:spacing w:val="-6"/>
                                <w:w w:val="109"/>
                                <w:sz w:val="56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5"/>
                                <w:w w:val="105"/>
                                <w:sz w:val="56"/>
                              </w:rPr>
                              <w:t>l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4"/>
                                <w:w w:val="97"/>
                                <w:sz w:val="56"/>
                              </w:rPr>
                              <w:t>k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3"/>
                                <w:sz w:val="5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" o:spid="_x0000_s1098" type="#_x0000_t202" style="width:391.6pt;height: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" fillcolor="#9cce7a" stroked="f">
                <v:textbox inset="0,0,0,0">
                  <w:txbxContent>
                    <w:p w:rsidR="007928AC" w:rsidRDefault="007928AC">
                      <w:pPr>
                        <w:spacing w:line="643" w:lineRule="exact"/>
                        <w:ind w:left="301"/>
                        <w:rPr>
                          <w:rFonts w:ascii="Trebuchet MS"/>
                          <w:b/>
                          <w:sz w:val="56"/>
                        </w:rPr>
                      </w:pP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18"/>
                          <w:w w:val="109"/>
                          <w:sz w:val="56"/>
                        </w:rPr>
                        <w:t>W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4"/>
                          <w:w w:val="109"/>
                          <w:sz w:val="56"/>
                        </w:rPr>
                        <w:t>a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5"/>
                          <w:w w:val="94"/>
                          <w:sz w:val="56"/>
                        </w:rPr>
                        <w:t>c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9"/>
                          <w:w w:val="97"/>
                          <w:sz w:val="56"/>
                        </w:rPr>
                        <w:t>k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104"/>
                          <w:sz w:val="56"/>
                        </w:rPr>
                        <w:t>y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sz w:val="5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18"/>
                          <w:w w:val="109"/>
                          <w:sz w:val="56"/>
                        </w:rPr>
                        <w:t>W</w:t>
                      </w:r>
                      <w:r>
                        <w:rPr>
                          <w:rFonts w:ascii="Trebuchet MS"/>
                          <w:b/>
                          <w:smallCaps/>
                          <w:color w:val="FFFFFF"/>
                          <w:spacing w:val="-6"/>
                          <w:w w:val="109"/>
                          <w:sz w:val="56"/>
                        </w:rPr>
                        <w:t>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05"/>
                          <w:sz w:val="56"/>
                        </w:rPr>
                        <w:t>l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4"/>
                          <w:w w:val="97"/>
                          <w:sz w:val="56"/>
                        </w:rPr>
                        <w:t>k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103"/>
                          <w:sz w:val="56"/>
                        </w:rPr>
                        <w:t>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50BDF" w:rsidRDefault="00D50BDF">
      <w:pPr>
        <w:pStyle w:val="BodyText"/>
        <w:spacing w:before="8"/>
        <w:rPr>
          <w:rFonts w:ascii="Trebuchet MS"/>
          <w:b/>
          <w:sz w:val="9"/>
        </w:rPr>
      </w:pPr>
    </w:p>
    <w:p w:rsidR="00D50BDF" w:rsidRDefault="00D50BDF">
      <w:pPr>
        <w:rPr>
          <w:rFonts w:ascii="Trebuchet MS"/>
          <w:sz w:val="9"/>
        </w:rPr>
        <w:sectPr w:rsidR="00D50BDF">
          <w:pgSz w:w="16840" w:h="11910" w:orient="landscape"/>
          <w:pgMar w:top="160" w:right="120" w:bottom="0" w:left="120" w:header="720" w:footer="720" w:gutter="0"/>
          <w:cols w:space="720"/>
        </w:sectPr>
      </w:pPr>
    </w:p>
    <w:p w:rsidR="00D50BDF" w:rsidRDefault="007928AC">
      <w:pPr>
        <w:pStyle w:val="ListParagraph"/>
        <w:numPr>
          <w:ilvl w:val="0"/>
          <w:numId w:val="3"/>
        </w:numPr>
        <w:tabs>
          <w:tab w:val="left" w:pos="652"/>
        </w:tabs>
        <w:spacing w:before="122" w:line="244" w:lineRule="auto"/>
        <w:ind w:right="272"/>
        <w:rPr>
          <w:sz w:val="32"/>
        </w:rPr>
      </w:pPr>
      <w:r>
        <w:rPr>
          <w:color w:val="292526"/>
          <w:w w:val="105"/>
          <w:sz w:val="32"/>
        </w:rPr>
        <w:t xml:space="preserve">Begin to move slowly around the space, </w:t>
      </w:r>
      <w:r>
        <w:rPr>
          <w:color w:val="292526"/>
          <w:spacing w:val="-3"/>
          <w:w w:val="105"/>
          <w:sz w:val="32"/>
        </w:rPr>
        <w:t xml:space="preserve">listening </w:t>
      </w:r>
      <w:r>
        <w:rPr>
          <w:color w:val="292526"/>
          <w:w w:val="105"/>
          <w:sz w:val="32"/>
        </w:rPr>
        <w:t>out for the washing machine</w:t>
      </w:r>
      <w:r>
        <w:rPr>
          <w:color w:val="292526"/>
          <w:spacing w:val="38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command.</w:t>
      </w:r>
    </w:p>
    <w:p w:rsidR="00D50BDF" w:rsidRDefault="007928AC">
      <w:pPr>
        <w:pStyle w:val="Heading2"/>
        <w:spacing w:before="124"/>
        <w:ind w:left="463"/>
      </w:pPr>
      <w:r>
        <w:rPr>
          <w:color w:val="292526"/>
          <w:spacing w:val="-11"/>
          <w:w w:val="108"/>
        </w:rPr>
        <w:t>W</w:t>
      </w:r>
      <w:r>
        <w:rPr>
          <w:smallCaps/>
          <w:color w:val="292526"/>
          <w:w w:val="110"/>
        </w:rPr>
        <w:t>ashing</w:t>
      </w:r>
      <w:r>
        <w:rPr>
          <w:color w:val="292526"/>
          <w:spacing w:val="-23"/>
        </w:rPr>
        <w:t xml:space="preserve"> </w:t>
      </w:r>
      <w:r>
        <w:rPr>
          <w:smallCaps/>
          <w:color w:val="292526"/>
          <w:w w:val="108"/>
        </w:rPr>
        <w:t>Machine</w:t>
      </w:r>
      <w:r>
        <w:rPr>
          <w:color w:val="292526"/>
          <w:spacing w:val="-23"/>
        </w:rPr>
        <w:t xml:space="preserve"> </w:t>
      </w:r>
      <w:r>
        <w:rPr>
          <w:smallCaps/>
          <w:color w:val="292526"/>
          <w:w w:val="115"/>
        </w:rPr>
        <w:t>Commands</w:t>
      </w:r>
    </w:p>
    <w:p w:rsidR="00D50BDF" w:rsidRDefault="007928AC">
      <w:pPr>
        <w:pStyle w:val="ListParagraph"/>
        <w:numPr>
          <w:ilvl w:val="0"/>
          <w:numId w:val="2"/>
        </w:numPr>
        <w:tabs>
          <w:tab w:val="left" w:pos="635"/>
        </w:tabs>
        <w:spacing w:before="137"/>
        <w:ind w:hanging="172"/>
        <w:rPr>
          <w:sz w:val="32"/>
        </w:rPr>
      </w:pPr>
      <w:r>
        <w:rPr>
          <w:rFonts w:ascii="Trebuchet MS" w:hAnsi="Trebuchet MS"/>
          <w:b/>
          <w:color w:val="292526"/>
          <w:spacing w:val="-4"/>
          <w:w w:val="110"/>
          <w:sz w:val="32"/>
        </w:rPr>
        <w:t>Trousers</w:t>
      </w:r>
      <w:r>
        <w:rPr>
          <w:rFonts w:ascii="Trebuchet MS" w:hAnsi="Trebuchet MS"/>
          <w:b/>
          <w:color w:val="292526"/>
          <w:spacing w:val="-64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–</w:t>
      </w:r>
      <w:r>
        <w:rPr>
          <w:color w:val="292526"/>
          <w:spacing w:val="-3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Stand</w:t>
      </w:r>
      <w:r>
        <w:rPr>
          <w:color w:val="292526"/>
          <w:spacing w:val="-34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up</w:t>
      </w:r>
      <w:r>
        <w:rPr>
          <w:color w:val="292526"/>
          <w:spacing w:val="-3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straight</w:t>
      </w:r>
      <w:r>
        <w:rPr>
          <w:color w:val="292526"/>
          <w:spacing w:val="-34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and</w:t>
      </w:r>
      <w:r>
        <w:rPr>
          <w:color w:val="292526"/>
          <w:spacing w:val="-34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as</w:t>
      </w:r>
      <w:r>
        <w:rPr>
          <w:color w:val="292526"/>
          <w:spacing w:val="-3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tall</w:t>
      </w:r>
      <w:r>
        <w:rPr>
          <w:color w:val="292526"/>
          <w:spacing w:val="-34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as</w:t>
      </w:r>
      <w:r>
        <w:rPr>
          <w:color w:val="292526"/>
          <w:spacing w:val="-34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you</w:t>
      </w:r>
      <w:r>
        <w:rPr>
          <w:color w:val="292526"/>
          <w:spacing w:val="-33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can.</w:t>
      </w:r>
    </w:p>
    <w:p w:rsidR="00D50BDF" w:rsidRDefault="007928AC">
      <w:pPr>
        <w:pStyle w:val="ListParagraph"/>
        <w:numPr>
          <w:ilvl w:val="0"/>
          <w:numId w:val="2"/>
        </w:numPr>
        <w:tabs>
          <w:tab w:val="left" w:pos="635"/>
        </w:tabs>
        <w:spacing w:before="123"/>
        <w:ind w:hanging="172"/>
        <w:rPr>
          <w:sz w:val="32"/>
        </w:rPr>
      </w:pPr>
      <w:r>
        <w:rPr>
          <w:rFonts w:ascii="Trebuchet MS" w:hAnsi="Trebuchet MS"/>
          <w:b/>
          <w:color w:val="292526"/>
          <w:w w:val="110"/>
          <w:sz w:val="32"/>
        </w:rPr>
        <w:t>Dress</w:t>
      </w:r>
      <w:r>
        <w:rPr>
          <w:rFonts w:ascii="Trebuchet MS" w:hAnsi="Trebuchet MS"/>
          <w:b/>
          <w:color w:val="292526"/>
          <w:spacing w:val="-59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– Stand still in a wide stance.</w:t>
      </w:r>
    </w:p>
    <w:p w:rsidR="00D50BDF" w:rsidRDefault="007928AC">
      <w:pPr>
        <w:pStyle w:val="ListParagraph"/>
        <w:numPr>
          <w:ilvl w:val="0"/>
          <w:numId w:val="2"/>
        </w:numPr>
        <w:tabs>
          <w:tab w:val="left" w:pos="635"/>
        </w:tabs>
        <w:spacing w:before="123"/>
        <w:ind w:hanging="172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 xml:space="preserve">Socks </w:t>
      </w:r>
      <w:r>
        <w:rPr>
          <w:color w:val="292526"/>
          <w:w w:val="105"/>
          <w:sz w:val="32"/>
        </w:rPr>
        <w:t>– Curl up in a</w:t>
      </w:r>
      <w:r>
        <w:rPr>
          <w:color w:val="292526"/>
          <w:spacing w:val="3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ball.</w:t>
      </w:r>
    </w:p>
    <w:p w:rsidR="00D50BDF" w:rsidRDefault="007928AC">
      <w:pPr>
        <w:pStyle w:val="Heading2"/>
        <w:numPr>
          <w:ilvl w:val="0"/>
          <w:numId w:val="2"/>
        </w:numPr>
        <w:tabs>
          <w:tab w:val="left" w:pos="635"/>
        </w:tabs>
        <w:spacing w:before="123"/>
        <w:ind w:hanging="172"/>
        <w:rPr>
          <w:rFonts w:ascii="Calibri" w:hAnsi="Calibri"/>
        </w:rPr>
      </w:pPr>
      <w:r>
        <w:rPr>
          <w:color w:val="292526"/>
          <w:w w:val="110"/>
        </w:rPr>
        <w:t>W</w:t>
      </w:r>
      <w:r>
        <w:rPr>
          <w:smallCaps/>
          <w:color w:val="292526"/>
          <w:w w:val="110"/>
        </w:rPr>
        <w:t>ashing</w:t>
      </w:r>
      <w:r>
        <w:rPr>
          <w:color w:val="292526"/>
          <w:spacing w:val="-40"/>
          <w:w w:val="110"/>
        </w:rPr>
        <w:t xml:space="preserve"> </w:t>
      </w:r>
      <w:r>
        <w:rPr>
          <w:smallCaps/>
          <w:color w:val="292526"/>
          <w:w w:val="110"/>
        </w:rPr>
        <w:t>machine</w:t>
      </w:r>
      <w:r>
        <w:rPr>
          <w:color w:val="292526"/>
          <w:spacing w:val="-39"/>
          <w:w w:val="110"/>
        </w:rPr>
        <w:t xml:space="preserve"> </w:t>
      </w:r>
      <w:r>
        <w:rPr>
          <w:rFonts w:ascii="Calibri" w:hAnsi="Calibri"/>
          <w:color w:val="292526"/>
          <w:w w:val="110"/>
        </w:rPr>
        <w:t>–</w:t>
      </w:r>
      <w:r>
        <w:rPr>
          <w:rFonts w:ascii="Calibri" w:hAnsi="Calibri"/>
          <w:color w:val="292526"/>
          <w:spacing w:val="-10"/>
          <w:w w:val="110"/>
        </w:rPr>
        <w:t xml:space="preserve"> </w:t>
      </w:r>
      <w:r>
        <w:rPr>
          <w:rFonts w:ascii="Calibri" w:hAnsi="Calibri"/>
          <w:color w:val="292526"/>
          <w:spacing w:val="-5"/>
          <w:w w:val="110"/>
        </w:rPr>
        <w:t>Turn</w:t>
      </w:r>
      <w:r>
        <w:rPr>
          <w:rFonts w:ascii="Calibri" w:hAnsi="Calibri"/>
          <w:color w:val="292526"/>
          <w:spacing w:val="-9"/>
          <w:w w:val="110"/>
        </w:rPr>
        <w:t xml:space="preserve"> </w:t>
      </w:r>
      <w:r>
        <w:rPr>
          <w:rFonts w:ascii="Calibri" w:hAnsi="Calibri"/>
          <w:color w:val="292526"/>
          <w:w w:val="110"/>
        </w:rPr>
        <w:t>round</w:t>
      </w:r>
      <w:r>
        <w:rPr>
          <w:rFonts w:ascii="Calibri" w:hAnsi="Calibri"/>
          <w:color w:val="292526"/>
          <w:spacing w:val="-10"/>
          <w:w w:val="110"/>
        </w:rPr>
        <w:t xml:space="preserve"> </w:t>
      </w:r>
      <w:r>
        <w:rPr>
          <w:rFonts w:ascii="Calibri" w:hAnsi="Calibri"/>
          <w:color w:val="292526"/>
          <w:w w:val="110"/>
        </w:rPr>
        <w:t>on</w:t>
      </w:r>
      <w:r>
        <w:rPr>
          <w:rFonts w:ascii="Calibri" w:hAnsi="Calibri"/>
          <w:color w:val="292526"/>
          <w:spacing w:val="-9"/>
          <w:w w:val="110"/>
        </w:rPr>
        <w:t xml:space="preserve"> </w:t>
      </w:r>
      <w:r>
        <w:rPr>
          <w:rFonts w:ascii="Calibri" w:hAnsi="Calibri"/>
          <w:color w:val="292526"/>
          <w:w w:val="110"/>
        </w:rPr>
        <w:t>the</w:t>
      </w:r>
      <w:r>
        <w:rPr>
          <w:rFonts w:ascii="Calibri" w:hAnsi="Calibri"/>
          <w:color w:val="292526"/>
          <w:spacing w:val="-9"/>
          <w:w w:val="110"/>
        </w:rPr>
        <w:t xml:space="preserve"> </w:t>
      </w:r>
      <w:r>
        <w:rPr>
          <w:rFonts w:ascii="Calibri" w:hAnsi="Calibri"/>
          <w:color w:val="292526"/>
          <w:w w:val="110"/>
        </w:rPr>
        <w:t>spot.</w:t>
      </w:r>
    </w:p>
    <w:p w:rsidR="00D50BDF" w:rsidRDefault="007928AC">
      <w:pPr>
        <w:pStyle w:val="ListParagraph"/>
        <w:numPr>
          <w:ilvl w:val="0"/>
          <w:numId w:val="2"/>
        </w:numPr>
        <w:tabs>
          <w:tab w:val="left" w:pos="635"/>
        </w:tabs>
        <w:spacing w:before="122" w:line="244" w:lineRule="auto"/>
        <w:ind w:right="38"/>
        <w:rPr>
          <w:sz w:val="32"/>
        </w:rPr>
      </w:pPr>
      <w:r>
        <w:rPr>
          <w:rFonts w:ascii="Trebuchet MS" w:hAnsi="Trebuchet MS"/>
          <w:b/>
          <w:color w:val="292526"/>
          <w:w w:val="105"/>
          <w:sz w:val="32"/>
        </w:rPr>
        <w:t>W</w:t>
      </w:r>
      <w:r>
        <w:rPr>
          <w:rFonts w:ascii="Trebuchet MS" w:hAnsi="Trebuchet MS"/>
          <w:b/>
          <w:smallCaps/>
          <w:color w:val="292526"/>
          <w:w w:val="105"/>
          <w:sz w:val="32"/>
        </w:rPr>
        <w:t>ashing</w:t>
      </w:r>
      <w:r>
        <w:rPr>
          <w:rFonts w:ascii="Trebuchet MS" w:hAnsi="Trebuchet MS"/>
          <w:b/>
          <w:color w:val="292526"/>
          <w:w w:val="105"/>
          <w:sz w:val="32"/>
        </w:rPr>
        <w:t xml:space="preserve"> line </w:t>
      </w:r>
      <w:r>
        <w:rPr>
          <w:color w:val="292526"/>
          <w:w w:val="105"/>
          <w:sz w:val="32"/>
        </w:rPr>
        <w:t>– Flap about as if drying on the line in the</w:t>
      </w:r>
      <w:r>
        <w:rPr>
          <w:color w:val="292526"/>
          <w:spacing w:val="5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breeze.</w:t>
      </w:r>
    </w:p>
    <w:p w:rsidR="00D50BDF" w:rsidRDefault="007928AC" w:rsidP="003F5C9E">
      <w:pPr>
        <w:pStyle w:val="ListParagraph"/>
        <w:tabs>
          <w:tab w:val="left" w:pos="666"/>
        </w:tabs>
        <w:ind w:left="665" w:firstLine="0"/>
        <w:rPr>
          <w:sz w:val="32"/>
        </w:rPr>
      </w:pPr>
      <w:r>
        <w:rPr>
          <w:color w:val="292526"/>
          <w:w w:val="113"/>
          <w:sz w:val="32"/>
        </w:rPr>
        <w:br w:type="column"/>
      </w:r>
      <w:r>
        <w:rPr>
          <w:color w:val="292526"/>
          <w:w w:val="110"/>
          <w:sz w:val="32"/>
        </w:rPr>
        <w:t>When instructed you will walk</w:t>
      </w:r>
      <w:r>
        <w:rPr>
          <w:color w:val="292526"/>
          <w:spacing w:val="-53"/>
          <w:w w:val="110"/>
          <w:sz w:val="32"/>
        </w:rPr>
        <w:t xml:space="preserve"> </w:t>
      </w:r>
      <w:r>
        <w:rPr>
          <w:color w:val="292526"/>
          <w:spacing w:val="-4"/>
          <w:w w:val="110"/>
          <w:sz w:val="32"/>
        </w:rPr>
        <w:t xml:space="preserve">around </w:t>
      </w:r>
      <w:r>
        <w:rPr>
          <w:color w:val="292526"/>
          <w:w w:val="110"/>
          <w:sz w:val="32"/>
        </w:rPr>
        <w:t>the space in a wacky</w:t>
      </w:r>
      <w:r>
        <w:rPr>
          <w:color w:val="292526"/>
          <w:spacing w:val="-9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walk!</w:t>
      </w:r>
    </w:p>
    <w:p w:rsidR="00D50BDF" w:rsidRDefault="007928AC">
      <w:pPr>
        <w:pStyle w:val="ListParagraph"/>
        <w:numPr>
          <w:ilvl w:val="0"/>
          <w:numId w:val="1"/>
        </w:numPr>
        <w:tabs>
          <w:tab w:val="left" w:pos="666"/>
        </w:tabs>
        <w:spacing w:before="117"/>
        <w:rPr>
          <w:sz w:val="32"/>
        </w:rPr>
      </w:pPr>
      <w:r>
        <w:rPr>
          <w:color w:val="292526"/>
          <w:w w:val="105"/>
          <w:sz w:val="32"/>
        </w:rPr>
        <w:t>Listen out for different ways of</w:t>
      </w:r>
      <w:r>
        <w:rPr>
          <w:color w:val="292526"/>
          <w:spacing w:val="39"/>
          <w:w w:val="105"/>
          <w:sz w:val="32"/>
        </w:rPr>
        <w:t xml:space="preserve"> </w:t>
      </w:r>
      <w:r>
        <w:rPr>
          <w:color w:val="292526"/>
          <w:w w:val="105"/>
          <w:sz w:val="32"/>
        </w:rPr>
        <w:t>walking</w:t>
      </w:r>
    </w:p>
    <w:p w:rsidR="00D50BDF" w:rsidRDefault="007928AC">
      <w:pPr>
        <w:pStyle w:val="Heading2"/>
        <w:spacing w:before="54"/>
        <w:ind w:left="463"/>
      </w:pPr>
      <w:bookmarkStart w:id="2" w:name="_GoBack"/>
      <w:bookmarkEnd w:id="2"/>
      <w:r>
        <w:rPr>
          <w:color w:val="292526"/>
          <w:spacing w:val="-11"/>
          <w:w w:val="108"/>
        </w:rPr>
        <w:t>W</w:t>
      </w:r>
      <w:r>
        <w:rPr>
          <w:smallCaps/>
          <w:color w:val="292526"/>
          <w:w w:val="105"/>
        </w:rPr>
        <w:t>ac</w:t>
      </w:r>
      <w:r>
        <w:rPr>
          <w:smallCaps/>
          <w:color w:val="292526"/>
          <w:spacing w:val="-4"/>
          <w:w w:val="105"/>
        </w:rPr>
        <w:t>k</w:t>
      </w:r>
      <w:r>
        <w:rPr>
          <w:color w:val="292526"/>
          <w:w w:val="104"/>
        </w:rPr>
        <w:t>y</w:t>
      </w:r>
      <w:r>
        <w:rPr>
          <w:color w:val="292526"/>
          <w:spacing w:val="-23"/>
        </w:rPr>
        <w:t xml:space="preserve"> </w:t>
      </w:r>
      <w:r>
        <w:rPr>
          <w:color w:val="292526"/>
          <w:spacing w:val="-11"/>
          <w:w w:val="108"/>
        </w:rPr>
        <w:t>W</w:t>
      </w:r>
      <w:r>
        <w:rPr>
          <w:smallCaps/>
          <w:color w:val="292526"/>
        </w:rPr>
        <w:t>alks</w:t>
      </w:r>
    </w:p>
    <w:p w:rsidR="00D50BDF" w:rsidRDefault="007928AC">
      <w:pPr>
        <w:pStyle w:val="ListParagraph"/>
        <w:numPr>
          <w:ilvl w:val="0"/>
          <w:numId w:val="1"/>
        </w:numPr>
        <w:tabs>
          <w:tab w:val="left" w:pos="635"/>
        </w:tabs>
        <w:spacing w:before="138"/>
        <w:ind w:left="634" w:hanging="172"/>
        <w:rPr>
          <w:sz w:val="32"/>
        </w:rPr>
      </w:pPr>
      <w:r>
        <w:rPr>
          <w:color w:val="292526"/>
          <w:spacing w:val="-3"/>
          <w:w w:val="110"/>
          <w:sz w:val="32"/>
        </w:rPr>
        <w:t xml:space="preserve">Walk </w:t>
      </w:r>
      <w:r>
        <w:rPr>
          <w:color w:val="292526"/>
          <w:w w:val="110"/>
          <w:sz w:val="32"/>
        </w:rPr>
        <w:t>with big strides.</w:t>
      </w:r>
    </w:p>
    <w:p w:rsidR="00D50BDF" w:rsidRDefault="007928AC">
      <w:pPr>
        <w:pStyle w:val="ListParagraph"/>
        <w:numPr>
          <w:ilvl w:val="0"/>
          <w:numId w:val="1"/>
        </w:numPr>
        <w:tabs>
          <w:tab w:val="left" w:pos="635"/>
        </w:tabs>
        <w:spacing w:before="123"/>
        <w:ind w:left="634" w:hanging="172"/>
        <w:rPr>
          <w:sz w:val="32"/>
        </w:rPr>
      </w:pPr>
      <w:r>
        <w:rPr>
          <w:color w:val="292526"/>
          <w:spacing w:val="-3"/>
          <w:w w:val="110"/>
          <w:sz w:val="32"/>
        </w:rPr>
        <w:t xml:space="preserve">Walk </w:t>
      </w:r>
      <w:r>
        <w:rPr>
          <w:color w:val="292526"/>
          <w:w w:val="110"/>
          <w:sz w:val="32"/>
        </w:rPr>
        <w:t>with tiny steps.</w:t>
      </w:r>
    </w:p>
    <w:p w:rsidR="00D50BDF" w:rsidRDefault="007928AC">
      <w:pPr>
        <w:pStyle w:val="ListParagraph"/>
        <w:numPr>
          <w:ilvl w:val="0"/>
          <w:numId w:val="1"/>
        </w:numPr>
        <w:tabs>
          <w:tab w:val="left" w:pos="635"/>
        </w:tabs>
        <w:spacing w:before="123"/>
        <w:ind w:left="634" w:hanging="172"/>
        <w:rPr>
          <w:sz w:val="32"/>
        </w:rPr>
      </w:pPr>
      <w:r>
        <w:rPr>
          <w:color w:val="292526"/>
          <w:spacing w:val="-3"/>
          <w:w w:val="110"/>
          <w:sz w:val="32"/>
        </w:rPr>
        <w:t xml:space="preserve">Walk </w:t>
      </w:r>
      <w:r>
        <w:rPr>
          <w:color w:val="292526"/>
          <w:w w:val="110"/>
          <w:sz w:val="32"/>
        </w:rPr>
        <w:t>backwards – take</w:t>
      </w:r>
      <w:r>
        <w:rPr>
          <w:color w:val="292526"/>
          <w:spacing w:val="-8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care!</w:t>
      </w:r>
    </w:p>
    <w:p w:rsidR="00D50BDF" w:rsidRDefault="007928AC">
      <w:pPr>
        <w:pStyle w:val="ListParagraph"/>
        <w:numPr>
          <w:ilvl w:val="0"/>
          <w:numId w:val="1"/>
        </w:numPr>
        <w:tabs>
          <w:tab w:val="left" w:pos="635"/>
        </w:tabs>
        <w:spacing w:before="122"/>
        <w:ind w:left="634" w:hanging="172"/>
        <w:rPr>
          <w:sz w:val="32"/>
        </w:rPr>
      </w:pPr>
      <w:r>
        <w:rPr>
          <w:color w:val="292526"/>
          <w:spacing w:val="-3"/>
          <w:w w:val="110"/>
          <w:sz w:val="32"/>
        </w:rPr>
        <w:t>Walk</w:t>
      </w:r>
      <w:r>
        <w:rPr>
          <w:color w:val="292526"/>
          <w:spacing w:val="-27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sideways.</w:t>
      </w:r>
    </w:p>
    <w:p w:rsidR="00D50BDF" w:rsidRDefault="007928AC">
      <w:pPr>
        <w:pStyle w:val="ListParagraph"/>
        <w:numPr>
          <w:ilvl w:val="0"/>
          <w:numId w:val="1"/>
        </w:numPr>
        <w:tabs>
          <w:tab w:val="left" w:pos="635"/>
        </w:tabs>
        <w:spacing w:before="123" w:line="244" w:lineRule="auto"/>
        <w:ind w:left="634" w:right="2838"/>
        <w:rPr>
          <w:sz w:val="32"/>
        </w:rPr>
      </w:pPr>
      <w:r>
        <w:rPr>
          <w:color w:val="292526"/>
          <w:w w:val="110"/>
          <w:sz w:val="32"/>
        </w:rPr>
        <w:t>Pretend</w:t>
      </w:r>
      <w:r>
        <w:rPr>
          <w:color w:val="292526"/>
          <w:spacing w:val="-19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you</w:t>
      </w:r>
      <w:r>
        <w:rPr>
          <w:color w:val="292526"/>
          <w:spacing w:val="-18"/>
          <w:w w:val="110"/>
          <w:sz w:val="32"/>
        </w:rPr>
        <w:t xml:space="preserve"> </w:t>
      </w:r>
      <w:r>
        <w:rPr>
          <w:color w:val="292526"/>
          <w:spacing w:val="-3"/>
          <w:w w:val="110"/>
          <w:sz w:val="32"/>
        </w:rPr>
        <w:t>are</w:t>
      </w:r>
      <w:r>
        <w:rPr>
          <w:color w:val="292526"/>
          <w:spacing w:val="-18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walking</w:t>
      </w:r>
      <w:r>
        <w:rPr>
          <w:color w:val="292526"/>
          <w:spacing w:val="-18"/>
          <w:w w:val="110"/>
          <w:sz w:val="32"/>
        </w:rPr>
        <w:t xml:space="preserve"> </w:t>
      </w:r>
      <w:r>
        <w:rPr>
          <w:color w:val="292526"/>
          <w:spacing w:val="-3"/>
          <w:w w:val="110"/>
          <w:sz w:val="32"/>
        </w:rPr>
        <w:t xml:space="preserve">through </w:t>
      </w:r>
      <w:r>
        <w:rPr>
          <w:color w:val="292526"/>
          <w:w w:val="110"/>
          <w:sz w:val="32"/>
        </w:rPr>
        <w:t>heavy</w:t>
      </w:r>
      <w:r>
        <w:rPr>
          <w:color w:val="292526"/>
          <w:spacing w:val="-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mud.</w:t>
      </w:r>
    </w:p>
    <w:p w:rsidR="00D50BDF" w:rsidRDefault="007928AC">
      <w:pPr>
        <w:pStyle w:val="ListParagraph"/>
        <w:numPr>
          <w:ilvl w:val="0"/>
          <w:numId w:val="1"/>
        </w:numPr>
        <w:tabs>
          <w:tab w:val="left" w:pos="635"/>
        </w:tabs>
        <w:spacing w:before="117" w:line="244" w:lineRule="auto"/>
        <w:ind w:left="634" w:right="3286"/>
        <w:rPr>
          <w:sz w:val="32"/>
        </w:rPr>
      </w:pPr>
      <w:r>
        <w:rPr>
          <w:color w:val="292526"/>
          <w:w w:val="110"/>
          <w:sz w:val="32"/>
        </w:rPr>
        <w:t xml:space="preserve">Imagine you </w:t>
      </w:r>
      <w:r>
        <w:rPr>
          <w:color w:val="292526"/>
          <w:spacing w:val="-3"/>
          <w:w w:val="110"/>
          <w:sz w:val="32"/>
        </w:rPr>
        <w:t xml:space="preserve">are </w:t>
      </w:r>
      <w:r>
        <w:rPr>
          <w:color w:val="292526"/>
          <w:w w:val="110"/>
          <w:sz w:val="32"/>
        </w:rPr>
        <w:t>walking</w:t>
      </w:r>
      <w:r>
        <w:rPr>
          <w:color w:val="292526"/>
          <w:spacing w:val="-24"/>
          <w:w w:val="110"/>
          <w:sz w:val="32"/>
        </w:rPr>
        <w:t xml:space="preserve"> </w:t>
      </w:r>
      <w:r>
        <w:rPr>
          <w:color w:val="292526"/>
          <w:spacing w:val="-4"/>
          <w:w w:val="110"/>
          <w:sz w:val="32"/>
        </w:rPr>
        <w:t xml:space="preserve">over </w:t>
      </w:r>
      <w:r>
        <w:rPr>
          <w:color w:val="292526"/>
          <w:w w:val="110"/>
          <w:sz w:val="32"/>
        </w:rPr>
        <w:t>hot</w:t>
      </w:r>
      <w:r>
        <w:rPr>
          <w:color w:val="292526"/>
          <w:spacing w:val="-2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coals.</w:t>
      </w:r>
    </w:p>
    <w:p w:rsidR="00D50BDF" w:rsidRDefault="007928AC">
      <w:pPr>
        <w:pStyle w:val="ListParagraph"/>
        <w:numPr>
          <w:ilvl w:val="0"/>
          <w:numId w:val="1"/>
        </w:numPr>
        <w:tabs>
          <w:tab w:val="left" w:pos="635"/>
        </w:tabs>
        <w:spacing w:before="116" w:line="244" w:lineRule="auto"/>
        <w:ind w:left="634" w:right="1968"/>
        <w:rPr>
          <w:sz w:val="32"/>
        </w:rPr>
      </w:pPr>
      <w:r>
        <w:rPr>
          <w:color w:val="292526"/>
          <w:spacing w:val="-3"/>
          <w:w w:val="110"/>
          <w:sz w:val="32"/>
        </w:rPr>
        <w:t xml:space="preserve">Walk </w:t>
      </w:r>
      <w:r>
        <w:rPr>
          <w:color w:val="292526"/>
          <w:w w:val="110"/>
          <w:sz w:val="32"/>
        </w:rPr>
        <w:t>slowly and wrap your arms round</w:t>
      </w:r>
      <w:r>
        <w:rPr>
          <w:color w:val="292526"/>
          <w:spacing w:val="-18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your</w:t>
      </w:r>
      <w:r>
        <w:rPr>
          <w:color w:val="292526"/>
          <w:spacing w:val="-17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body</w:t>
      </w:r>
      <w:r>
        <w:rPr>
          <w:color w:val="292526"/>
          <w:spacing w:val="-17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to</w:t>
      </w:r>
      <w:r>
        <w:rPr>
          <w:color w:val="292526"/>
          <w:spacing w:val="-17"/>
          <w:w w:val="110"/>
          <w:sz w:val="32"/>
        </w:rPr>
        <w:t xml:space="preserve"> </w:t>
      </w:r>
      <w:r>
        <w:rPr>
          <w:color w:val="292526"/>
          <w:spacing w:val="-3"/>
          <w:w w:val="110"/>
          <w:sz w:val="32"/>
        </w:rPr>
        <w:t>give</w:t>
      </w:r>
      <w:r>
        <w:rPr>
          <w:color w:val="292526"/>
          <w:spacing w:val="-17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yourself</w:t>
      </w:r>
      <w:r>
        <w:rPr>
          <w:color w:val="292526"/>
          <w:spacing w:val="-17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a</w:t>
      </w:r>
      <w:r>
        <w:rPr>
          <w:color w:val="292526"/>
          <w:spacing w:val="-17"/>
          <w:w w:val="110"/>
          <w:sz w:val="32"/>
        </w:rPr>
        <w:t xml:space="preserve"> </w:t>
      </w:r>
      <w:r>
        <w:rPr>
          <w:color w:val="292526"/>
          <w:spacing w:val="-6"/>
          <w:w w:val="110"/>
          <w:sz w:val="32"/>
        </w:rPr>
        <w:t>hug.</w:t>
      </w:r>
    </w:p>
    <w:p w:rsidR="00D50BDF" w:rsidRDefault="007928AC">
      <w:pPr>
        <w:pStyle w:val="ListParagraph"/>
        <w:numPr>
          <w:ilvl w:val="0"/>
          <w:numId w:val="1"/>
        </w:numPr>
        <w:tabs>
          <w:tab w:val="left" w:pos="635"/>
        </w:tabs>
        <w:spacing w:before="117"/>
        <w:ind w:left="634" w:hanging="172"/>
        <w:rPr>
          <w:sz w:val="32"/>
        </w:rPr>
      </w:pPr>
      <w:r>
        <w:rPr>
          <w:color w:val="292526"/>
          <w:spacing w:val="-3"/>
          <w:w w:val="110"/>
          <w:sz w:val="32"/>
        </w:rPr>
        <w:t xml:space="preserve">Walk </w:t>
      </w:r>
      <w:r>
        <w:rPr>
          <w:color w:val="292526"/>
          <w:w w:val="110"/>
          <w:sz w:val="32"/>
        </w:rPr>
        <w:t>and flap your arms like a</w:t>
      </w:r>
      <w:r>
        <w:rPr>
          <w:color w:val="292526"/>
          <w:spacing w:val="-10"/>
          <w:w w:val="110"/>
          <w:sz w:val="32"/>
        </w:rPr>
        <w:t xml:space="preserve"> </w:t>
      </w:r>
      <w:r>
        <w:rPr>
          <w:color w:val="292526"/>
          <w:w w:val="110"/>
          <w:sz w:val="32"/>
        </w:rPr>
        <w:t>chicken!</w:t>
      </w:r>
    </w:p>
    <w:p w:rsidR="00D50BDF" w:rsidRDefault="00D50BDF">
      <w:pPr>
        <w:rPr>
          <w:sz w:val="32"/>
        </w:rPr>
        <w:sectPr w:rsidR="00D50BDF">
          <w:type w:val="continuous"/>
          <w:pgSz w:w="16840" w:h="11910" w:orient="landscape"/>
          <w:pgMar w:top="160" w:right="120" w:bottom="0" w:left="120" w:header="720" w:footer="720" w:gutter="0"/>
          <w:cols w:num="2" w:space="720" w:equalWidth="0">
            <w:col w:w="7701" w:space="817"/>
            <w:col w:w="8082"/>
          </w:cols>
        </w:sectPr>
      </w:pPr>
    </w:p>
    <w:p w:rsidR="00D50BDF" w:rsidRDefault="003F5C9E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973184" behindDoc="1" locked="0" layoutInCell="1" allowOverlap="1">
                <wp:simplePos x="0" y="0"/>
                <wp:positionH relativeFrom="page">
                  <wp:posOffset>107950</wp:posOffset>
                </wp:positionH>
                <wp:positionV relativeFrom="page">
                  <wp:posOffset>107950</wp:posOffset>
                </wp:positionV>
                <wp:extent cx="5058410" cy="7344410"/>
                <wp:effectExtent l="0" t="0" r="0" b="0"/>
                <wp:wrapNone/>
                <wp:docPr id="4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44410"/>
                          <a:chOff x="170" y="170"/>
                          <a:chExt cx="7966" cy="11566"/>
                        </a:xfrm>
                      </wpg:grpSpPr>
                      <pic:pic xmlns:pic="http://schemas.openxmlformats.org/drawingml/2006/picture">
                        <pic:nvPicPr>
                          <pic:cNvPr id="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6" y="8112"/>
                            <a:ext cx="4537" cy="3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Freeform 6"/>
                        <wps:cNvSpPr>
                          <a:spLocks/>
                        </wps:cNvSpPr>
                        <wps:spPr bwMode="auto">
                          <a:xfrm>
                            <a:off x="240" y="240"/>
                            <a:ext cx="7826" cy="11426"/>
                          </a:xfrm>
                          <a:custGeom>
                            <a:avLst/>
                            <a:gdLst>
                              <a:gd name="T0" fmla="+- 0 454 240"/>
                              <a:gd name="T1" fmla="*/ T0 w 7826"/>
                              <a:gd name="T2" fmla="+- 0 240 240"/>
                              <a:gd name="T3" fmla="*/ 240 h 11426"/>
                              <a:gd name="T4" fmla="+- 0 386 240"/>
                              <a:gd name="T5" fmla="*/ T4 w 7826"/>
                              <a:gd name="T6" fmla="+- 0 251 240"/>
                              <a:gd name="T7" fmla="*/ 251 h 11426"/>
                              <a:gd name="T8" fmla="+- 0 328 240"/>
                              <a:gd name="T9" fmla="*/ T8 w 7826"/>
                              <a:gd name="T10" fmla="+- 0 281 240"/>
                              <a:gd name="T11" fmla="*/ 281 h 11426"/>
                              <a:gd name="T12" fmla="+- 0 281 240"/>
                              <a:gd name="T13" fmla="*/ T12 w 7826"/>
                              <a:gd name="T14" fmla="+- 0 328 240"/>
                              <a:gd name="T15" fmla="*/ 328 h 11426"/>
                              <a:gd name="T16" fmla="+- 0 251 240"/>
                              <a:gd name="T17" fmla="*/ T16 w 7826"/>
                              <a:gd name="T18" fmla="+- 0 386 240"/>
                              <a:gd name="T19" fmla="*/ 386 h 11426"/>
                              <a:gd name="T20" fmla="+- 0 240 240"/>
                              <a:gd name="T21" fmla="*/ T20 w 7826"/>
                              <a:gd name="T22" fmla="+- 0 454 240"/>
                              <a:gd name="T23" fmla="*/ 454 h 11426"/>
                              <a:gd name="T24" fmla="+- 0 240 240"/>
                              <a:gd name="T25" fmla="*/ T24 w 7826"/>
                              <a:gd name="T26" fmla="+- 0 11452 240"/>
                              <a:gd name="T27" fmla="*/ 11452 h 11426"/>
                              <a:gd name="T28" fmla="+- 0 251 240"/>
                              <a:gd name="T29" fmla="*/ T28 w 7826"/>
                              <a:gd name="T30" fmla="+- 0 11519 240"/>
                              <a:gd name="T31" fmla="*/ 11519 h 11426"/>
                              <a:gd name="T32" fmla="+- 0 281 240"/>
                              <a:gd name="T33" fmla="*/ T32 w 7826"/>
                              <a:gd name="T34" fmla="+- 0 11578 240"/>
                              <a:gd name="T35" fmla="*/ 11578 h 11426"/>
                              <a:gd name="T36" fmla="+- 0 328 240"/>
                              <a:gd name="T37" fmla="*/ T36 w 7826"/>
                              <a:gd name="T38" fmla="+- 0 11624 240"/>
                              <a:gd name="T39" fmla="*/ 11624 h 11426"/>
                              <a:gd name="T40" fmla="+- 0 386 240"/>
                              <a:gd name="T41" fmla="*/ T40 w 7826"/>
                              <a:gd name="T42" fmla="+- 0 11655 240"/>
                              <a:gd name="T43" fmla="*/ 11655 h 11426"/>
                              <a:gd name="T44" fmla="+- 0 454 240"/>
                              <a:gd name="T45" fmla="*/ T44 w 7826"/>
                              <a:gd name="T46" fmla="+- 0 11665 240"/>
                              <a:gd name="T47" fmla="*/ 11665 h 11426"/>
                              <a:gd name="T48" fmla="+- 0 7852 240"/>
                              <a:gd name="T49" fmla="*/ T48 w 7826"/>
                              <a:gd name="T50" fmla="+- 0 11665 240"/>
                              <a:gd name="T51" fmla="*/ 11665 h 11426"/>
                              <a:gd name="T52" fmla="+- 0 7919 240"/>
                              <a:gd name="T53" fmla="*/ T52 w 7826"/>
                              <a:gd name="T54" fmla="+- 0 11655 240"/>
                              <a:gd name="T55" fmla="*/ 11655 h 11426"/>
                              <a:gd name="T56" fmla="+- 0 7978 240"/>
                              <a:gd name="T57" fmla="*/ T56 w 7826"/>
                              <a:gd name="T58" fmla="+- 0 11624 240"/>
                              <a:gd name="T59" fmla="*/ 11624 h 11426"/>
                              <a:gd name="T60" fmla="+- 0 8024 240"/>
                              <a:gd name="T61" fmla="*/ T60 w 7826"/>
                              <a:gd name="T62" fmla="+- 0 11578 240"/>
                              <a:gd name="T63" fmla="*/ 11578 h 11426"/>
                              <a:gd name="T64" fmla="+- 0 8055 240"/>
                              <a:gd name="T65" fmla="*/ T64 w 7826"/>
                              <a:gd name="T66" fmla="+- 0 11519 240"/>
                              <a:gd name="T67" fmla="*/ 11519 h 11426"/>
                              <a:gd name="T68" fmla="+- 0 8065 240"/>
                              <a:gd name="T69" fmla="*/ T68 w 7826"/>
                              <a:gd name="T70" fmla="+- 0 11452 240"/>
                              <a:gd name="T71" fmla="*/ 11452 h 11426"/>
                              <a:gd name="T72" fmla="+- 0 8065 240"/>
                              <a:gd name="T73" fmla="*/ T72 w 7826"/>
                              <a:gd name="T74" fmla="+- 0 454 240"/>
                              <a:gd name="T75" fmla="*/ 454 h 11426"/>
                              <a:gd name="T76" fmla="+- 0 8055 240"/>
                              <a:gd name="T77" fmla="*/ T76 w 7826"/>
                              <a:gd name="T78" fmla="+- 0 386 240"/>
                              <a:gd name="T79" fmla="*/ 386 h 11426"/>
                              <a:gd name="T80" fmla="+- 0 8024 240"/>
                              <a:gd name="T81" fmla="*/ T80 w 7826"/>
                              <a:gd name="T82" fmla="+- 0 328 240"/>
                              <a:gd name="T83" fmla="*/ 328 h 11426"/>
                              <a:gd name="T84" fmla="+- 0 7978 240"/>
                              <a:gd name="T85" fmla="*/ T84 w 7826"/>
                              <a:gd name="T86" fmla="+- 0 281 240"/>
                              <a:gd name="T87" fmla="*/ 281 h 11426"/>
                              <a:gd name="T88" fmla="+- 0 7919 240"/>
                              <a:gd name="T89" fmla="*/ T88 w 7826"/>
                              <a:gd name="T90" fmla="+- 0 251 240"/>
                              <a:gd name="T91" fmla="*/ 251 h 11426"/>
                              <a:gd name="T92" fmla="+- 0 7852 240"/>
                              <a:gd name="T93" fmla="*/ T92 w 7826"/>
                              <a:gd name="T94" fmla="+- 0 240 240"/>
                              <a:gd name="T95" fmla="*/ 240 h 11426"/>
                              <a:gd name="T96" fmla="+- 0 454 240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1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1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79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5" y="11212"/>
                                </a:lnTo>
                                <a:lnTo>
                                  <a:pt x="7825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79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D0C2C8" id="Group 5" o:spid="_x0000_s1026" style="position:absolute;margin-left:8.5pt;margin-top:8.5pt;width:398.3pt;height:578.3pt;z-index:-252343296;mso-position-horizontal-relative:page;mso-position-vertical-relative:page" coordorigin="170,170" coordsize="7966,1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">
                <v:shape id="Picture 7" o:spid="_x0000_s1027" type="#_x0000_t75" style="position:absolute;left:2946;top:8112;width:4537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">
                  <v:imagedata r:id="rId44" o:title=""/>
                </v:shape>
                <v:shape id="Freeform 6" o:spid="_x0000_s1028" style="position:absolute;left:240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" path="m214,l146,11,88,41,41,88,11,146,,214,,11212r11,67l41,11338r47,46l146,11415r68,10l7612,11425r67,-10l7738,11384r46,-46l7815,11279r10,-67l7825,214r-10,-68l7784,88,7738,41,7679,11,7612,,214,xe" filled="f" strokecolor="#7fc349" strokeweight="7pt">
                  <v:path arrowok="t" o:connecttype="custom" o:connectlocs="214,240;146,251;88,281;41,328;11,386;0,454;0,11452;11,11519;41,11578;88,11624;146,11655;214,11665;7612,11665;7679,11655;7738,11624;7784,11578;7815,11519;7825,11452;7825,454;7815,386;7784,328;7738,281;7679,251;7612,240;214,240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0974208" behindDoc="1" locked="0" layoutInCell="1" allowOverlap="1">
                <wp:simplePos x="0" y="0"/>
                <wp:positionH relativeFrom="page">
                  <wp:posOffset>5525770</wp:posOffset>
                </wp:positionH>
                <wp:positionV relativeFrom="page">
                  <wp:posOffset>107950</wp:posOffset>
                </wp:positionV>
                <wp:extent cx="5058410" cy="734441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8410" cy="7344410"/>
                          <a:chOff x="8702" y="170"/>
                          <a:chExt cx="7966" cy="11566"/>
                        </a:xfrm>
                      </wpg:grpSpPr>
                      <pic:pic xmlns:pic="http://schemas.openxmlformats.org/drawingml/2006/picture">
                        <pic:nvPicPr>
                          <pic:cNvPr id="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7" y="5019"/>
                            <a:ext cx="3095" cy="4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Freeform 3"/>
                        <wps:cNvSpPr>
                          <a:spLocks/>
                        </wps:cNvSpPr>
                        <wps:spPr bwMode="auto">
                          <a:xfrm>
                            <a:off x="8772" y="240"/>
                            <a:ext cx="7826" cy="11426"/>
                          </a:xfrm>
                          <a:custGeom>
                            <a:avLst/>
                            <a:gdLst>
                              <a:gd name="T0" fmla="+- 0 8986 8772"/>
                              <a:gd name="T1" fmla="*/ T0 w 7826"/>
                              <a:gd name="T2" fmla="+- 0 240 240"/>
                              <a:gd name="T3" fmla="*/ 240 h 11426"/>
                              <a:gd name="T4" fmla="+- 0 8918 8772"/>
                              <a:gd name="T5" fmla="*/ T4 w 7826"/>
                              <a:gd name="T6" fmla="+- 0 251 240"/>
                              <a:gd name="T7" fmla="*/ 251 h 11426"/>
                              <a:gd name="T8" fmla="+- 0 8860 8772"/>
                              <a:gd name="T9" fmla="*/ T8 w 7826"/>
                              <a:gd name="T10" fmla="+- 0 281 240"/>
                              <a:gd name="T11" fmla="*/ 281 h 11426"/>
                              <a:gd name="T12" fmla="+- 0 8814 8772"/>
                              <a:gd name="T13" fmla="*/ T12 w 7826"/>
                              <a:gd name="T14" fmla="+- 0 328 240"/>
                              <a:gd name="T15" fmla="*/ 328 h 11426"/>
                              <a:gd name="T16" fmla="+- 0 8783 8772"/>
                              <a:gd name="T17" fmla="*/ T16 w 7826"/>
                              <a:gd name="T18" fmla="+- 0 386 240"/>
                              <a:gd name="T19" fmla="*/ 386 h 11426"/>
                              <a:gd name="T20" fmla="+- 0 8772 8772"/>
                              <a:gd name="T21" fmla="*/ T20 w 7826"/>
                              <a:gd name="T22" fmla="+- 0 454 240"/>
                              <a:gd name="T23" fmla="*/ 454 h 11426"/>
                              <a:gd name="T24" fmla="+- 0 8772 8772"/>
                              <a:gd name="T25" fmla="*/ T24 w 7826"/>
                              <a:gd name="T26" fmla="+- 0 11452 240"/>
                              <a:gd name="T27" fmla="*/ 11452 h 11426"/>
                              <a:gd name="T28" fmla="+- 0 8783 8772"/>
                              <a:gd name="T29" fmla="*/ T28 w 7826"/>
                              <a:gd name="T30" fmla="+- 0 11519 240"/>
                              <a:gd name="T31" fmla="*/ 11519 h 11426"/>
                              <a:gd name="T32" fmla="+- 0 8814 8772"/>
                              <a:gd name="T33" fmla="*/ T32 w 7826"/>
                              <a:gd name="T34" fmla="+- 0 11578 240"/>
                              <a:gd name="T35" fmla="*/ 11578 h 11426"/>
                              <a:gd name="T36" fmla="+- 0 8860 8772"/>
                              <a:gd name="T37" fmla="*/ T36 w 7826"/>
                              <a:gd name="T38" fmla="+- 0 11624 240"/>
                              <a:gd name="T39" fmla="*/ 11624 h 11426"/>
                              <a:gd name="T40" fmla="+- 0 8918 8772"/>
                              <a:gd name="T41" fmla="*/ T40 w 7826"/>
                              <a:gd name="T42" fmla="+- 0 11655 240"/>
                              <a:gd name="T43" fmla="*/ 11655 h 11426"/>
                              <a:gd name="T44" fmla="+- 0 8986 8772"/>
                              <a:gd name="T45" fmla="*/ T44 w 7826"/>
                              <a:gd name="T46" fmla="+- 0 11665 240"/>
                              <a:gd name="T47" fmla="*/ 11665 h 11426"/>
                              <a:gd name="T48" fmla="+- 0 16384 8772"/>
                              <a:gd name="T49" fmla="*/ T48 w 7826"/>
                              <a:gd name="T50" fmla="+- 0 11665 240"/>
                              <a:gd name="T51" fmla="*/ 11665 h 11426"/>
                              <a:gd name="T52" fmla="+- 0 16452 8772"/>
                              <a:gd name="T53" fmla="*/ T52 w 7826"/>
                              <a:gd name="T54" fmla="+- 0 11655 240"/>
                              <a:gd name="T55" fmla="*/ 11655 h 11426"/>
                              <a:gd name="T56" fmla="+- 0 16510 8772"/>
                              <a:gd name="T57" fmla="*/ T56 w 7826"/>
                              <a:gd name="T58" fmla="+- 0 11624 240"/>
                              <a:gd name="T59" fmla="*/ 11624 h 11426"/>
                              <a:gd name="T60" fmla="+- 0 16556 8772"/>
                              <a:gd name="T61" fmla="*/ T60 w 7826"/>
                              <a:gd name="T62" fmla="+- 0 11578 240"/>
                              <a:gd name="T63" fmla="*/ 11578 h 11426"/>
                              <a:gd name="T64" fmla="+- 0 16587 8772"/>
                              <a:gd name="T65" fmla="*/ T64 w 7826"/>
                              <a:gd name="T66" fmla="+- 0 11519 240"/>
                              <a:gd name="T67" fmla="*/ 11519 h 11426"/>
                              <a:gd name="T68" fmla="+- 0 16598 8772"/>
                              <a:gd name="T69" fmla="*/ T68 w 7826"/>
                              <a:gd name="T70" fmla="+- 0 11452 240"/>
                              <a:gd name="T71" fmla="*/ 11452 h 11426"/>
                              <a:gd name="T72" fmla="+- 0 16598 8772"/>
                              <a:gd name="T73" fmla="*/ T72 w 7826"/>
                              <a:gd name="T74" fmla="+- 0 454 240"/>
                              <a:gd name="T75" fmla="*/ 454 h 11426"/>
                              <a:gd name="T76" fmla="+- 0 16587 8772"/>
                              <a:gd name="T77" fmla="*/ T76 w 7826"/>
                              <a:gd name="T78" fmla="+- 0 386 240"/>
                              <a:gd name="T79" fmla="*/ 386 h 11426"/>
                              <a:gd name="T80" fmla="+- 0 16556 8772"/>
                              <a:gd name="T81" fmla="*/ T80 w 7826"/>
                              <a:gd name="T82" fmla="+- 0 328 240"/>
                              <a:gd name="T83" fmla="*/ 328 h 11426"/>
                              <a:gd name="T84" fmla="+- 0 16510 8772"/>
                              <a:gd name="T85" fmla="*/ T84 w 7826"/>
                              <a:gd name="T86" fmla="+- 0 281 240"/>
                              <a:gd name="T87" fmla="*/ 281 h 11426"/>
                              <a:gd name="T88" fmla="+- 0 16452 8772"/>
                              <a:gd name="T89" fmla="*/ T88 w 7826"/>
                              <a:gd name="T90" fmla="+- 0 251 240"/>
                              <a:gd name="T91" fmla="*/ 251 h 11426"/>
                              <a:gd name="T92" fmla="+- 0 16384 8772"/>
                              <a:gd name="T93" fmla="*/ T92 w 7826"/>
                              <a:gd name="T94" fmla="+- 0 240 240"/>
                              <a:gd name="T95" fmla="*/ 240 h 11426"/>
                              <a:gd name="T96" fmla="+- 0 8986 8772"/>
                              <a:gd name="T97" fmla="*/ T96 w 7826"/>
                              <a:gd name="T98" fmla="+- 0 240 240"/>
                              <a:gd name="T99" fmla="*/ 240 h 1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26" h="11426">
                                <a:moveTo>
                                  <a:pt x="214" y="0"/>
                                </a:moveTo>
                                <a:lnTo>
                                  <a:pt x="146" y="11"/>
                                </a:lnTo>
                                <a:lnTo>
                                  <a:pt x="88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4"/>
                                </a:lnTo>
                                <a:lnTo>
                                  <a:pt x="0" y="11212"/>
                                </a:lnTo>
                                <a:lnTo>
                                  <a:pt x="11" y="11279"/>
                                </a:lnTo>
                                <a:lnTo>
                                  <a:pt x="42" y="11338"/>
                                </a:lnTo>
                                <a:lnTo>
                                  <a:pt x="88" y="11384"/>
                                </a:lnTo>
                                <a:lnTo>
                                  <a:pt x="146" y="11415"/>
                                </a:lnTo>
                                <a:lnTo>
                                  <a:pt x="214" y="11425"/>
                                </a:lnTo>
                                <a:lnTo>
                                  <a:pt x="7612" y="11425"/>
                                </a:lnTo>
                                <a:lnTo>
                                  <a:pt x="7680" y="11415"/>
                                </a:lnTo>
                                <a:lnTo>
                                  <a:pt x="7738" y="11384"/>
                                </a:lnTo>
                                <a:lnTo>
                                  <a:pt x="7784" y="11338"/>
                                </a:lnTo>
                                <a:lnTo>
                                  <a:pt x="7815" y="11279"/>
                                </a:lnTo>
                                <a:lnTo>
                                  <a:pt x="7826" y="11212"/>
                                </a:lnTo>
                                <a:lnTo>
                                  <a:pt x="7826" y="214"/>
                                </a:lnTo>
                                <a:lnTo>
                                  <a:pt x="7815" y="146"/>
                                </a:lnTo>
                                <a:lnTo>
                                  <a:pt x="7784" y="88"/>
                                </a:lnTo>
                                <a:lnTo>
                                  <a:pt x="7738" y="41"/>
                                </a:lnTo>
                                <a:lnTo>
                                  <a:pt x="7680" y="11"/>
                                </a:lnTo>
                                <a:lnTo>
                                  <a:pt x="7612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7FC3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07BCC2" id="Group 2" o:spid="_x0000_s1026" style="position:absolute;margin-left:435.1pt;margin-top:8.5pt;width:398.3pt;height:578.3pt;z-index:-252342272;mso-position-horizontal-relative:page;mso-position-vertical-relative:page" coordorigin="8702,170" coordsize="7966,1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">
                <v:shape id="Picture 4" o:spid="_x0000_s1027" type="#_x0000_t75" style="position:absolute;left:13317;top:5019;width:3095;height: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">
                  <v:imagedata r:id="rId46" o:title=""/>
                </v:shape>
                <v:shape id="Freeform 3" o:spid="_x0000_s1028" style="position:absolute;left:8772;top:240;width:7826;height:11426;visibility:visible;mso-wrap-style:square;v-text-anchor:top" coordsize="7826,1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" path="m214,l146,11,88,41,42,88,11,146,,214,,11212r11,67l42,11338r46,46l146,11415r68,10l7612,11425r68,-10l7738,11384r46,-46l7815,11279r11,-67l7826,214r-11,-68l7784,88,7738,41,7680,11,7612,,214,xe" filled="f" strokecolor="#7fc349" strokeweight="7pt">
                  <v:path arrowok="t" o:connecttype="custom" o:connectlocs="214,240;146,251;88,281;42,328;11,386;0,454;0,11452;11,11519;42,11578;88,11624;146,11655;214,11665;7612,11665;7680,11655;7738,11624;7784,11578;7815,11519;7826,11452;7826,454;7815,386;7784,328;7738,281;7680,251;7612,240;214,240" o:connectangles="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50BDF" w:rsidRDefault="00D50BDF">
      <w:pPr>
        <w:pStyle w:val="BodyText"/>
        <w:rPr>
          <w:sz w:val="20"/>
        </w:rPr>
      </w:pPr>
    </w:p>
    <w:p w:rsidR="00D50BDF" w:rsidRDefault="00D50BDF">
      <w:pPr>
        <w:pStyle w:val="BodyText"/>
        <w:rPr>
          <w:sz w:val="20"/>
        </w:rPr>
      </w:pPr>
    </w:p>
    <w:p w:rsidR="00D50BDF" w:rsidRDefault="00D50BDF">
      <w:pPr>
        <w:pStyle w:val="BodyText"/>
        <w:spacing w:before="5"/>
        <w:rPr>
          <w:sz w:val="16"/>
        </w:rPr>
      </w:pPr>
    </w:p>
    <w:p w:rsidR="00D50BDF" w:rsidRDefault="007928AC">
      <w:pPr>
        <w:tabs>
          <w:tab w:val="left" w:pos="15596"/>
        </w:tabs>
        <w:spacing w:before="129"/>
        <w:ind w:left="7002"/>
        <w:rPr>
          <w:rFonts w:ascii="Arial Narrow"/>
          <w:b/>
          <w:sz w:val="12"/>
        </w:rPr>
      </w:pPr>
      <w:r>
        <w:rPr>
          <w:rFonts w:ascii="Arial Narrow"/>
          <w:b/>
          <w:color w:val="D2D3D5"/>
          <w:w w:val="110"/>
          <w:position w:val="1"/>
          <w:sz w:val="12"/>
        </w:rPr>
        <w:t>twinkl.com</w:t>
      </w:r>
      <w:r>
        <w:rPr>
          <w:rFonts w:ascii="Arial Narrow"/>
          <w:b/>
          <w:color w:val="D2D3D5"/>
          <w:w w:val="110"/>
          <w:position w:val="1"/>
          <w:sz w:val="12"/>
        </w:rPr>
        <w:tab/>
      </w:r>
      <w:r>
        <w:rPr>
          <w:rFonts w:ascii="Arial Narrow"/>
          <w:b/>
          <w:color w:val="D2D3D5"/>
          <w:w w:val="110"/>
          <w:sz w:val="12"/>
        </w:rPr>
        <w:t>twinkl.com</w:t>
      </w:r>
      <w:bookmarkEnd w:id="1"/>
    </w:p>
    <w:sectPr w:rsidR="00D50BDF">
      <w:type w:val="continuous"/>
      <w:pgSz w:w="16840" w:h="11910" w:orient="landscape"/>
      <w:pgMar w:top="160" w:right="120" w:bottom="0" w:left="1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2A66A1"/>
    <w:multiLevelType w:val="hybridMultilevel"/>
    <w:tmpl w:val="DD965296"/>
    <w:lvl w:ilvl="0" w:tplc="CAA6BB7A">
      <w:numFmt w:val="bullet"/>
      <w:lvlText w:val="•"/>
      <w:lvlJc w:val="left"/>
      <w:pPr>
        <w:ind w:left="651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AD18FEF0">
      <w:numFmt w:val="bullet"/>
      <w:lvlText w:val="•"/>
      <w:lvlJc w:val="left"/>
      <w:pPr>
        <w:ind w:left="1364" w:hanging="171"/>
      </w:pPr>
      <w:rPr>
        <w:rFonts w:hint="default"/>
        <w:lang w:val="en-US" w:eastAsia="en-US" w:bidi="en-US"/>
      </w:rPr>
    </w:lvl>
    <w:lvl w:ilvl="2" w:tplc="E98429A6">
      <w:numFmt w:val="bullet"/>
      <w:lvlText w:val="•"/>
      <w:lvlJc w:val="left"/>
      <w:pPr>
        <w:ind w:left="2068" w:hanging="171"/>
      </w:pPr>
      <w:rPr>
        <w:rFonts w:hint="default"/>
        <w:lang w:val="en-US" w:eastAsia="en-US" w:bidi="en-US"/>
      </w:rPr>
    </w:lvl>
    <w:lvl w:ilvl="3" w:tplc="294CD5A8">
      <w:numFmt w:val="bullet"/>
      <w:lvlText w:val="•"/>
      <w:lvlJc w:val="left"/>
      <w:pPr>
        <w:ind w:left="2772" w:hanging="171"/>
      </w:pPr>
      <w:rPr>
        <w:rFonts w:hint="default"/>
        <w:lang w:val="en-US" w:eastAsia="en-US" w:bidi="en-US"/>
      </w:rPr>
    </w:lvl>
    <w:lvl w:ilvl="4" w:tplc="438469CC">
      <w:numFmt w:val="bullet"/>
      <w:lvlText w:val="•"/>
      <w:lvlJc w:val="left"/>
      <w:pPr>
        <w:ind w:left="3476" w:hanging="171"/>
      </w:pPr>
      <w:rPr>
        <w:rFonts w:hint="default"/>
        <w:lang w:val="en-US" w:eastAsia="en-US" w:bidi="en-US"/>
      </w:rPr>
    </w:lvl>
    <w:lvl w:ilvl="5" w:tplc="3D36C6EE">
      <w:numFmt w:val="bullet"/>
      <w:lvlText w:val="•"/>
      <w:lvlJc w:val="left"/>
      <w:pPr>
        <w:ind w:left="4180" w:hanging="171"/>
      </w:pPr>
      <w:rPr>
        <w:rFonts w:hint="default"/>
        <w:lang w:val="en-US" w:eastAsia="en-US" w:bidi="en-US"/>
      </w:rPr>
    </w:lvl>
    <w:lvl w:ilvl="6" w:tplc="1A9E8424">
      <w:numFmt w:val="bullet"/>
      <w:lvlText w:val="•"/>
      <w:lvlJc w:val="left"/>
      <w:pPr>
        <w:ind w:left="4884" w:hanging="171"/>
      </w:pPr>
      <w:rPr>
        <w:rFonts w:hint="default"/>
        <w:lang w:val="en-US" w:eastAsia="en-US" w:bidi="en-US"/>
      </w:rPr>
    </w:lvl>
    <w:lvl w:ilvl="7" w:tplc="E56ACE64">
      <w:numFmt w:val="bullet"/>
      <w:lvlText w:val="•"/>
      <w:lvlJc w:val="left"/>
      <w:pPr>
        <w:ind w:left="5588" w:hanging="171"/>
      </w:pPr>
      <w:rPr>
        <w:rFonts w:hint="default"/>
        <w:lang w:val="en-US" w:eastAsia="en-US" w:bidi="en-US"/>
      </w:rPr>
    </w:lvl>
    <w:lvl w:ilvl="8" w:tplc="526C76DA">
      <w:numFmt w:val="bullet"/>
      <w:lvlText w:val="•"/>
      <w:lvlJc w:val="left"/>
      <w:pPr>
        <w:ind w:left="6292" w:hanging="171"/>
      </w:pPr>
      <w:rPr>
        <w:rFonts w:hint="default"/>
        <w:lang w:val="en-US" w:eastAsia="en-US" w:bidi="en-US"/>
      </w:rPr>
    </w:lvl>
  </w:abstractNum>
  <w:abstractNum w:abstractNumId="1" w15:restartNumberingAfterBreak="0">
    <w:nsid w:val="1B7621C0"/>
    <w:multiLevelType w:val="hybridMultilevel"/>
    <w:tmpl w:val="D442678C"/>
    <w:lvl w:ilvl="0" w:tplc="F976C36A">
      <w:numFmt w:val="bullet"/>
      <w:lvlText w:val="•"/>
      <w:lvlJc w:val="left"/>
      <w:pPr>
        <w:ind w:left="9152" w:hanging="171"/>
      </w:pPr>
      <w:rPr>
        <w:rFonts w:ascii="Trebuchet MS" w:eastAsia="Trebuchet MS" w:hAnsi="Trebuchet MS" w:cs="Trebuchet MS" w:hint="default"/>
        <w:b/>
        <w:bCs/>
        <w:color w:val="292526"/>
        <w:w w:val="71"/>
        <w:sz w:val="32"/>
        <w:szCs w:val="32"/>
        <w:lang w:val="en-US" w:eastAsia="en-US" w:bidi="en-US"/>
      </w:rPr>
    </w:lvl>
    <w:lvl w:ilvl="1" w:tplc="2B5CBC0C">
      <w:numFmt w:val="bullet"/>
      <w:lvlText w:val="•"/>
      <w:lvlJc w:val="left"/>
      <w:pPr>
        <w:ind w:left="9903" w:hanging="171"/>
      </w:pPr>
      <w:rPr>
        <w:rFonts w:hint="default"/>
        <w:lang w:val="en-US" w:eastAsia="en-US" w:bidi="en-US"/>
      </w:rPr>
    </w:lvl>
    <w:lvl w:ilvl="2" w:tplc="C454512C">
      <w:numFmt w:val="bullet"/>
      <w:lvlText w:val="•"/>
      <w:lvlJc w:val="left"/>
      <w:pPr>
        <w:ind w:left="10647" w:hanging="171"/>
      </w:pPr>
      <w:rPr>
        <w:rFonts w:hint="default"/>
        <w:lang w:val="en-US" w:eastAsia="en-US" w:bidi="en-US"/>
      </w:rPr>
    </w:lvl>
    <w:lvl w:ilvl="3" w:tplc="5E5415B4">
      <w:numFmt w:val="bullet"/>
      <w:lvlText w:val="•"/>
      <w:lvlJc w:val="left"/>
      <w:pPr>
        <w:ind w:left="11391" w:hanging="171"/>
      </w:pPr>
      <w:rPr>
        <w:rFonts w:hint="default"/>
        <w:lang w:val="en-US" w:eastAsia="en-US" w:bidi="en-US"/>
      </w:rPr>
    </w:lvl>
    <w:lvl w:ilvl="4" w:tplc="EC007286">
      <w:numFmt w:val="bullet"/>
      <w:lvlText w:val="•"/>
      <w:lvlJc w:val="left"/>
      <w:pPr>
        <w:ind w:left="12135" w:hanging="171"/>
      </w:pPr>
      <w:rPr>
        <w:rFonts w:hint="default"/>
        <w:lang w:val="en-US" w:eastAsia="en-US" w:bidi="en-US"/>
      </w:rPr>
    </w:lvl>
    <w:lvl w:ilvl="5" w:tplc="EDE29056">
      <w:numFmt w:val="bullet"/>
      <w:lvlText w:val="•"/>
      <w:lvlJc w:val="left"/>
      <w:pPr>
        <w:ind w:left="12878" w:hanging="171"/>
      </w:pPr>
      <w:rPr>
        <w:rFonts w:hint="default"/>
        <w:lang w:val="en-US" w:eastAsia="en-US" w:bidi="en-US"/>
      </w:rPr>
    </w:lvl>
    <w:lvl w:ilvl="6" w:tplc="BC6C0E8A">
      <w:numFmt w:val="bullet"/>
      <w:lvlText w:val="•"/>
      <w:lvlJc w:val="left"/>
      <w:pPr>
        <w:ind w:left="13622" w:hanging="171"/>
      </w:pPr>
      <w:rPr>
        <w:rFonts w:hint="default"/>
        <w:lang w:val="en-US" w:eastAsia="en-US" w:bidi="en-US"/>
      </w:rPr>
    </w:lvl>
    <w:lvl w:ilvl="7" w:tplc="363A996E">
      <w:numFmt w:val="bullet"/>
      <w:lvlText w:val="•"/>
      <w:lvlJc w:val="left"/>
      <w:pPr>
        <w:ind w:left="14366" w:hanging="171"/>
      </w:pPr>
      <w:rPr>
        <w:rFonts w:hint="default"/>
        <w:lang w:val="en-US" w:eastAsia="en-US" w:bidi="en-US"/>
      </w:rPr>
    </w:lvl>
    <w:lvl w:ilvl="8" w:tplc="B94AEE54">
      <w:numFmt w:val="bullet"/>
      <w:lvlText w:val="•"/>
      <w:lvlJc w:val="left"/>
      <w:pPr>
        <w:ind w:left="15110" w:hanging="171"/>
      </w:pPr>
      <w:rPr>
        <w:rFonts w:hint="default"/>
        <w:lang w:val="en-US" w:eastAsia="en-US" w:bidi="en-US"/>
      </w:rPr>
    </w:lvl>
  </w:abstractNum>
  <w:abstractNum w:abstractNumId="2" w15:restartNumberingAfterBreak="0">
    <w:nsid w:val="1ED16E6C"/>
    <w:multiLevelType w:val="hybridMultilevel"/>
    <w:tmpl w:val="F182B962"/>
    <w:lvl w:ilvl="0" w:tplc="82C671EE">
      <w:numFmt w:val="bullet"/>
      <w:lvlText w:val="•"/>
      <w:lvlJc w:val="left"/>
      <w:pPr>
        <w:ind w:left="645" w:hanging="171"/>
      </w:pPr>
      <w:rPr>
        <w:rFonts w:ascii="Trebuchet MS" w:eastAsia="Trebuchet MS" w:hAnsi="Trebuchet MS" w:cs="Trebuchet MS" w:hint="default"/>
        <w:b/>
        <w:bCs/>
        <w:color w:val="292526"/>
        <w:w w:val="71"/>
        <w:sz w:val="32"/>
        <w:szCs w:val="32"/>
        <w:lang w:val="en-US" w:eastAsia="en-US" w:bidi="en-US"/>
      </w:rPr>
    </w:lvl>
    <w:lvl w:ilvl="1" w:tplc="496285D8">
      <w:numFmt w:val="bullet"/>
      <w:lvlText w:val="•"/>
      <w:lvlJc w:val="left"/>
      <w:pPr>
        <w:ind w:left="1303" w:hanging="171"/>
      </w:pPr>
      <w:rPr>
        <w:rFonts w:hint="default"/>
        <w:lang w:val="en-US" w:eastAsia="en-US" w:bidi="en-US"/>
      </w:rPr>
    </w:lvl>
    <w:lvl w:ilvl="2" w:tplc="15DA98D8">
      <w:numFmt w:val="bullet"/>
      <w:lvlText w:val="•"/>
      <w:lvlJc w:val="left"/>
      <w:pPr>
        <w:ind w:left="1967" w:hanging="171"/>
      </w:pPr>
      <w:rPr>
        <w:rFonts w:hint="default"/>
        <w:lang w:val="en-US" w:eastAsia="en-US" w:bidi="en-US"/>
      </w:rPr>
    </w:lvl>
    <w:lvl w:ilvl="3" w:tplc="3C282762">
      <w:numFmt w:val="bullet"/>
      <w:lvlText w:val="•"/>
      <w:lvlJc w:val="left"/>
      <w:pPr>
        <w:ind w:left="2630" w:hanging="171"/>
      </w:pPr>
      <w:rPr>
        <w:rFonts w:hint="default"/>
        <w:lang w:val="en-US" w:eastAsia="en-US" w:bidi="en-US"/>
      </w:rPr>
    </w:lvl>
    <w:lvl w:ilvl="4" w:tplc="65168B88">
      <w:numFmt w:val="bullet"/>
      <w:lvlText w:val="•"/>
      <w:lvlJc w:val="left"/>
      <w:pPr>
        <w:ind w:left="3294" w:hanging="171"/>
      </w:pPr>
      <w:rPr>
        <w:rFonts w:hint="default"/>
        <w:lang w:val="en-US" w:eastAsia="en-US" w:bidi="en-US"/>
      </w:rPr>
    </w:lvl>
    <w:lvl w:ilvl="5" w:tplc="4838DD7C">
      <w:numFmt w:val="bullet"/>
      <w:lvlText w:val="•"/>
      <w:lvlJc w:val="left"/>
      <w:pPr>
        <w:ind w:left="3957" w:hanging="171"/>
      </w:pPr>
      <w:rPr>
        <w:rFonts w:hint="default"/>
        <w:lang w:val="en-US" w:eastAsia="en-US" w:bidi="en-US"/>
      </w:rPr>
    </w:lvl>
    <w:lvl w:ilvl="6" w:tplc="9A1EE4B2">
      <w:numFmt w:val="bullet"/>
      <w:lvlText w:val="•"/>
      <w:lvlJc w:val="left"/>
      <w:pPr>
        <w:ind w:left="4621" w:hanging="171"/>
      </w:pPr>
      <w:rPr>
        <w:rFonts w:hint="default"/>
        <w:lang w:val="en-US" w:eastAsia="en-US" w:bidi="en-US"/>
      </w:rPr>
    </w:lvl>
    <w:lvl w:ilvl="7" w:tplc="4544AF34">
      <w:numFmt w:val="bullet"/>
      <w:lvlText w:val="•"/>
      <w:lvlJc w:val="left"/>
      <w:pPr>
        <w:ind w:left="5284" w:hanging="171"/>
      </w:pPr>
      <w:rPr>
        <w:rFonts w:hint="default"/>
        <w:lang w:val="en-US" w:eastAsia="en-US" w:bidi="en-US"/>
      </w:rPr>
    </w:lvl>
    <w:lvl w:ilvl="8" w:tplc="FA9A7D9C">
      <w:numFmt w:val="bullet"/>
      <w:lvlText w:val="•"/>
      <w:lvlJc w:val="left"/>
      <w:pPr>
        <w:ind w:left="5948" w:hanging="171"/>
      </w:pPr>
      <w:rPr>
        <w:rFonts w:hint="default"/>
        <w:lang w:val="en-US" w:eastAsia="en-US" w:bidi="en-US"/>
      </w:rPr>
    </w:lvl>
  </w:abstractNum>
  <w:abstractNum w:abstractNumId="3" w15:restartNumberingAfterBreak="0">
    <w:nsid w:val="1F5D695A"/>
    <w:multiLevelType w:val="hybridMultilevel"/>
    <w:tmpl w:val="F0BE7070"/>
    <w:lvl w:ilvl="0" w:tplc="E86E67AC">
      <w:numFmt w:val="bullet"/>
      <w:lvlText w:val="•"/>
      <w:lvlJc w:val="left"/>
      <w:pPr>
        <w:ind w:left="645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C7C2D59A">
      <w:numFmt w:val="bullet"/>
      <w:lvlText w:val="•"/>
      <w:lvlJc w:val="left"/>
      <w:pPr>
        <w:ind w:left="1385" w:hanging="171"/>
      </w:pPr>
      <w:rPr>
        <w:rFonts w:hint="default"/>
        <w:lang w:val="en-US" w:eastAsia="en-US" w:bidi="en-US"/>
      </w:rPr>
    </w:lvl>
    <w:lvl w:ilvl="2" w:tplc="015EEF06">
      <w:numFmt w:val="bullet"/>
      <w:lvlText w:val="•"/>
      <w:lvlJc w:val="left"/>
      <w:pPr>
        <w:ind w:left="2130" w:hanging="171"/>
      </w:pPr>
      <w:rPr>
        <w:rFonts w:hint="default"/>
        <w:lang w:val="en-US" w:eastAsia="en-US" w:bidi="en-US"/>
      </w:rPr>
    </w:lvl>
    <w:lvl w:ilvl="3" w:tplc="50CE62AE">
      <w:numFmt w:val="bullet"/>
      <w:lvlText w:val="•"/>
      <w:lvlJc w:val="left"/>
      <w:pPr>
        <w:ind w:left="2875" w:hanging="171"/>
      </w:pPr>
      <w:rPr>
        <w:rFonts w:hint="default"/>
        <w:lang w:val="en-US" w:eastAsia="en-US" w:bidi="en-US"/>
      </w:rPr>
    </w:lvl>
    <w:lvl w:ilvl="4" w:tplc="0D14320E">
      <w:numFmt w:val="bullet"/>
      <w:lvlText w:val="•"/>
      <w:lvlJc w:val="left"/>
      <w:pPr>
        <w:ind w:left="3620" w:hanging="171"/>
      </w:pPr>
      <w:rPr>
        <w:rFonts w:hint="default"/>
        <w:lang w:val="en-US" w:eastAsia="en-US" w:bidi="en-US"/>
      </w:rPr>
    </w:lvl>
    <w:lvl w:ilvl="5" w:tplc="8FC26832">
      <w:numFmt w:val="bullet"/>
      <w:lvlText w:val="•"/>
      <w:lvlJc w:val="left"/>
      <w:pPr>
        <w:ind w:left="4365" w:hanging="171"/>
      </w:pPr>
      <w:rPr>
        <w:rFonts w:hint="default"/>
        <w:lang w:val="en-US" w:eastAsia="en-US" w:bidi="en-US"/>
      </w:rPr>
    </w:lvl>
    <w:lvl w:ilvl="6" w:tplc="E2929CB4">
      <w:numFmt w:val="bullet"/>
      <w:lvlText w:val="•"/>
      <w:lvlJc w:val="left"/>
      <w:pPr>
        <w:ind w:left="5110" w:hanging="171"/>
      </w:pPr>
      <w:rPr>
        <w:rFonts w:hint="default"/>
        <w:lang w:val="en-US" w:eastAsia="en-US" w:bidi="en-US"/>
      </w:rPr>
    </w:lvl>
    <w:lvl w:ilvl="7" w:tplc="347037D8">
      <w:numFmt w:val="bullet"/>
      <w:lvlText w:val="•"/>
      <w:lvlJc w:val="left"/>
      <w:pPr>
        <w:ind w:left="5855" w:hanging="171"/>
      </w:pPr>
      <w:rPr>
        <w:rFonts w:hint="default"/>
        <w:lang w:val="en-US" w:eastAsia="en-US" w:bidi="en-US"/>
      </w:rPr>
    </w:lvl>
    <w:lvl w:ilvl="8" w:tplc="C88C4F7E">
      <w:numFmt w:val="bullet"/>
      <w:lvlText w:val="•"/>
      <w:lvlJc w:val="left"/>
      <w:pPr>
        <w:ind w:left="6600" w:hanging="171"/>
      </w:pPr>
      <w:rPr>
        <w:rFonts w:hint="default"/>
        <w:lang w:val="en-US" w:eastAsia="en-US" w:bidi="en-US"/>
      </w:rPr>
    </w:lvl>
  </w:abstractNum>
  <w:abstractNum w:abstractNumId="4" w15:restartNumberingAfterBreak="0">
    <w:nsid w:val="22333AC6"/>
    <w:multiLevelType w:val="hybridMultilevel"/>
    <w:tmpl w:val="F524F9A4"/>
    <w:lvl w:ilvl="0" w:tplc="AC1E9FC6">
      <w:numFmt w:val="bullet"/>
      <w:lvlText w:val="•"/>
      <w:lvlJc w:val="left"/>
      <w:pPr>
        <w:ind w:left="665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E872F03C">
      <w:numFmt w:val="bullet"/>
      <w:lvlText w:val="•"/>
      <w:lvlJc w:val="left"/>
      <w:pPr>
        <w:ind w:left="1401" w:hanging="171"/>
      </w:pPr>
      <w:rPr>
        <w:rFonts w:hint="default"/>
        <w:lang w:val="en-US" w:eastAsia="en-US" w:bidi="en-US"/>
      </w:rPr>
    </w:lvl>
    <w:lvl w:ilvl="2" w:tplc="D9EA9688">
      <w:numFmt w:val="bullet"/>
      <w:lvlText w:val="•"/>
      <w:lvlJc w:val="left"/>
      <w:pPr>
        <w:ind w:left="2143" w:hanging="171"/>
      </w:pPr>
      <w:rPr>
        <w:rFonts w:hint="default"/>
        <w:lang w:val="en-US" w:eastAsia="en-US" w:bidi="en-US"/>
      </w:rPr>
    </w:lvl>
    <w:lvl w:ilvl="3" w:tplc="73668B88">
      <w:numFmt w:val="bullet"/>
      <w:lvlText w:val="•"/>
      <w:lvlJc w:val="left"/>
      <w:pPr>
        <w:ind w:left="2885" w:hanging="171"/>
      </w:pPr>
      <w:rPr>
        <w:rFonts w:hint="default"/>
        <w:lang w:val="en-US" w:eastAsia="en-US" w:bidi="en-US"/>
      </w:rPr>
    </w:lvl>
    <w:lvl w:ilvl="4" w:tplc="7980C6BA">
      <w:numFmt w:val="bullet"/>
      <w:lvlText w:val="•"/>
      <w:lvlJc w:val="left"/>
      <w:pPr>
        <w:ind w:left="3627" w:hanging="171"/>
      </w:pPr>
      <w:rPr>
        <w:rFonts w:hint="default"/>
        <w:lang w:val="en-US" w:eastAsia="en-US" w:bidi="en-US"/>
      </w:rPr>
    </w:lvl>
    <w:lvl w:ilvl="5" w:tplc="55DC43AE">
      <w:numFmt w:val="bullet"/>
      <w:lvlText w:val="•"/>
      <w:lvlJc w:val="left"/>
      <w:pPr>
        <w:ind w:left="4369" w:hanging="171"/>
      </w:pPr>
      <w:rPr>
        <w:rFonts w:hint="default"/>
        <w:lang w:val="en-US" w:eastAsia="en-US" w:bidi="en-US"/>
      </w:rPr>
    </w:lvl>
    <w:lvl w:ilvl="6" w:tplc="D696E626">
      <w:numFmt w:val="bullet"/>
      <w:lvlText w:val="•"/>
      <w:lvlJc w:val="left"/>
      <w:pPr>
        <w:ind w:left="5111" w:hanging="171"/>
      </w:pPr>
      <w:rPr>
        <w:rFonts w:hint="default"/>
        <w:lang w:val="en-US" w:eastAsia="en-US" w:bidi="en-US"/>
      </w:rPr>
    </w:lvl>
    <w:lvl w:ilvl="7" w:tplc="BD8C3796">
      <w:numFmt w:val="bullet"/>
      <w:lvlText w:val="•"/>
      <w:lvlJc w:val="left"/>
      <w:pPr>
        <w:ind w:left="5853" w:hanging="171"/>
      </w:pPr>
      <w:rPr>
        <w:rFonts w:hint="default"/>
        <w:lang w:val="en-US" w:eastAsia="en-US" w:bidi="en-US"/>
      </w:rPr>
    </w:lvl>
    <w:lvl w:ilvl="8" w:tplc="0246AD96">
      <w:numFmt w:val="bullet"/>
      <w:lvlText w:val="•"/>
      <w:lvlJc w:val="left"/>
      <w:pPr>
        <w:ind w:left="6595" w:hanging="171"/>
      </w:pPr>
      <w:rPr>
        <w:rFonts w:hint="default"/>
        <w:lang w:val="en-US" w:eastAsia="en-US" w:bidi="en-US"/>
      </w:rPr>
    </w:lvl>
  </w:abstractNum>
  <w:abstractNum w:abstractNumId="5" w15:restartNumberingAfterBreak="0">
    <w:nsid w:val="2DB529A2"/>
    <w:multiLevelType w:val="hybridMultilevel"/>
    <w:tmpl w:val="DF2E646C"/>
    <w:lvl w:ilvl="0" w:tplc="EDAA46B2">
      <w:numFmt w:val="bullet"/>
      <w:lvlText w:val="•"/>
      <w:lvlJc w:val="left"/>
      <w:pPr>
        <w:ind w:left="170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68F64208">
      <w:numFmt w:val="bullet"/>
      <w:lvlText w:val="•"/>
      <w:lvlJc w:val="left"/>
      <w:pPr>
        <w:ind w:left="839" w:hanging="171"/>
      </w:pPr>
      <w:rPr>
        <w:rFonts w:hint="default"/>
        <w:lang w:val="en-US" w:eastAsia="en-US" w:bidi="en-US"/>
      </w:rPr>
    </w:lvl>
    <w:lvl w:ilvl="2" w:tplc="A7E8E464">
      <w:numFmt w:val="bullet"/>
      <w:lvlText w:val="•"/>
      <w:lvlJc w:val="left"/>
      <w:pPr>
        <w:ind w:left="1499" w:hanging="171"/>
      </w:pPr>
      <w:rPr>
        <w:rFonts w:hint="default"/>
        <w:lang w:val="en-US" w:eastAsia="en-US" w:bidi="en-US"/>
      </w:rPr>
    </w:lvl>
    <w:lvl w:ilvl="3" w:tplc="7144E1AC">
      <w:numFmt w:val="bullet"/>
      <w:lvlText w:val="•"/>
      <w:lvlJc w:val="left"/>
      <w:pPr>
        <w:ind w:left="2159" w:hanging="171"/>
      </w:pPr>
      <w:rPr>
        <w:rFonts w:hint="default"/>
        <w:lang w:val="en-US" w:eastAsia="en-US" w:bidi="en-US"/>
      </w:rPr>
    </w:lvl>
    <w:lvl w:ilvl="4" w:tplc="3898A872">
      <w:numFmt w:val="bullet"/>
      <w:lvlText w:val="•"/>
      <w:lvlJc w:val="left"/>
      <w:pPr>
        <w:ind w:left="2819" w:hanging="171"/>
      </w:pPr>
      <w:rPr>
        <w:rFonts w:hint="default"/>
        <w:lang w:val="en-US" w:eastAsia="en-US" w:bidi="en-US"/>
      </w:rPr>
    </w:lvl>
    <w:lvl w:ilvl="5" w:tplc="95B0065E">
      <w:numFmt w:val="bullet"/>
      <w:lvlText w:val="•"/>
      <w:lvlJc w:val="left"/>
      <w:pPr>
        <w:ind w:left="3479" w:hanging="171"/>
      </w:pPr>
      <w:rPr>
        <w:rFonts w:hint="default"/>
        <w:lang w:val="en-US" w:eastAsia="en-US" w:bidi="en-US"/>
      </w:rPr>
    </w:lvl>
    <w:lvl w:ilvl="6" w:tplc="B58C2D38">
      <w:numFmt w:val="bullet"/>
      <w:lvlText w:val="•"/>
      <w:lvlJc w:val="left"/>
      <w:pPr>
        <w:ind w:left="4139" w:hanging="171"/>
      </w:pPr>
      <w:rPr>
        <w:rFonts w:hint="default"/>
        <w:lang w:val="en-US" w:eastAsia="en-US" w:bidi="en-US"/>
      </w:rPr>
    </w:lvl>
    <w:lvl w:ilvl="7" w:tplc="34AE5854">
      <w:numFmt w:val="bullet"/>
      <w:lvlText w:val="•"/>
      <w:lvlJc w:val="left"/>
      <w:pPr>
        <w:ind w:left="4799" w:hanging="171"/>
      </w:pPr>
      <w:rPr>
        <w:rFonts w:hint="default"/>
        <w:lang w:val="en-US" w:eastAsia="en-US" w:bidi="en-US"/>
      </w:rPr>
    </w:lvl>
    <w:lvl w:ilvl="8" w:tplc="049E8E92">
      <w:numFmt w:val="bullet"/>
      <w:lvlText w:val="•"/>
      <w:lvlJc w:val="left"/>
      <w:pPr>
        <w:ind w:left="5459" w:hanging="171"/>
      </w:pPr>
      <w:rPr>
        <w:rFonts w:hint="default"/>
        <w:lang w:val="en-US" w:eastAsia="en-US" w:bidi="en-US"/>
      </w:rPr>
    </w:lvl>
  </w:abstractNum>
  <w:abstractNum w:abstractNumId="6" w15:restartNumberingAfterBreak="0">
    <w:nsid w:val="34432431"/>
    <w:multiLevelType w:val="hybridMultilevel"/>
    <w:tmpl w:val="34A28230"/>
    <w:lvl w:ilvl="0" w:tplc="CFFCADD4">
      <w:numFmt w:val="bullet"/>
      <w:lvlText w:val="•"/>
      <w:lvlJc w:val="left"/>
      <w:pPr>
        <w:ind w:left="676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10B40C56">
      <w:numFmt w:val="bullet"/>
      <w:lvlText w:val="•"/>
      <w:lvlJc w:val="left"/>
      <w:pPr>
        <w:ind w:left="1424" w:hanging="171"/>
      </w:pPr>
      <w:rPr>
        <w:rFonts w:hint="default"/>
        <w:lang w:val="en-US" w:eastAsia="en-US" w:bidi="en-US"/>
      </w:rPr>
    </w:lvl>
    <w:lvl w:ilvl="2" w:tplc="7D6AC642">
      <w:numFmt w:val="bullet"/>
      <w:lvlText w:val="•"/>
      <w:lvlJc w:val="left"/>
      <w:pPr>
        <w:ind w:left="2168" w:hanging="171"/>
      </w:pPr>
      <w:rPr>
        <w:rFonts w:hint="default"/>
        <w:lang w:val="en-US" w:eastAsia="en-US" w:bidi="en-US"/>
      </w:rPr>
    </w:lvl>
    <w:lvl w:ilvl="3" w:tplc="8D963946">
      <w:numFmt w:val="bullet"/>
      <w:lvlText w:val="•"/>
      <w:lvlJc w:val="left"/>
      <w:pPr>
        <w:ind w:left="2912" w:hanging="171"/>
      </w:pPr>
      <w:rPr>
        <w:rFonts w:hint="default"/>
        <w:lang w:val="en-US" w:eastAsia="en-US" w:bidi="en-US"/>
      </w:rPr>
    </w:lvl>
    <w:lvl w:ilvl="4" w:tplc="9B442C5A">
      <w:numFmt w:val="bullet"/>
      <w:lvlText w:val="•"/>
      <w:lvlJc w:val="left"/>
      <w:pPr>
        <w:ind w:left="3656" w:hanging="171"/>
      </w:pPr>
      <w:rPr>
        <w:rFonts w:hint="default"/>
        <w:lang w:val="en-US" w:eastAsia="en-US" w:bidi="en-US"/>
      </w:rPr>
    </w:lvl>
    <w:lvl w:ilvl="5" w:tplc="D1E48CDE">
      <w:numFmt w:val="bullet"/>
      <w:lvlText w:val="•"/>
      <w:lvlJc w:val="left"/>
      <w:pPr>
        <w:ind w:left="4401" w:hanging="171"/>
      </w:pPr>
      <w:rPr>
        <w:rFonts w:hint="default"/>
        <w:lang w:val="en-US" w:eastAsia="en-US" w:bidi="en-US"/>
      </w:rPr>
    </w:lvl>
    <w:lvl w:ilvl="6" w:tplc="9BDE3832">
      <w:numFmt w:val="bullet"/>
      <w:lvlText w:val="•"/>
      <w:lvlJc w:val="left"/>
      <w:pPr>
        <w:ind w:left="5145" w:hanging="171"/>
      </w:pPr>
      <w:rPr>
        <w:rFonts w:hint="default"/>
        <w:lang w:val="en-US" w:eastAsia="en-US" w:bidi="en-US"/>
      </w:rPr>
    </w:lvl>
    <w:lvl w:ilvl="7" w:tplc="4F3870CC">
      <w:numFmt w:val="bullet"/>
      <w:lvlText w:val="•"/>
      <w:lvlJc w:val="left"/>
      <w:pPr>
        <w:ind w:left="5889" w:hanging="171"/>
      </w:pPr>
      <w:rPr>
        <w:rFonts w:hint="default"/>
        <w:lang w:val="en-US" w:eastAsia="en-US" w:bidi="en-US"/>
      </w:rPr>
    </w:lvl>
    <w:lvl w:ilvl="8" w:tplc="E494AE7C">
      <w:numFmt w:val="bullet"/>
      <w:lvlText w:val="•"/>
      <w:lvlJc w:val="left"/>
      <w:pPr>
        <w:ind w:left="6633" w:hanging="171"/>
      </w:pPr>
      <w:rPr>
        <w:rFonts w:hint="default"/>
        <w:lang w:val="en-US" w:eastAsia="en-US" w:bidi="en-US"/>
      </w:rPr>
    </w:lvl>
  </w:abstractNum>
  <w:abstractNum w:abstractNumId="7" w15:restartNumberingAfterBreak="0">
    <w:nsid w:val="35D431F3"/>
    <w:multiLevelType w:val="hybridMultilevel"/>
    <w:tmpl w:val="CC4E5FF6"/>
    <w:lvl w:ilvl="0" w:tplc="DFF08262">
      <w:numFmt w:val="bullet"/>
      <w:lvlText w:val="•"/>
      <w:lvlJc w:val="left"/>
      <w:pPr>
        <w:ind w:left="645" w:hanging="171"/>
      </w:pPr>
      <w:rPr>
        <w:rFonts w:ascii="Trebuchet MS" w:eastAsia="Trebuchet MS" w:hAnsi="Trebuchet MS" w:cs="Trebuchet MS" w:hint="default"/>
        <w:b/>
        <w:bCs/>
        <w:color w:val="292526"/>
        <w:w w:val="71"/>
        <w:sz w:val="32"/>
        <w:szCs w:val="32"/>
        <w:lang w:val="en-US" w:eastAsia="en-US" w:bidi="en-US"/>
      </w:rPr>
    </w:lvl>
    <w:lvl w:ilvl="1" w:tplc="767A8E76">
      <w:numFmt w:val="bullet"/>
      <w:lvlText w:val="•"/>
      <w:lvlJc w:val="left"/>
      <w:pPr>
        <w:ind w:left="2235" w:hanging="171"/>
      </w:pPr>
      <w:rPr>
        <w:rFonts w:hint="default"/>
        <w:lang w:val="en-US" w:eastAsia="en-US" w:bidi="en-US"/>
      </w:rPr>
    </w:lvl>
    <w:lvl w:ilvl="2" w:tplc="CFE659A8">
      <w:numFmt w:val="bullet"/>
      <w:lvlText w:val="•"/>
      <w:lvlJc w:val="left"/>
      <w:pPr>
        <w:ind w:left="3831" w:hanging="171"/>
      </w:pPr>
      <w:rPr>
        <w:rFonts w:hint="default"/>
        <w:lang w:val="en-US" w:eastAsia="en-US" w:bidi="en-US"/>
      </w:rPr>
    </w:lvl>
    <w:lvl w:ilvl="3" w:tplc="E5D6C51C">
      <w:numFmt w:val="bullet"/>
      <w:lvlText w:val="•"/>
      <w:lvlJc w:val="left"/>
      <w:pPr>
        <w:ind w:left="5427" w:hanging="171"/>
      </w:pPr>
      <w:rPr>
        <w:rFonts w:hint="default"/>
        <w:lang w:val="en-US" w:eastAsia="en-US" w:bidi="en-US"/>
      </w:rPr>
    </w:lvl>
    <w:lvl w:ilvl="4" w:tplc="72105AA2">
      <w:numFmt w:val="bullet"/>
      <w:lvlText w:val="•"/>
      <w:lvlJc w:val="left"/>
      <w:pPr>
        <w:ind w:left="7023" w:hanging="171"/>
      </w:pPr>
      <w:rPr>
        <w:rFonts w:hint="default"/>
        <w:lang w:val="en-US" w:eastAsia="en-US" w:bidi="en-US"/>
      </w:rPr>
    </w:lvl>
    <w:lvl w:ilvl="5" w:tplc="5C7A38B6">
      <w:numFmt w:val="bullet"/>
      <w:lvlText w:val="•"/>
      <w:lvlJc w:val="left"/>
      <w:pPr>
        <w:ind w:left="8618" w:hanging="171"/>
      </w:pPr>
      <w:rPr>
        <w:rFonts w:hint="default"/>
        <w:lang w:val="en-US" w:eastAsia="en-US" w:bidi="en-US"/>
      </w:rPr>
    </w:lvl>
    <w:lvl w:ilvl="6" w:tplc="0BFC47FE">
      <w:numFmt w:val="bullet"/>
      <w:lvlText w:val="•"/>
      <w:lvlJc w:val="left"/>
      <w:pPr>
        <w:ind w:left="10214" w:hanging="171"/>
      </w:pPr>
      <w:rPr>
        <w:rFonts w:hint="default"/>
        <w:lang w:val="en-US" w:eastAsia="en-US" w:bidi="en-US"/>
      </w:rPr>
    </w:lvl>
    <w:lvl w:ilvl="7" w:tplc="4508BC8A">
      <w:numFmt w:val="bullet"/>
      <w:lvlText w:val="•"/>
      <w:lvlJc w:val="left"/>
      <w:pPr>
        <w:ind w:left="11810" w:hanging="171"/>
      </w:pPr>
      <w:rPr>
        <w:rFonts w:hint="default"/>
        <w:lang w:val="en-US" w:eastAsia="en-US" w:bidi="en-US"/>
      </w:rPr>
    </w:lvl>
    <w:lvl w:ilvl="8" w:tplc="A9D6E0B6">
      <w:numFmt w:val="bullet"/>
      <w:lvlText w:val="•"/>
      <w:lvlJc w:val="left"/>
      <w:pPr>
        <w:ind w:left="13406" w:hanging="171"/>
      </w:pPr>
      <w:rPr>
        <w:rFonts w:hint="default"/>
        <w:lang w:val="en-US" w:eastAsia="en-US" w:bidi="en-US"/>
      </w:rPr>
    </w:lvl>
  </w:abstractNum>
  <w:abstractNum w:abstractNumId="8" w15:restartNumberingAfterBreak="0">
    <w:nsid w:val="3FDC1E15"/>
    <w:multiLevelType w:val="hybridMultilevel"/>
    <w:tmpl w:val="7FEE6006"/>
    <w:lvl w:ilvl="0" w:tplc="4C14043E">
      <w:numFmt w:val="bullet"/>
      <w:lvlText w:val="•"/>
      <w:lvlJc w:val="left"/>
      <w:pPr>
        <w:ind w:left="170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30405770">
      <w:numFmt w:val="bullet"/>
      <w:lvlText w:val="•"/>
      <w:lvlJc w:val="left"/>
      <w:pPr>
        <w:ind w:left="882" w:hanging="171"/>
      </w:pPr>
      <w:rPr>
        <w:rFonts w:hint="default"/>
        <w:lang w:val="en-US" w:eastAsia="en-US" w:bidi="en-US"/>
      </w:rPr>
    </w:lvl>
    <w:lvl w:ilvl="2" w:tplc="C82E1430">
      <w:numFmt w:val="bullet"/>
      <w:lvlText w:val="•"/>
      <w:lvlJc w:val="left"/>
      <w:pPr>
        <w:ind w:left="1584" w:hanging="171"/>
      </w:pPr>
      <w:rPr>
        <w:rFonts w:hint="default"/>
        <w:lang w:val="en-US" w:eastAsia="en-US" w:bidi="en-US"/>
      </w:rPr>
    </w:lvl>
    <w:lvl w:ilvl="3" w:tplc="D76CCF9C">
      <w:numFmt w:val="bullet"/>
      <w:lvlText w:val="•"/>
      <w:lvlJc w:val="left"/>
      <w:pPr>
        <w:ind w:left="2286" w:hanging="171"/>
      </w:pPr>
      <w:rPr>
        <w:rFonts w:hint="default"/>
        <w:lang w:val="en-US" w:eastAsia="en-US" w:bidi="en-US"/>
      </w:rPr>
    </w:lvl>
    <w:lvl w:ilvl="4" w:tplc="363C01C6">
      <w:numFmt w:val="bullet"/>
      <w:lvlText w:val="•"/>
      <w:lvlJc w:val="left"/>
      <w:pPr>
        <w:ind w:left="2988" w:hanging="171"/>
      </w:pPr>
      <w:rPr>
        <w:rFonts w:hint="default"/>
        <w:lang w:val="en-US" w:eastAsia="en-US" w:bidi="en-US"/>
      </w:rPr>
    </w:lvl>
    <w:lvl w:ilvl="5" w:tplc="68AC3020">
      <w:numFmt w:val="bullet"/>
      <w:lvlText w:val="•"/>
      <w:lvlJc w:val="left"/>
      <w:pPr>
        <w:ind w:left="3690" w:hanging="171"/>
      </w:pPr>
      <w:rPr>
        <w:rFonts w:hint="default"/>
        <w:lang w:val="en-US" w:eastAsia="en-US" w:bidi="en-US"/>
      </w:rPr>
    </w:lvl>
    <w:lvl w:ilvl="6" w:tplc="8F8A26C2">
      <w:numFmt w:val="bullet"/>
      <w:lvlText w:val="•"/>
      <w:lvlJc w:val="left"/>
      <w:pPr>
        <w:ind w:left="4392" w:hanging="171"/>
      </w:pPr>
      <w:rPr>
        <w:rFonts w:hint="default"/>
        <w:lang w:val="en-US" w:eastAsia="en-US" w:bidi="en-US"/>
      </w:rPr>
    </w:lvl>
    <w:lvl w:ilvl="7" w:tplc="28DCDB0A">
      <w:numFmt w:val="bullet"/>
      <w:lvlText w:val="•"/>
      <w:lvlJc w:val="left"/>
      <w:pPr>
        <w:ind w:left="5094" w:hanging="171"/>
      </w:pPr>
      <w:rPr>
        <w:rFonts w:hint="default"/>
        <w:lang w:val="en-US" w:eastAsia="en-US" w:bidi="en-US"/>
      </w:rPr>
    </w:lvl>
    <w:lvl w:ilvl="8" w:tplc="BDA4B5F8">
      <w:numFmt w:val="bullet"/>
      <w:lvlText w:val="•"/>
      <w:lvlJc w:val="left"/>
      <w:pPr>
        <w:ind w:left="5796" w:hanging="171"/>
      </w:pPr>
      <w:rPr>
        <w:rFonts w:hint="default"/>
        <w:lang w:val="en-US" w:eastAsia="en-US" w:bidi="en-US"/>
      </w:rPr>
    </w:lvl>
  </w:abstractNum>
  <w:abstractNum w:abstractNumId="9" w15:restartNumberingAfterBreak="0">
    <w:nsid w:val="49312668"/>
    <w:multiLevelType w:val="hybridMultilevel"/>
    <w:tmpl w:val="23E0ABD0"/>
    <w:lvl w:ilvl="0" w:tplc="FD4E5DFC">
      <w:numFmt w:val="bullet"/>
      <w:lvlText w:val="•"/>
      <w:lvlJc w:val="left"/>
      <w:pPr>
        <w:ind w:left="645" w:hanging="246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E926D894">
      <w:numFmt w:val="bullet"/>
      <w:lvlText w:val="•"/>
      <w:lvlJc w:val="left"/>
      <w:pPr>
        <w:ind w:left="9152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2" w:tplc="4B882218">
      <w:numFmt w:val="bullet"/>
      <w:lvlText w:val="•"/>
      <w:lvlJc w:val="left"/>
      <w:pPr>
        <w:ind w:left="9986" w:hanging="171"/>
      </w:pPr>
      <w:rPr>
        <w:rFonts w:hint="default"/>
        <w:lang w:val="en-US" w:eastAsia="en-US" w:bidi="en-US"/>
      </w:rPr>
    </w:lvl>
    <w:lvl w:ilvl="3" w:tplc="3CE6AC04">
      <w:numFmt w:val="bullet"/>
      <w:lvlText w:val="•"/>
      <w:lvlJc w:val="left"/>
      <w:pPr>
        <w:ind w:left="10812" w:hanging="171"/>
      </w:pPr>
      <w:rPr>
        <w:rFonts w:hint="default"/>
        <w:lang w:val="en-US" w:eastAsia="en-US" w:bidi="en-US"/>
      </w:rPr>
    </w:lvl>
    <w:lvl w:ilvl="4" w:tplc="88B28220">
      <w:numFmt w:val="bullet"/>
      <w:lvlText w:val="•"/>
      <w:lvlJc w:val="left"/>
      <w:pPr>
        <w:ind w:left="11639" w:hanging="171"/>
      </w:pPr>
      <w:rPr>
        <w:rFonts w:hint="default"/>
        <w:lang w:val="en-US" w:eastAsia="en-US" w:bidi="en-US"/>
      </w:rPr>
    </w:lvl>
    <w:lvl w:ilvl="5" w:tplc="69FEC512">
      <w:numFmt w:val="bullet"/>
      <w:lvlText w:val="•"/>
      <w:lvlJc w:val="left"/>
      <w:pPr>
        <w:ind w:left="12465" w:hanging="171"/>
      </w:pPr>
      <w:rPr>
        <w:rFonts w:hint="default"/>
        <w:lang w:val="en-US" w:eastAsia="en-US" w:bidi="en-US"/>
      </w:rPr>
    </w:lvl>
    <w:lvl w:ilvl="6" w:tplc="BCD27CC0">
      <w:numFmt w:val="bullet"/>
      <w:lvlText w:val="•"/>
      <w:lvlJc w:val="left"/>
      <w:pPr>
        <w:ind w:left="13292" w:hanging="171"/>
      </w:pPr>
      <w:rPr>
        <w:rFonts w:hint="default"/>
        <w:lang w:val="en-US" w:eastAsia="en-US" w:bidi="en-US"/>
      </w:rPr>
    </w:lvl>
    <w:lvl w:ilvl="7" w:tplc="6590CBB8">
      <w:numFmt w:val="bullet"/>
      <w:lvlText w:val="•"/>
      <w:lvlJc w:val="left"/>
      <w:pPr>
        <w:ind w:left="14118" w:hanging="171"/>
      </w:pPr>
      <w:rPr>
        <w:rFonts w:hint="default"/>
        <w:lang w:val="en-US" w:eastAsia="en-US" w:bidi="en-US"/>
      </w:rPr>
    </w:lvl>
    <w:lvl w:ilvl="8" w:tplc="04080866">
      <w:numFmt w:val="bullet"/>
      <w:lvlText w:val="•"/>
      <w:lvlJc w:val="left"/>
      <w:pPr>
        <w:ind w:left="14944" w:hanging="171"/>
      </w:pPr>
      <w:rPr>
        <w:rFonts w:hint="default"/>
        <w:lang w:val="en-US" w:eastAsia="en-US" w:bidi="en-US"/>
      </w:rPr>
    </w:lvl>
  </w:abstractNum>
  <w:abstractNum w:abstractNumId="10" w15:restartNumberingAfterBreak="0">
    <w:nsid w:val="56EF4593"/>
    <w:multiLevelType w:val="hybridMultilevel"/>
    <w:tmpl w:val="99049A78"/>
    <w:lvl w:ilvl="0" w:tplc="5C8AAF64">
      <w:numFmt w:val="bullet"/>
      <w:lvlText w:val="•"/>
      <w:lvlJc w:val="left"/>
      <w:pPr>
        <w:ind w:left="420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FF5E5D74">
      <w:numFmt w:val="bullet"/>
      <w:lvlText w:val="•"/>
      <w:lvlJc w:val="left"/>
      <w:pPr>
        <w:ind w:left="617" w:hanging="171"/>
      </w:pPr>
      <w:rPr>
        <w:rFonts w:ascii="Trebuchet MS" w:eastAsia="Trebuchet MS" w:hAnsi="Trebuchet MS" w:cs="Trebuchet MS" w:hint="default"/>
        <w:b/>
        <w:bCs/>
        <w:color w:val="292526"/>
        <w:w w:val="71"/>
        <w:sz w:val="32"/>
        <w:szCs w:val="32"/>
        <w:lang w:val="en-US" w:eastAsia="en-US" w:bidi="en-US"/>
      </w:rPr>
    </w:lvl>
    <w:lvl w:ilvl="2" w:tplc="89B45938">
      <w:numFmt w:val="bullet"/>
      <w:lvlText w:val="•"/>
      <w:lvlJc w:val="left"/>
      <w:pPr>
        <w:ind w:left="9183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3" w:tplc="0F741F34">
      <w:numFmt w:val="bullet"/>
      <w:lvlText w:val="•"/>
      <w:lvlJc w:val="left"/>
      <w:pPr>
        <w:ind w:left="7915" w:hanging="171"/>
      </w:pPr>
      <w:rPr>
        <w:rFonts w:hint="default"/>
        <w:lang w:val="en-US" w:eastAsia="en-US" w:bidi="en-US"/>
      </w:rPr>
    </w:lvl>
    <w:lvl w:ilvl="4" w:tplc="6B30A1AE">
      <w:numFmt w:val="bullet"/>
      <w:lvlText w:val="•"/>
      <w:lvlJc w:val="left"/>
      <w:pPr>
        <w:ind w:left="6651" w:hanging="171"/>
      </w:pPr>
      <w:rPr>
        <w:rFonts w:hint="default"/>
        <w:lang w:val="en-US" w:eastAsia="en-US" w:bidi="en-US"/>
      </w:rPr>
    </w:lvl>
    <w:lvl w:ilvl="5" w:tplc="FF622190">
      <w:numFmt w:val="bullet"/>
      <w:lvlText w:val="•"/>
      <w:lvlJc w:val="left"/>
      <w:pPr>
        <w:ind w:left="5387" w:hanging="171"/>
      </w:pPr>
      <w:rPr>
        <w:rFonts w:hint="default"/>
        <w:lang w:val="en-US" w:eastAsia="en-US" w:bidi="en-US"/>
      </w:rPr>
    </w:lvl>
    <w:lvl w:ilvl="6" w:tplc="164E289E">
      <w:numFmt w:val="bullet"/>
      <w:lvlText w:val="•"/>
      <w:lvlJc w:val="left"/>
      <w:pPr>
        <w:ind w:left="4123" w:hanging="171"/>
      </w:pPr>
      <w:rPr>
        <w:rFonts w:hint="default"/>
        <w:lang w:val="en-US" w:eastAsia="en-US" w:bidi="en-US"/>
      </w:rPr>
    </w:lvl>
    <w:lvl w:ilvl="7" w:tplc="B68ED828">
      <w:numFmt w:val="bullet"/>
      <w:lvlText w:val="•"/>
      <w:lvlJc w:val="left"/>
      <w:pPr>
        <w:ind w:left="2859" w:hanging="171"/>
      </w:pPr>
      <w:rPr>
        <w:rFonts w:hint="default"/>
        <w:lang w:val="en-US" w:eastAsia="en-US" w:bidi="en-US"/>
      </w:rPr>
    </w:lvl>
    <w:lvl w:ilvl="8" w:tplc="1564F438">
      <w:numFmt w:val="bullet"/>
      <w:lvlText w:val="•"/>
      <w:lvlJc w:val="left"/>
      <w:pPr>
        <w:ind w:left="1595" w:hanging="171"/>
      </w:pPr>
      <w:rPr>
        <w:rFonts w:hint="default"/>
        <w:lang w:val="en-US" w:eastAsia="en-US" w:bidi="en-US"/>
      </w:rPr>
    </w:lvl>
  </w:abstractNum>
  <w:abstractNum w:abstractNumId="11" w15:restartNumberingAfterBreak="0">
    <w:nsid w:val="58EC17B3"/>
    <w:multiLevelType w:val="hybridMultilevel"/>
    <w:tmpl w:val="D05AAA3C"/>
    <w:lvl w:ilvl="0" w:tplc="30602550">
      <w:numFmt w:val="bullet"/>
      <w:lvlText w:val="•"/>
      <w:lvlJc w:val="left"/>
      <w:pPr>
        <w:ind w:left="617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DFA66D00">
      <w:numFmt w:val="bullet"/>
      <w:lvlText w:val="•"/>
      <w:lvlJc w:val="left"/>
      <w:pPr>
        <w:ind w:left="938" w:hanging="171"/>
      </w:pPr>
      <w:rPr>
        <w:rFonts w:hint="default"/>
        <w:lang w:val="en-US" w:eastAsia="en-US" w:bidi="en-US"/>
      </w:rPr>
    </w:lvl>
    <w:lvl w:ilvl="2" w:tplc="FF5AAC50">
      <w:numFmt w:val="bullet"/>
      <w:lvlText w:val="•"/>
      <w:lvlJc w:val="left"/>
      <w:pPr>
        <w:ind w:left="1256" w:hanging="171"/>
      </w:pPr>
      <w:rPr>
        <w:rFonts w:hint="default"/>
        <w:lang w:val="en-US" w:eastAsia="en-US" w:bidi="en-US"/>
      </w:rPr>
    </w:lvl>
    <w:lvl w:ilvl="3" w:tplc="08E23960">
      <w:numFmt w:val="bullet"/>
      <w:lvlText w:val="•"/>
      <w:lvlJc w:val="left"/>
      <w:pPr>
        <w:ind w:left="1575" w:hanging="171"/>
      </w:pPr>
      <w:rPr>
        <w:rFonts w:hint="default"/>
        <w:lang w:val="en-US" w:eastAsia="en-US" w:bidi="en-US"/>
      </w:rPr>
    </w:lvl>
    <w:lvl w:ilvl="4" w:tplc="9384BBC0">
      <w:numFmt w:val="bullet"/>
      <w:lvlText w:val="•"/>
      <w:lvlJc w:val="left"/>
      <w:pPr>
        <w:ind w:left="1893" w:hanging="171"/>
      </w:pPr>
      <w:rPr>
        <w:rFonts w:hint="default"/>
        <w:lang w:val="en-US" w:eastAsia="en-US" w:bidi="en-US"/>
      </w:rPr>
    </w:lvl>
    <w:lvl w:ilvl="5" w:tplc="50C024D4">
      <w:numFmt w:val="bullet"/>
      <w:lvlText w:val="•"/>
      <w:lvlJc w:val="left"/>
      <w:pPr>
        <w:ind w:left="2212" w:hanging="171"/>
      </w:pPr>
      <w:rPr>
        <w:rFonts w:hint="default"/>
        <w:lang w:val="en-US" w:eastAsia="en-US" w:bidi="en-US"/>
      </w:rPr>
    </w:lvl>
    <w:lvl w:ilvl="6" w:tplc="2D580FB0">
      <w:numFmt w:val="bullet"/>
      <w:lvlText w:val="•"/>
      <w:lvlJc w:val="left"/>
      <w:pPr>
        <w:ind w:left="2530" w:hanging="171"/>
      </w:pPr>
      <w:rPr>
        <w:rFonts w:hint="default"/>
        <w:lang w:val="en-US" w:eastAsia="en-US" w:bidi="en-US"/>
      </w:rPr>
    </w:lvl>
    <w:lvl w:ilvl="7" w:tplc="16589562">
      <w:numFmt w:val="bullet"/>
      <w:lvlText w:val="•"/>
      <w:lvlJc w:val="left"/>
      <w:pPr>
        <w:ind w:left="2849" w:hanging="171"/>
      </w:pPr>
      <w:rPr>
        <w:rFonts w:hint="default"/>
        <w:lang w:val="en-US" w:eastAsia="en-US" w:bidi="en-US"/>
      </w:rPr>
    </w:lvl>
    <w:lvl w:ilvl="8" w:tplc="5DA86974">
      <w:numFmt w:val="bullet"/>
      <w:lvlText w:val="•"/>
      <w:lvlJc w:val="left"/>
      <w:pPr>
        <w:ind w:left="3167" w:hanging="171"/>
      </w:pPr>
      <w:rPr>
        <w:rFonts w:hint="default"/>
        <w:lang w:val="en-US" w:eastAsia="en-US" w:bidi="en-US"/>
      </w:rPr>
    </w:lvl>
  </w:abstractNum>
  <w:abstractNum w:abstractNumId="12" w15:restartNumberingAfterBreak="0">
    <w:nsid w:val="66E52A1B"/>
    <w:multiLevelType w:val="hybridMultilevel"/>
    <w:tmpl w:val="F14C890C"/>
    <w:lvl w:ilvl="0" w:tplc="F1DAD284">
      <w:numFmt w:val="bullet"/>
      <w:lvlText w:val="•"/>
      <w:lvlJc w:val="left"/>
      <w:pPr>
        <w:ind w:left="645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B0369054">
      <w:numFmt w:val="bullet"/>
      <w:lvlText w:val="•"/>
      <w:lvlJc w:val="left"/>
      <w:pPr>
        <w:ind w:left="1303" w:hanging="171"/>
      </w:pPr>
      <w:rPr>
        <w:rFonts w:hint="default"/>
        <w:lang w:val="en-US" w:eastAsia="en-US" w:bidi="en-US"/>
      </w:rPr>
    </w:lvl>
    <w:lvl w:ilvl="2" w:tplc="58D44FDA">
      <w:numFmt w:val="bullet"/>
      <w:lvlText w:val="•"/>
      <w:lvlJc w:val="left"/>
      <w:pPr>
        <w:ind w:left="1966" w:hanging="171"/>
      </w:pPr>
      <w:rPr>
        <w:rFonts w:hint="default"/>
        <w:lang w:val="en-US" w:eastAsia="en-US" w:bidi="en-US"/>
      </w:rPr>
    </w:lvl>
    <w:lvl w:ilvl="3" w:tplc="E35E416C">
      <w:numFmt w:val="bullet"/>
      <w:lvlText w:val="•"/>
      <w:lvlJc w:val="left"/>
      <w:pPr>
        <w:ind w:left="2630" w:hanging="171"/>
      </w:pPr>
      <w:rPr>
        <w:rFonts w:hint="default"/>
        <w:lang w:val="en-US" w:eastAsia="en-US" w:bidi="en-US"/>
      </w:rPr>
    </w:lvl>
    <w:lvl w:ilvl="4" w:tplc="26D8B666">
      <w:numFmt w:val="bullet"/>
      <w:lvlText w:val="•"/>
      <w:lvlJc w:val="left"/>
      <w:pPr>
        <w:ind w:left="3293" w:hanging="171"/>
      </w:pPr>
      <w:rPr>
        <w:rFonts w:hint="default"/>
        <w:lang w:val="en-US" w:eastAsia="en-US" w:bidi="en-US"/>
      </w:rPr>
    </w:lvl>
    <w:lvl w:ilvl="5" w:tplc="F572B1EC">
      <w:numFmt w:val="bullet"/>
      <w:lvlText w:val="•"/>
      <w:lvlJc w:val="left"/>
      <w:pPr>
        <w:ind w:left="3957" w:hanging="171"/>
      </w:pPr>
      <w:rPr>
        <w:rFonts w:hint="default"/>
        <w:lang w:val="en-US" w:eastAsia="en-US" w:bidi="en-US"/>
      </w:rPr>
    </w:lvl>
    <w:lvl w:ilvl="6" w:tplc="5C3CDCB4">
      <w:numFmt w:val="bullet"/>
      <w:lvlText w:val="•"/>
      <w:lvlJc w:val="left"/>
      <w:pPr>
        <w:ind w:left="4620" w:hanging="171"/>
      </w:pPr>
      <w:rPr>
        <w:rFonts w:hint="default"/>
        <w:lang w:val="en-US" w:eastAsia="en-US" w:bidi="en-US"/>
      </w:rPr>
    </w:lvl>
    <w:lvl w:ilvl="7" w:tplc="99FCFF78">
      <w:numFmt w:val="bullet"/>
      <w:lvlText w:val="•"/>
      <w:lvlJc w:val="left"/>
      <w:pPr>
        <w:ind w:left="5284" w:hanging="171"/>
      </w:pPr>
      <w:rPr>
        <w:rFonts w:hint="default"/>
        <w:lang w:val="en-US" w:eastAsia="en-US" w:bidi="en-US"/>
      </w:rPr>
    </w:lvl>
    <w:lvl w:ilvl="8" w:tplc="59CA31F2">
      <w:numFmt w:val="bullet"/>
      <w:lvlText w:val="•"/>
      <w:lvlJc w:val="left"/>
      <w:pPr>
        <w:ind w:left="5947" w:hanging="171"/>
      </w:pPr>
      <w:rPr>
        <w:rFonts w:hint="default"/>
        <w:lang w:val="en-US" w:eastAsia="en-US" w:bidi="en-US"/>
      </w:rPr>
    </w:lvl>
  </w:abstractNum>
  <w:abstractNum w:abstractNumId="13" w15:restartNumberingAfterBreak="0">
    <w:nsid w:val="6A09287F"/>
    <w:multiLevelType w:val="hybridMultilevel"/>
    <w:tmpl w:val="893C5D4E"/>
    <w:lvl w:ilvl="0" w:tplc="FC1EAC18">
      <w:numFmt w:val="bullet"/>
      <w:lvlText w:val="•"/>
      <w:lvlJc w:val="left"/>
      <w:pPr>
        <w:ind w:left="170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A5B23D40">
      <w:numFmt w:val="bullet"/>
      <w:lvlText w:val="•"/>
      <w:lvlJc w:val="left"/>
      <w:pPr>
        <w:ind w:left="839" w:hanging="171"/>
      </w:pPr>
      <w:rPr>
        <w:rFonts w:hint="default"/>
        <w:lang w:val="en-US" w:eastAsia="en-US" w:bidi="en-US"/>
      </w:rPr>
    </w:lvl>
    <w:lvl w:ilvl="2" w:tplc="2D00D1D0">
      <w:numFmt w:val="bullet"/>
      <w:lvlText w:val="•"/>
      <w:lvlJc w:val="left"/>
      <w:pPr>
        <w:ind w:left="1499" w:hanging="171"/>
      </w:pPr>
      <w:rPr>
        <w:rFonts w:hint="default"/>
        <w:lang w:val="en-US" w:eastAsia="en-US" w:bidi="en-US"/>
      </w:rPr>
    </w:lvl>
    <w:lvl w:ilvl="3" w:tplc="D6D2B180">
      <w:numFmt w:val="bullet"/>
      <w:lvlText w:val="•"/>
      <w:lvlJc w:val="left"/>
      <w:pPr>
        <w:ind w:left="2159" w:hanging="171"/>
      </w:pPr>
      <w:rPr>
        <w:rFonts w:hint="default"/>
        <w:lang w:val="en-US" w:eastAsia="en-US" w:bidi="en-US"/>
      </w:rPr>
    </w:lvl>
    <w:lvl w:ilvl="4" w:tplc="0ABAF736">
      <w:numFmt w:val="bullet"/>
      <w:lvlText w:val="•"/>
      <w:lvlJc w:val="left"/>
      <w:pPr>
        <w:ind w:left="2819" w:hanging="171"/>
      </w:pPr>
      <w:rPr>
        <w:rFonts w:hint="default"/>
        <w:lang w:val="en-US" w:eastAsia="en-US" w:bidi="en-US"/>
      </w:rPr>
    </w:lvl>
    <w:lvl w:ilvl="5" w:tplc="7E027548">
      <w:numFmt w:val="bullet"/>
      <w:lvlText w:val="•"/>
      <w:lvlJc w:val="left"/>
      <w:pPr>
        <w:ind w:left="3479" w:hanging="171"/>
      </w:pPr>
      <w:rPr>
        <w:rFonts w:hint="default"/>
        <w:lang w:val="en-US" w:eastAsia="en-US" w:bidi="en-US"/>
      </w:rPr>
    </w:lvl>
    <w:lvl w:ilvl="6" w:tplc="A7423F68">
      <w:numFmt w:val="bullet"/>
      <w:lvlText w:val="•"/>
      <w:lvlJc w:val="left"/>
      <w:pPr>
        <w:ind w:left="4139" w:hanging="171"/>
      </w:pPr>
      <w:rPr>
        <w:rFonts w:hint="default"/>
        <w:lang w:val="en-US" w:eastAsia="en-US" w:bidi="en-US"/>
      </w:rPr>
    </w:lvl>
    <w:lvl w:ilvl="7" w:tplc="FB301DAE">
      <w:numFmt w:val="bullet"/>
      <w:lvlText w:val="•"/>
      <w:lvlJc w:val="left"/>
      <w:pPr>
        <w:ind w:left="4799" w:hanging="171"/>
      </w:pPr>
      <w:rPr>
        <w:rFonts w:hint="default"/>
        <w:lang w:val="en-US" w:eastAsia="en-US" w:bidi="en-US"/>
      </w:rPr>
    </w:lvl>
    <w:lvl w:ilvl="8" w:tplc="1778DC82">
      <w:numFmt w:val="bullet"/>
      <w:lvlText w:val="•"/>
      <w:lvlJc w:val="left"/>
      <w:pPr>
        <w:ind w:left="5459" w:hanging="171"/>
      </w:pPr>
      <w:rPr>
        <w:rFonts w:hint="default"/>
        <w:lang w:val="en-US" w:eastAsia="en-US" w:bidi="en-US"/>
      </w:rPr>
    </w:lvl>
  </w:abstractNum>
  <w:abstractNum w:abstractNumId="14" w15:restartNumberingAfterBreak="0">
    <w:nsid w:val="70E6048B"/>
    <w:multiLevelType w:val="hybridMultilevel"/>
    <w:tmpl w:val="15362C78"/>
    <w:lvl w:ilvl="0" w:tplc="409C13CA">
      <w:numFmt w:val="bullet"/>
      <w:lvlText w:val="•"/>
      <w:lvlJc w:val="left"/>
      <w:pPr>
        <w:ind w:left="170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90F0D6FE">
      <w:numFmt w:val="bullet"/>
      <w:lvlText w:val="•"/>
      <w:lvlJc w:val="left"/>
      <w:pPr>
        <w:ind w:left="764" w:hanging="171"/>
      </w:pPr>
      <w:rPr>
        <w:rFonts w:hint="default"/>
        <w:lang w:val="en-US" w:eastAsia="en-US" w:bidi="en-US"/>
      </w:rPr>
    </w:lvl>
    <w:lvl w:ilvl="2" w:tplc="7D54A026">
      <w:numFmt w:val="bullet"/>
      <w:lvlText w:val="•"/>
      <w:lvlJc w:val="left"/>
      <w:pPr>
        <w:ind w:left="1349" w:hanging="171"/>
      </w:pPr>
      <w:rPr>
        <w:rFonts w:hint="default"/>
        <w:lang w:val="en-US" w:eastAsia="en-US" w:bidi="en-US"/>
      </w:rPr>
    </w:lvl>
    <w:lvl w:ilvl="3" w:tplc="49AA5842">
      <w:numFmt w:val="bullet"/>
      <w:lvlText w:val="•"/>
      <w:lvlJc w:val="left"/>
      <w:pPr>
        <w:ind w:left="1934" w:hanging="171"/>
      </w:pPr>
      <w:rPr>
        <w:rFonts w:hint="default"/>
        <w:lang w:val="en-US" w:eastAsia="en-US" w:bidi="en-US"/>
      </w:rPr>
    </w:lvl>
    <w:lvl w:ilvl="4" w:tplc="4AC4A58C">
      <w:numFmt w:val="bullet"/>
      <w:lvlText w:val="•"/>
      <w:lvlJc w:val="left"/>
      <w:pPr>
        <w:ind w:left="2518" w:hanging="171"/>
      </w:pPr>
      <w:rPr>
        <w:rFonts w:hint="default"/>
        <w:lang w:val="en-US" w:eastAsia="en-US" w:bidi="en-US"/>
      </w:rPr>
    </w:lvl>
    <w:lvl w:ilvl="5" w:tplc="784ECB78">
      <w:numFmt w:val="bullet"/>
      <w:lvlText w:val="•"/>
      <w:lvlJc w:val="left"/>
      <w:pPr>
        <w:ind w:left="3103" w:hanging="171"/>
      </w:pPr>
      <w:rPr>
        <w:rFonts w:hint="default"/>
        <w:lang w:val="en-US" w:eastAsia="en-US" w:bidi="en-US"/>
      </w:rPr>
    </w:lvl>
    <w:lvl w:ilvl="6" w:tplc="54C8164C">
      <w:numFmt w:val="bullet"/>
      <w:lvlText w:val="•"/>
      <w:lvlJc w:val="left"/>
      <w:pPr>
        <w:ind w:left="3688" w:hanging="171"/>
      </w:pPr>
      <w:rPr>
        <w:rFonts w:hint="default"/>
        <w:lang w:val="en-US" w:eastAsia="en-US" w:bidi="en-US"/>
      </w:rPr>
    </w:lvl>
    <w:lvl w:ilvl="7" w:tplc="BFCEB5A8">
      <w:numFmt w:val="bullet"/>
      <w:lvlText w:val="•"/>
      <w:lvlJc w:val="left"/>
      <w:pPr>
        <w:ind w:left="4272" w:hanging="171"/>
      </w:pPr>
      <w:rPr>
        <w:rFonts w:hint="default"/>
        <w:lang w:val="en-US" w:eastAsia="en-US" w:bidi="en-US"/>
      </w:rPr>
    </w:lvl>
    <w:lvl w:ilvl="8" w:tplc="74069C8A">
      <w:numFmt w:val="bullet"/>
      <w:lvlText w:val="•"/>
      <w:lvlJc w:val="left"/>
      <w:pPr>
        <w:ind w:left="4857" w:hanging="171"/>
      </w:pPr>
      <w:rPr>
        <w:rFonts w:hint="default"/>
        <w:lang w:val="en-US" w:eastAsia="en-US" w:bidi="en-US"/>
      </w:rPr>
    </w:lvl>
  </w:abstractNum>
  <w:abstractNum w:abstractNumId="15" w15:restartNumberingAfterBreak="0">
    <w:nsid w:val="76C1091C"/>
    <w:multiLevelType w:val="hybridMultilevel"/>
    <w:tmpl w:val="6FE07528"/>
    <w:lvl w:ilvl="0" w:tplc="091CE572">
      <w:numFmt w:val="bullet"/>
      <w:lvlText w:val="•"/>
      <w:lvlJc w:val="left"/>
      <w:pPr>
        <w:ind w:left="170" w:hanging="171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099C2164">
      <w:numFmt w:val="bullet"/>
      <w:lvlText w:val="•"/>
      <w:lvlJc w:val="left"/>
      <w:pPr>
        <w:ind w:left="819" w:hanging="171"/>
      </w:pPr>
      <w:rPr>
        <w:rFonts w:hint="default"/>
        <w:lang w:val="en-US" w:eastAsia="en-US" w:bidi="en-US"/>
      </w:rPr>
    </w:lvl>
    <w:lvl w:ilvl="2" w:tplc="81A2C6D6">
      <w:numFmt w:val="bullet"/>
      <w:lvlText w:val="•"/>
      <w:lvlJc w:val="left"/>
      <w:pPr>
        <w:ind w:left="1458" w:hanging="171"/>
      </w:pPr>
      <w:rPr>
        <w:rFonts w:hint="default"/>
        <w:lang w:val="en-US" w:eastAsia="en-US" w:bidi="en-US"/>
      </w:rPr>
    </w:lvl>
    <w:lvl w:ilvl="3" w:tplc="7842E5A2">
      <w:numFmt w:val="bullet"/>
      <w:lvlText w:val="•"/>
      <w:lvlJc w:val="left"/>
      <w:pPr>
        <w:ind w:left="2098" w:hanging="171"/>
      </w:pPr>
      <w:rPr>
        <w:rFonts w:hint="default"/>
        <w:lang w:val="en-US" w:eastAsia="en-US" w:bidi="en-US"/>
      </w:rPr>
    </w:lvl>
    <w:lvl w:ilvl="4" w:tplc="058E65A2">
      <w:numFmt w:val="bullet"/>
      <w:lvlText w:val="•"/>
      <w:lvlJc w:val="left"/>
      <w:pPr>
        <w:ind w:left="2737" w:hanging="171"/>
      </w:pPr>
      <w:rPr>
        <w:rFonts w:hint="default"/>
        <w:lang w:val="en-US" w:eastAsia="en-US" w:bidi="en-US"/>
      </w:rPr>
    </w:lvl>
    <w:lvl w:ilvl="5" w:tplc="5ECC4F50">
      <w:numFmt w:val="bullet"/>
      <w:lvlText w:val="•"/>
      <w:lvlJc w:val="left"/>
      <w:pPr>
        <w:ind w:left="3377" w:hanging="171"/>
      </w:pPr>
      <w:rPr>
        <w:rFonts w:hint="default"/>
        <w:lang w:val="en-US" w:eastAsia="en-US" w:bidi="en-US"/>
      </w:rPr>
    </w:lvl>
    <w:lvl w:ilvl="6" w:tplc="43CE912E">
      <w:numFmt w:val="bullet"/>
      <w:lvlText w:val="•"/>
      <w:lvlJc w:val="left"/>
      <w:pPr>
        <w:ind w:left="4016" w:hanging="171"/>
      </w:pPr>
      <w:rPr>
        <w:rFonts w:hint="default"/>
        <w:lang w:val="en-US" w:eastAsia="en-US" w:bidi="en-US"/>
      </w:rPr>
    </w:lvl>
    <w:lvl w:ilvl="7" w:tplc="3A8429FA">
      <w:numFmt w:val="bullet"/>
      <w:lvlText w:val="•"/>
      <w:lvlJc w:val="left"/>
      <w:pPr>
        <w:ind w:left="4656" w:hanging="171"/>
      </w:pPr>
      <w:rPr>
        <w:rFonts w:hint="default"/>
        <w:lang w:val="en-US" w:eastAsia="en-US" w:bidi="en-US"/>
      </w:rPr>
    </w:lvl>
    <w:lvl w:ilvl="8" w:tplc="A2868596">
      <w:numFmt w:val="bullet"/>
      <w:lvlText w:val="•"/>
      <w:lvlJc w:val="left"/>
      <w:pPr>
        <w:ind w:left="5295" w:hanging="171"/>
      </w:pPr>
      <w:rPr>
        <w:rFonts w:hint="default"/>
        <w:lang w:val="en-US" w:eastAsia="en-US" w:bidi="en-US"/>
      </w:rPr>
    </w:lvl>
  </w:abstractNum>
  <w:abstractNum w:abstractNumId="16" w15:restartNumberingAfterBreak="0">
    <w:nsid w:val="7733301F"/>
    <w:multiLevelType w:val="hybridMultilevel"/>
    <w:tmpl w:val="B13AAD8A"/>
    <w:lvl w:ilvl="0" w:tplc="201E6284">
      <w:numFmt w:val="bullet"/>
      <w:lvlText w:val="•"/>
      <w:lvlJc w:val="left"/>
      <w:pPr>
        <w:ind w:left="249" w:hanging="246"/>
      </w:pPr>
      <w:rPr>
        <w:rFonts w:ascii="Calibri" w:eastAsia="Calibri" w:hAnsi="Calibri" w:cs="Calibri" w:hint="default"/>
        <w:color w:val="292526"/>
        <w:w w:val="68"/>
        <w:sz w:val="32"/>
        <w:szCs w:val="32"/>
        <w:lang w:val="en-US" w:eastAsia="en-US" w:bidi="en-US"/>
      </w:rPr>
    </w:lvl>
    <w:lvl w:ilvl="1" w:tplc="C8D8A960">
      <w:numFmt w:val="bullet"/>
      <w:lvlText w:val="•"/>
      <w:lvlJc w:val="left"/>
      <w:pPr>
        <w:ind w:left="923" w:hanging="246"/>
      </w:pPr>
      <w:rPr>
        <w:rFonts w:hint="default"/>
        <w:lang w:val="en-US" w:eastAsia="en-US" w:bidi="en-US"/>
      </w:rPr>
    </w:lvl>
    <w:lvl w:ilvl="2" w:tplc="6394A8C4">
      <w:numFmt w:val="bullet"/>
      <w:lvlText w:val="•"/>
      <w:lvlJc w:val="left"/>
      <w:pPr>
        <w:ind w:left="1607" w:hanging="246"/>
      </w:pPr>
      <w:rPr>
        <w:rFonts w:hint="default"/>
        <w:lang w:val="en-US" w:eastAsia="en-US" w:bidi="en-US"/>
      </w:rPr>
    </w:lvl>
    <w:lvl w:ilvl="3" w:tplc="ED30E39C">
      <w:numFmt w:val="bullet"/>
      <w:lvlText w:val="•"/>
      <w:lvlJc w:val="left"/>
      <w:pPr>
        <w:ind w:left="2291" w:hanging="246"/>
      </w:pPr>
      <w:rPr>
        <w:rFonts w:hint="default"/>
        <w:lang w:val="en-US" w:eastAsia="en-US" w:bidi="en-US"/>
      </w:rPr>
    </w:lvl>
    <w:lvl w:ilvl="4" w:tplc="8724D8EE">
      <w:numFmt w:val="bullet"/>
      <w:lvlText w:val="•"/>
      <w:lvlJc w:val="left"/>
      <w:pPr>
        <w:ind w:left="2975" w:hanging="246"/>
      </w:pPr>
      <w:rPr>
        <w:rFonts w:hint="default"/>
        <w:lang w:val="en-US" w:eastAsia="en-US" w:bidi="en-US"/>
      </w:rPr>
    </w:lvl>
    <w:lvl w:ilvl="5" w:tplc="AF92FDC0">
      <w:numFmt w:val="bullet"/>
      <w:lvlText w:val="•"/>
      <w:lvlJc w:val="left"/>
      <w:pPr>
        <w:ind w:left="3659" w:hanging="246"/>
      </w:pPr>
      <w:rPr>
        <w:rFonts w:hint="default"/>
        <w:lang w:val="en-US" w:eastAsia="en-US" w:bidi="en-US"/>
      </w:rPr>
    </w:lvl>
    <w:lvl w:ilvl="6" w:tplc="53EA956E">
      <w:numFmt w:val="bullet"/>
      <w:lvlText w:val="•"/>
      <w:lvlJc w:val="left"/>
      <w:pPr>
        <w:ind w:left="4343" w:hanging="246"/>
      </w:pPr>
      <w:rPr>
        <w:rFonts w:hint="default"/>
        <w:lang w:val="en-US" w:eastAsia="en-US" w:bidi="en-US"/>
      </w:rPr>
    </w:lvl>
    <w:lvl w:ilvl="7" w:tplc="01706628">
      <w:numFmt w:val="bullet"/>
      <w:lvlText w:val="•"/>
      <w:lvlJc w:val="left"/>
      <w:pPr>
        <w:ind w:left="5027" w:hanging="246"/>
      </w:pPr>
      <w:rPr>
        <w:rFonts w:hint="default"/>
        <w:lang w:val="en-US" w:eastAsia="en-US" w:bidi="en-US"/>
      </w:rPr>
    </w:lvl>
    <w:lvl w:ilvl="8" w:tplc="8F1214FE">
      <w:numFmt w:val="bullet"/>
      <w:lvlText w:val="•"/>
      <w:lvlJc w:val="left"/>
      <w:pPr>
        <w:ind w:left="5711" w:hanging="246"/>
      </w:pPr>
      <w:rPr>
        <w:rFonts w:hint="default"/>
        <w:lang w:val="en-US" w:eastAsia="en-US" w:bidi="en-US"/>
      </w:rPr>
    </w:lvl>
  </w:abstractNum>
  <w:abstractNum w:abstractNumId="17" w15:restartNumberingAfterBreak="0">
    <w:nsid w:val="77C3492C"/>
    <w:multiLevelType w:val="hybridMultilevel"/>
    <w:tmpl w:val="BB9E2DB4"/>
    <w:lvl w:ilvl="0" w:tplc="96CC77D2">
      <w:numFmt w:val="bullet"/>
      <w:lvlText w:val="•"/>
      <w:lvlJc w:val="left"/>
      <w:pPr>
        <w:ind w:left="617" w:hanging="171"/>
      </w:pPr>
      <w:rPr>
        <w:rFonts w:ascii="Trebuchet MS" w:eastAsia="Trebuchet MS" w:hAnsi="Trebuchet MS" w:cs="Trebuchet MS" w:hint="default"/>
        <w:b/>
        <w:bCs/>
        <w:color w:val="292526"/>
        <w:w w:val="71"/>
        <w:sz w:val="32"/>
        <w:szCs w:val="32"/>
        <w:lang w:val="en-US" w:eastAsia="en-US" w:bidi="en-US"/>
      </w:rPr>
    </w:lvl>
    <w:lvl w:ilvl="1" w:tplc="323A2696">
      <w:numFmt w:val="bullet"/>
      <w:lvlText w:val="•"/>
      <w:lvlJc w:val="left"/>
      <w:pPr>
        <w:ind w:left="1364" w:hanging="171"/>
      </w:pPr>
      <w:rPr>
        <w:rFonts w:hint="default"/>
        <w:lang w:val="en-US" w:eastAsia="en-US" w:bidi="en-US"/>
      </w:rPr>
    </w:lvl>
    <w:lvl w:ilvl="2" w:tplc="8C26356C">
      <w:numFmt w:val="bullet"/>
      <w:lvlText w:val="•"/>
      <w:lvlJc w:val="left"/>
      <w:pPr>
        <w:ind w:left="2108" w:hanging="171"/>
      </w:pPr>
      <w:rPr>
        <w:rFonts w:hint="default"/>
        <w:lang w:val="en-US" w:eastAsia="en-US" w:bidi="en-US"/>
      </w:rPr>
    </w:lvl>
    <w:lvl w:ilvl="3" w:tplc="DC9860A2">
      <w:numFmt w:val="bullet"/>
      <w:lvlText w:val="•"/>
      <w:lvlJc w:val="left"/>
      <w:pPr>
        <w:ind w:left="2852" w:hanging="171"/>
      </w:pPr>
      <w:rPr>
        <w:rFonts w:hint="default"/>
        <w:lang w:val="en-US" w:eastAsia="en-US" w:bidi="en-US"/>
      </w:rPr>
    </w:lvl>
    <w:lvl w:ilvl="4" w:tplc="A154AD54">
      <w:numFmt w:val="bullet"/>
      <w:lvlText w:val="•"/>
      <w:lvlJc w:val="left"/>
      <w:pPr>
        <w:ind w:left="3597" w:hanging="171"/>
      </w:pPr>
      <w:rPr>
        <w:rFonts w:hint="default"/>
        <w:lang w:val="en-US" w:eastAsia="en-US" w:bidi="en-US"/>
      </w:rPr>
    </w:lvl>
    <w:lvl w:ilvl="5" w:tplc="EF2AB0CE">
      <w:numFmt w:val="bullet"/>
      <w:lvlText w:val="•"/>
      <w:lvlJc w:val="left"/>
      <w:pPr>
        <w:ind w:left="4341" w:hanging="171"/>
      </w:pPr>
      <w:rPr>
        <w:rFonts w:hint="default"/>
        <w:lang w:val="en-US" w:eastAsia="en-US" w:bidi="en-US"/>
      </w:rPr>
    </w:lvl>
    <w:lvl w:ilvl="6" w:tplc="65DAC0B6">
      <w:numFmt w:val="bullet"/>
      <w:lvlText w:val="•"/>
      <w:lvlJc w:val="left"/>
      <w:pPr>
        <w:ind w:left="5085" w:hanging="171"/>
      </w:pPr>
      <w:rPr>
        <w:rFonts w:hint="default"/>
        <w:lang w:val="en-US" w:eastAsia="en-US" w:bidi="en-US"/>
      </w:rPr>
    </w:lvl>
    <w:lvl w:ilvl="7" w:tplc="B6B60156">
      <w:numFmt w:val="bullet"/>
      <w:lvlText w:val="•"/>
      <w:lvlJc w:val="left"/>
      <w:pPr>
        <w:ind w:left="5829" w:hanging="171"/>
      </w:pPr>
      <w:rPr>
        <w:rFonts w:hint="default"/>
        <w:lang w:val="en-US" w:eastAsia="en-US" w:bidi="en-US"/>
      </w:rPr>
    </w:lvl>
    <w:lvl w:ilvl="8" w:tplc="82D0FF04">
      <w:numFmt w:val="bullet"/>
      <w:lvlText w:val="•"/>
      <w:lvlJc w:val="left"/>
      <w:pPr>
        <w:ind w:left="6574" w:hanging="171"/>
      </w:pPr>
      <w:rPr>
        <w:rFonts w:hint="default"/>
        <w:lang w:val="en-US" w:eastAsia="en-US" w:bidi="en-US"/>
      </w:rPr>
    </w:lvl>
  </w:abstractNum>
  <w:abstractNum w:abstractNumId="18" w15:restartNumberingAfterBreak="0">
    <w:nsid w:val="79186DE8"/>
    <w:multiLevelType w:val="hybridMultilevel"/>
    <w:tmpl w:val="53ECE9F8"/>
    <w:lvl w:ilvl="0" w:tplc="6792A634">
      <w:numFmt w:val="bullet"/>
      <w:lvlText w:val="•"/>
      <w:lvlJc w:val="left"/>
      <w:pPr>
        <w:ind w:left="645" w:hanging="171"/>
      </w:pPr>
      <w:rPr>
        <w:rFonts w:ascii="Trebuchet MS" w:eastAsia="Trebuchet MS" w:hAnsi="Trebuchet MS" w:cs="Trebuchet MS" w:hint="default"/>
        <w:b/>
        <w:bCs/>
        <w:color w:val="292526"/>
        <w:w w:val="71"/>
        <w:sz w:val="32"/>
        <w:szCs w:val="32"/>
        <w:lang w:val="en-US" w:eastAsia="en-US" w:bidi="en-US"/>
      </w:rPr>
    </w:lvl>
    <w:lvl w:ilvl="1" w:tplc="843EABE6">
      <w:numFmt w:val="bullet"/>
      <w:lvlText w:val="•"/>
      <w:lvlJc w:val="left"/>
      <w:pPr>
        <w:ind w:left="1303" w:hanging="171"/>
      </w:pPr>
      <w:rPr>
        <w:rFonts w:hint="default"/>
        <w:lang w:val="en-US" w:eastAsia="en-US" w:bidi="en-US"/>
      </w:rPr>
    </w:lvl>
    <w:lvl w:ilvl="2" w:tplc="21D66D7C">
      <w:numFmt w:val="bullet"/>
      <w:lvlText w:val="•"/>
      <w:lvlJc w:val="left"/>
      <w:pPr>
        <w:ind w:left="1967" w:hanging="171"/>
      </w:pPr>
      <w:rPr>
        <w:rFonts w:hint="default"/>
        <w:lang w:val="en-US" w:eastAsia="en-US" w:bidi="en-US"/>
      </w:rPr>
    </w:lvl>
    <w:lvl w:ilvl="3" w:tplc="B470BD3C">
      <w:numFmt w:val="bullet"/>
      <w:lvlText w:val="•"/>
      <w:lvlJc w:val="left"/>
      <w:pPr>
        <w:ind w:left="2630" w:hanging="171"/>
      </w:pPr>
      <w:rPr>
        <w:rFonts w:hint="default"/>
        <w:lang w:val="en-US" w:eastAsia="en-US" w:bidi="en-US"/>
      </w:rPr>
    </w:lvl>
    <w:lvl w:ilvl="4" w:tplc="3512526C">
      <w:numFmt w:val="bullet"/>
      <w:lvlText w:val="•"/>
      <w:lvlJc w:val="left"/>
      <w:pPr>
        <w:ind w:left="3294" w:hanging="171"/>
      </w:pPr>
      <w:rPr>
        <w:rFonts w:hint="default"/>
        <w:lang w:val="en-US" w:eastAsia="en-US" w:bidi="en-US"/>
      </w:rPr>
    </w:lvl>
    <w:lvl w:ilvl="5" w:tplc="54B87928">
      <w:numFmt w:val="bullet"/>
      <w:lvlText w:val="•"/>
      <w:lvlJc w:val="left"/>
      <w:pPr>
        <w:ind w:left="3957" w:hanging="171"/>
      </w:pPr>
      <w:rPr>
        <w:rFonts w:hint="default"/>
        <w:lang w:val="en-US" w:eastAsia="en-US" w:bidi="en-US"/>
      </w:rPr>
    </w:lvl>
    <w:lvl w:ilvl="6" w:tplc="6B46DD9C">
      <w:numFmt w:val="bullet"/>
      <w:lvlText w:val="•"/>
      <w:lvlJc w:val="left"/>
      <w:pPr>
        <w:ind w:left="4621" w:hanging="171"/>
      </w:pPr>
      <w:rPr>
        <w:rFonts w:hint="default"/>
        <w:lang w:val="en-US" w:eastAsia="en-US" w:bidi="en-US"/>
      </w:rPr>
    </w:lvl>
    <w:lvl w:ilvl="7" w:tplc="2B6EA522">
      <w:numFmt w:val="bullet"/>
      <w:lvlText w:val="•"/>
      <w:lvlJc w:val="left"/>
      <w:pPr>
        <w:ind w:left="5284" w:hanging="171"/>
      </w:pPr>
      <w:rPr>
        <w:rFonts w:hint="default"/>
        <w:lang w:val="en-US" w:eastAsia="en-US" w:bidi="en-US"/>
      </w:rPr>
    </w:lvl>
    <w:lvl w:ilvl="8" w:tplc="7D7A49C4">
      <w:numFmt w:val="bullet"/>
      <w:lvlText w:val="•"/>
      <w:lvlJc w:val="left"/>
      <w:pPr>
        <w:ind w:left="5948" w:hanging="171"/>
      </w:pPr>
      <w:rPr>
        <w:rFonts w:hint="default"/>
        <w:lang w:val="en-US" w:eastAsia="en-US" w:bidi="en-US"/>
      </w:rPr>
    </w:lvl>
  </w:abstractNum>
  <w:abstractNum w:abstractNumId="19" w15:restartNumberingAfterBreak="0">
    <w:nsid w:val="79AF71D0"/>
    <w:multiLevelType w:val="hybridMultilevel"/>
    <w:tmpl w:val="184C9718"/>
    <w:lvl w:ilvl="0" w:tplc="E1366EA0">
      <w:numFmt w:val="bullet"/>
      <w:lvlText w:val="•"/>
      <w:lvlJc w:val="left"/>
      <w:pPr>
        <w:ind w:left="634" w:hanging="171"/>
      </w:pPr>
      <w:rPr>
        <w:rFonts w:ascii="Trebuchet MS" w:eastAsia="Trebuchet MS" w:hAnsi="Trebuchet MS" w:cs="Trebuchet MS" w:hint="default"/>
        <w:b/>
        <w:bCs/>
        <w:color w:val="292526"/>
        <w:w w:val="71"/>
        <w:sz w:val="32"/>
        <w:szCs w:val="32"/>
        <w:lang w:val="en-US" w:eastAsia="en-US" w:bidi="en-US"/>
      </w:rPr>
    </w:lvl>
    <w:lvl w:ilvl="1" w:tplc="81063614">
      <w:numFmt w:val="bullet"/>
      <w:lvlText w:val="•"/>
      <w:lvlJc w:val="left"/>
      <w:pPr>
        <w:ind w:left="1346" w:hanging="171"/>
      </w:pPr>
      <w:rPr>
        <w:rFonts w:hint="default"/>
        <w:lang w:val="en-US" w:eastAsia="en-US" w:bidi="en-US"/>
      </w:rPr>
    </w:lvl>
    <w:lvl w:ilvl="2" w:tplc="F800BEBA">
      <w:numFmt w:val="bullet"/>
      <w:lvlText w:val="•"/>
      <w:lvlJc w:val="left"/>
      <w:pPr>
        <w:ind w:left="2052" w:hanging="171"/>
      </w:pPr>
      <w:rPr>
        <w:rFonts w:hint="default"/>
        <w:lang w:val="en-US" w:eastAsia="en-US" w:bidi="en-US"/>
      </w:rPr>
    </w:lvl>
    <w:lvl w:ilvl="3" w:tplc="86169B30">
      <w:numFmt w:val="bullet"/>
      <w:lvlText w:val="•"/>
      <w:lvlJc w:val="left"/>
      <w:pPr>
        <w:ind w:left="2758" w:hanging="171"/>
      </w:pPr>
      <w:rPr>
        <w:rFonts w:hint="default"/>
        <w:lang w:val="en-US" w:eastAsia="en-US" w:bidi="en-US"/>
      </w:rPr>
    </w:lvl>
    <w:lvl w:ilvl="4" w:tplc="2396A81A">
      <w:numFmt w:val="bullet"/>
      <w:lvlText w:val="•"/>
      <w:lvlJc w:val="left"/>
      <w:pPr>
        <w:ind w:left="3464" w:hanging="171"/>
      </w:pPr>
      <w:rPr>
        <w:rFonts w:hint="default"/>
        <w:lang w:val="en-US" w:eastAsia="en-US" w:bidi="en-US"/>
      </w:rPr>
    </w:lvl>
    <w:lvl w:ilvl="5" w:tplc="943E8A62">
      <w:numFmt w:val="bullet"/>
      <w:lvlText w:val="•"/>
      <w:lvlJc w:val="left"/>
      <w:pPr>
        <w:ind w:left="4170" w:hanging="171"/>
      </w:pPr>
      <w:rPr>
        <w:rFonts w:hint="default"/>
        <w:lang w:val="en-US" w:eastAsia="en-US" w:bidi="en-US"/>
      </w:rPr>
    </w:lvl>
    <w:lvl w:ilvl="6" w:tplc="591CE332">
      <w:numFmt w:val="bullet"/>
      <w:lvlText w:val="•"/>
      <w:lvlJc w:val="left"/>
      <w:pPr>
        <w:ind w:left="4876" w:hanging="171"/>
      </w:pPr>
      <w:rPr>
        <w:rFonts w:hint="default"/>
        <w:lang w:val="en-US" w:eastAsia="en-US" w:bidi="en-US"/>
      </w:rPr>
    </w:lvl>
    <w:lvl w:ilvl="7" w:tplc="829CFA54">
      <w:numFmt w:val="bullet"/>
      <w:lvlText w:val="•"/>
      <w:lvlJc w:val="left"/>
      <w:pPr>
        <w:ind w:left="5582" w:hanging="171"/>
      </w:pPr>
      <w:rPr>
        <w:rFonts w:hint="default"/>
        <w:lang w:val="en-US" w:eastAsia="en-US" w:bidi="en-US"/>
      </w:rPr>
    </w:lvl>
    <w:lvl w:ilvl="8" w:tplc="EF36A57C">
      <w:numFmt w:val="bullet"/>
      <w:lvlText w:val="•"/>
      <w:lvlJc w:val="left"/>
      <w:pPr>
        <w:ind w:left="6288" w:hanging="171"/>
      </w:pPr>
      <w:rPr>
        <w:rFonts w:hint="default"/>
        <w:lang w:val="en-US" w:eastAsia="en-US" w:bidi="en-US"/>
      </w:rPr>
    </w:lvl>
  </w:abstractNum>
  <w:abstractNum w:abstractNumId="20" w15:restartNumberingAfterBreak="0">
    <w:nsid w:val="7DB447B5"/>
    <w:multiLevelType w:val="hybridMultilevel"/>
    <w:tmpl w:val="5F40A566"/>
    <w:lvl w:ilvl="0" w:tplc="A560F1F8">
      <w:numFmt w:val="bullet"/>
      <w:lvlText w:val="•"/>
      <w:lvlJc w:val="left"/>
      <w:pPr>
        <w:ind w:left="9177" w:hanging="171"/>
      </w:pPr>
      <w:rPr>
        <w:rFonts w:ascii="Trebuchet MS" w:eastAsia="Trebuchet MS" w:hAnsi="Trebuchet MS" w:cs="Trebuchet MS" w:hint="default"/>
        <w:b/>
        <w:bCs/>
        <w:color w:val="292526"/>
        <w:w w:val="71"/>
        <w:sz w:val="32"/>
        <w:szCs w:val="32"/>
        <w:lang w:val="en-US" w:eastAsia="en-US" w:bidi="en-US"/>
      </w:rPr>
    </w:lvl>
    <w:lvl w:ilvl="1" w:tplc="3D3CA6D2">
      <w:numFmt w:val="bullet"/>
      <w:lvlText w:val="•"/>
      <w:lvlJc w:val="left"/>
      <w:pPr>
        <w:ind w:left="9921" w:hanging="171"/>
      </w:pPr>
      <w:rPr>
        <w:rFonts w:hint="default"/>
        <w:lang w:val="en-US" w:eastAsia="en-US" w:bidi="en-US"/>
      </w:rPr>
    </w:lvl>
    <w:lvl w:ilvl="2" w:tplc="52F03486">
      <w:numFmt w:val="bullet"/>
      <w:lvlText w:val="•"/>
      <w:lvlJc w:val="left"/>
      <w:pPr>
        <w:ind w:left="10663" w:hanging="171"/>
      </w:pPr>
      <w:rPr>
        <w:rFonts w:hint="default"/>
        <w:lang w:val="en-US" w:eastAsia="en-US" w:bidi="en-US"/>
      </w:rPr>
    </w:lvl>
    <w:lvl w:ilvl="3" w:tplc="6AF00826">
      <w:numFmt w:val="bullet"/>
      <w:lvlText w:val="•"/>
      <w:lvlJc w:val="left"/>
      <w:pPr>
        <w:ind w:left="11405" w:hanging="171"/>
      </w:pPr>
      <w:rPr>
        <w:rFonts w:hint="default"/>
        <w:lang w:val="en-US" w:eastAsia="en-US" w:bidi="en-US"/>
      </w:rPr>
    </w:lvl>
    <w:lvl w:ilvl="4" w:tplc="E8D4BC6E">
      <w:numFmt w:val="bullet"/>
      <w:lvlText w:val="•"/>
      <w:lvlJc w:val="left"/>
      <w:pPr>
        <w:ind w:left="12147" w:hanging="171"/>
      </w:pPr>
      <w:rPr>
        <w:rFonts w:hint="default"/>
        <w:lang w:val="en-US" w:eastAsia="en-US" w:bidi="en-US"/>
      </w:rPr>
    </w:lvl>
    <w:lvl w:ilvl="5" w:tplc="778E2228">
      <w:numFmt w:val="bullet"/>
      <w:lvlText w:val="•"/>
      <w:lvlJc w:val="left"/>
      <w:pPr>
        <w:ind w:left="12888" w:hanging="171"/>
      </w:pPr>
      <w:rPr>
        <w:rFonts w:hint="default"/>
        <w:lang w:val="en-US" w:eastAsia="en-US" w:bidi="en-US"/>
      </w:rPr>
    </w:lvl>
    <w:lvl w:ilvl="6" w:tplc="B7D4F2B8">
      <w:numFmt w:val="bullet"/>
      <w:lvlText w:val="•"/>
      <w:lvlJc w:val="left"/>
      <w:pPr>
        <w:ind w:left="13630" w:hanging="171"/>
      </w:pPr>
      <w:rPr>
        <w:rFonts w:hint="default"/>
        <w:lang w:val="en-US" w:eastAsia="en-US" w:bidi="en-US"/>
      </w:rPr>
    </w:lvl>
    <w:lvl w:ilvl="7" w:tplc="307EAF54">
      <w:numFmt w:val="bullet"/>
      <w:lvlText w:val="•"/>
      <w:lvlJc w:val="left"/>
      <w:pPr>
        <w:ind w:left="14372" w:hanging="171"/>
      </w:pPr>
      <w:rPr>
        <w:rFonts w:hint="default"/>
        <w:lang w:val="en-US" w:eastAsia="en-US" w:bidi="en-US"/>
      </w:rPr>
    </w:lvl>
    <w:lvl w:ilvl="8" w:tplc="97AE89FA">
      <w:numFmt w:val="bullet"/>
      <w:lvlText w:val="•"/>
      <w:lvlJc w:val="left"/>
      <w:pPr>
        <w:ind w:left="15114" w:hanging="171"/>
      </w:pPr>
      <w:rPr>
        <w:rFonts w:hint="default"/>
        <w:lang w:val="en-US" w:eastAsia="en-US" w:bidi="en-US"/>
      </w:rPr>
    </w:lvl>
  </w:abstractNum>
  <w:num w:numId="1">
    <w:abstractNumId w:val="4"/>
  </w:num>
  <w:num w:numId="2">
    <w:abstractNumId w:val="19"/>
  </w:num>
  <w:num w:numId="3">
    <w:abstractNumId w:val="0"/>
  </w:num>
  <w:num w:numId="4">
    <w:abstractNumId w:val="15"/>
  </w:num>
  <w:num w:numId="5">
    <w:abstractNumId w:val="1"/>
  </w:num>
  <w:num w:numId="6">
    <w:abstractNumId w:val="10"/>
  </w:num>
  <w:num w:numId="7">
    <w:abstractNumId w:val="11"/>
  </w:num>
  <w:num w:numId="8">
    <w:abstractNumId w:val="17"/>
  </w:num>
  <w:num w:numId="9">
    <w:abstractNumId w:val="12"/>
  </w:num>
  <w:num w:numId="10">
    <w:abstractNumId w:val="8"/>
  </w:num>
  <w:num w:numId="11">
    <w:abstractNumId w:val="7"/>
  </w:num>
  <w:num w:numId="12">
    <w:abstractNumId w:val="6"/>
  </w:num>
  <w:num w:numId="13">
    <w:abstractNumId w:val="2"/>
  </w:num>
  <w:num w:numId="14">
    <w:abstractNumId w:val="3"/>
  </w:num>
  <w:num w:numId="15">
    <w:abstractNumId w:val="18"/>
  </w:num>
  <w:num w:numId="16">
    <w:abstractNumId w:val="5"/>
  </w:num>
  <w:num w:numId="17">
    <w:abstractNumId w:val="20"/>
  </w:num>
  <w:num w:numId="18">
    <w:abstractNumId w:val="14"/>
  </w:num>
  <w:num w:numId="19">
    <w:abstractNumId w:val="13"/>
  </w:num>
  <w:num w:numId="20">
    <w:abstractNumId w:val="16"/>
  </w:num>
  <w:num w:numId="2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jM0NzUwNzAzMjcxNjVX0lEKTi0uzszPAykwrAUAGKEUdCwAAAA="/>
  </w:docVars>
  <w:rsids>
    <w:rsidRoot w:val="00D50BDF"/>
    <w:rsid w:val="003F5C9E"/>
    <w:rsid w:val="007928AC"/>
    <w:rsid w:val="00D50B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0"/>
    <o:shapelayout v:ext="edit">
      <o:idmap v:ext="edit" data="1"/>
    </o:shapelayout>
  </w:shapeDefaults>
  <w:decimalSymbol w:val="."/>
  <w:listSeparator w:val=","/>
  <w14:docId w14:val="7D4CC121"/>
  <w15:docId w15:val="{723941C6-83BB-47EA-8448-599A96FBF6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bidi="en-US"/>
    </w:rPr>
  </w:style>
  <w:style w:type="paragraph" w:styleId="Heading1">
    <w:name w:val="heading 1"/>
    <w:basedOn w:val="Normal"/>
    <w:uiPriority w:val="9"/>
    <w:qFormat/>
    <w:pPr>
      <w:spacing w:before="103"/>
      <w:ind w:left="480"/>
      <w:outlineLvl w:val="0"/>
    </w:pPr>
    <w:rPr>
      <w:rFonts w:ascii="Trebuchet MS" w:eastAsia="Trebuchet MS" w:hAnsi="Trebuchet MS" w:cs="Trebuchet MS"/>
      <w:b/>
      <w:bCs/>
      <w:sz w:val="34"/>
      <w:szCs w:val="34"/>
    </w:rPr>
  </w:style>
  <w:style w:type="paragraph" w:styleId="Heading2">
    <w:name w:val="heading 2"/>
    <w:basedOn w:val="Normal"/>
    <w:uiPriority w:val="9"/>
    <w:unhideWhenUsed/>
    <w:qFormat/>
    <w:pPr>
      <w:spacing w:before="116"/>
      <w:ind w:left="361"/>
      <w:outlineLvl w:val="1"/>
    </w:pPr>
    <w:rPr>
      <w:rFonts w:ascii="Trebuchet MS" w:eastAsia="Trebuchet MS" w:hAnsi="Trebuchet MS" w:cs="Trebuchet MS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ListParagraph">
    <w:name w:val="List Paragraph"/>
    <w:basedOn w:val="Normal"/>
    <w:uiPriority w:val="1"/>
    <w:qFormat/>
    <w:pPr>
      <w:spacing w:before="100"/>
      <w:ind w:left="645" w:hanging="17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7DD86845</Template>
  <TotalTime>0</TotalTime>
  <Pages>10</Pages>
  <Words>905</Words>
  <Characters>5161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Madelaine Smith</dc:creator>
  <cp:lastModifiedBy>Madelaine Smith</cp:lastModifiedBy>
  <cp:revision>2</cp:revision>
  <dcterms:created xsi:type="dcterms:W3CDTF">2020-06-09T11:37:00Z</dcterms:created>
  <dcterms:modified xsi:type="dcterms:W3CDTF">2020-06-09T11:37:00Z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