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35A99C68" w:rsidR="00E67CCB" w:rsidRPr="00F2293C" w:rsidRDefault="00642513">
      <w:pPr>
        <w:rPr>
          <w:rFonts w:ascii="Arial" w:hAnsi="Arial" w:cs="Arial"/>
          <w:sz w:val="22"/>
          <w:szCs w:val="22"/>
        </w:rPr>
      </w:pPr>
      <w:r w:rsidRPr="00F2293C">
        <w:rPr>
          <w:rFonts w:ascii="Arial" w:hAnsi="Arial" w:cs="Arial"/>
          <w:noProof/>
          <w:sz w:val="22"/>
          <w:szCs w:val="22"/>
        </w:rPr>
        <w:drawing>
          <wp:anchor distT="0" distB="0" distL="114300" distR="114300" simplePos="0" relativeHeight="251658240" behindDoc="0" locked="0" layoutInCell="1" allowOverlap="1" wp14:anchorId="1746AB95" wp14:editId="6C958C71">
            <wp:simplePos x="0" y="0"/>
            <wp:positionH relativeFrom="margin">
              <wp:align>right</wp:align>
            </wp:positionH>
            <wp:positionV relativeFrom="paragraph">
              <wp:posOffset>0</wp:posOffset>
            </wp:positionV>
            <wp:extent cx="685800" cy="848995"/>
            <wp:effectExtent l="0" t="0" r="0" b="8255"/>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F2293C">
        <w:rPr>
          <w:rFonts w:ascii="Arial" w:hAnsi="Arial" w:cs="Arial"/>
          <w:sz w:val="22"/>
          <w:szCs w:val="22"/>
        </w:rPr>
        <w:t>Year:</w:t>
      </w:r>
      <w:r w:rsidR="00D61678" w:rsidRPr="00F2293C">
        <w:rPr>
          <w:rFonts w:ascii="Arial" w:hAnsi="Arial" w:cs="Arial"/>
          <w:sz w:val="22"/>
          <w:szCs w:val="22"/>
        </w:rPr>
        <w:t xml:space="preserve"> Year 4</w:t>
      </w:r>
    </w:p>
    <w:p w14:paraId="1252B4C7" w14:textId="22A2CA3A" w:rsidR="00E46300" w:rsidRPr="00F2293C" w:rsidRDefault="004F0C8C">
      <w:pPr>
        <w:rPr>
          <w:rFonts w:ascii="Arial" w:hAnsi="Arial" w:cs="Arial"/>
          <w:sz w:val="22"/>
          <w:szCs w:val="22"/>
        </w:rPr>
      </w:pPr>
      <w:r w:rsidRPr="00F2293C">
        <w:rPr>
          <w:rFonts w:ascii="Arial" w:hAnsi="Arial" w:cs="Arial"/>
          <w:sz w:val="22"/>
          <w:szCs w:val="22"/>
        </w:rPr>
        <w:t>Week beginning:</w:t>
      </w:r>
      <w:r w:rsidR="00D61678" w:rsidRPr="00F2293C">
        <w:rPr>
          <w:rFonts w:ascii="Arial" w:hAnsi="Arial" w:cs="Arial"/>
          <w:sz w:val="22"/>
          <w:szCs w:val="22"/>
        </w:rPr>
        <w:t xml:space="preserve"> </w:t>
      </w:r>
      <w:r w:rsidR="007E215F" w:rsidRPr="00F2293C">
        <w:rPr>
          <w:rFonts w:ascii="Arial" w:hAnsi="Arial" w:cs="Arial"/>
          <w:sz w:val="22"/>
          <w:szCs w:val="22"/>
        </w:rPr>
        <w:t>13</w:t>
      </w:r>
      <w:r w:rsidR="00D61678" w:rsidRPr="00F2293C">
        <w:rPr>
          <w:rFonts w:ascii="Arial" w:hAnsi="Arial" w:cs="Arial"/>
          <w:sz w:val="22"/>
          <w:szCs w:val="22"/>
        </w:rPr>
        <w:t>.</w:t>
      </w:r>
      <w:r w:rsidR="00545170" w:rsidRPr="00F2293C">
        <w:rPr>
          <w:rFonts w:ascii="Arial" w:hAnsi="Arial" w:cs="Arial"/>
          <w:sz w:val="22"/>
          <w:szCs w:val="22"/>
        </w:rPr>
        <w:t>7</w:t>
      </w:r>
      <w:r w:rsidR="00D61678" w:rsidRPr="00F2293C">
        <w:rPr>
          <w:rFonts w:ascii="Arial" w:hAnsi="Arial" w:cs="Arial"/>
          <w:sz w:val="22"/>
          <w:szCs w:val="22"/>
        </w:rPr>
        <w:t>.20</w:t>
      </w:r>
    </w:p>
    <w:p w14:paraId="708D1E1E" w14:textId="77777777" w:rsidR="00E67CCB" w:rsidRPr="00F2293C" w:rsidRDefault="00E67CCB">
      <w:pPr>
        <w:rPr>
          <w:rFonts w:ascii="Arial" w:hAnsi="Arial" w:cs="Arial"/>
          <w:sz w:val="22"/>
          <w:szCs w:val="22"/>
        </w:rPr>
      </w:pPr>
    </w:p>
    <w:p w14:paraId="6FE9028B" w14:textId="1C527520" w:rsidR="00642513" w:rsidRPr="00F2293C" w:rsidRDefault="009C5020" w:rsidP="004F0C8C">
      <w:pPr>
        <w:rPr>
          <w:rFonts w:ascii="Arial" w:hAnsi="Arial" w:cs="Arial"/>
          <w:sz w:val="22"/>
          <w:szCs w:val="22"/>
        </w:rPr>
      </w:pPr>
      <w:r w:rsidRPr="00F2293C">
        <w:rPr>
          <w:rFonts w:ascii="Arial" w:hAnsi="Arial" w:cs="Arial"/>
          <w:sz w:val="22"/>
          <w:szCs w:val="22"/>
        </w:rPr>
        <w:t xml:space="preserve">Work to be undertaken at home over the course of this week.  Each day will consist of one English activity, one Maths activity and other tasks that should be completed during the week. </w:t>
      </w:r>
    </w:p>
    <w:tbl>
      <w:tblPr>
        <w:tblStyle w:val="TableGrid"/>
        <w:tblW w:w="0" w:type="auto"/>
        <w:tblLook w:val="04A0" w:firstRow="1" w:lastRow="0" w:firstColumn="1" w:lastColumn="0" w:noHBand="0" w:noVBand="1"/>
      </w:tblPr>
      <w:tblGrid>
        <w:gridCol w:w="10196"/>
      </w:tblGrid>
      <w:tr w:rsidR="00642513" w:rsidRPr="00F2293C" w14:paraId="7BDDFAC8" w14:textId="77777777" w:rsidTr="00642513">
        <w:tc>
          <w:tcPr>
            <w:tcW w:w="10314" w:type="dxa"/>
          </w:tcPr>
          <w:p w14:paraId="65052583" w14:textId="3B979E0D" w:rsidR="00294A1F" w:rsidRPr="00F2293C" w:rsidRDefault="00764C94" w:rsidP="004F0C8C">
            <w:pPr>
              <w:rPr>
                <w:rFonts w:ascii="Arial" w:hAnsi="Arial" w:cs="Arial"/>
                <w:sz w:val="22"/>
                <w:szCs w:val="22"/>
              </w:rPr>
            </w:pPr>
            <w:r>
              <w:rPr>
                <w:rFonts w:ascii="Arial" w:hAnsi="Arial" w:cs="Arial"/>
                <w:sz w:val="22"/>
                <w:szCs w:val="22"/>
              </w:rPr>
              <w:t>Marvellou</w:t>
            </w:r>
            <w:r w:rsidRPr="00F2293C">
              <w:rPr>
                <w:rFonts w:ascii="Arial" w:hAnsi="Arial" w:cs="Arial"/>
                <w:sz w:val="22"/>
                <w:szCs w:val="22"/>
              </w:rPr>
              <w:t>s Year</w:t>
            </w:r>
            <w:r w:rsidR="00D61678" w:rsidRPr="00F2293C">
              <w:rPr>
                <w:rFonts w:ascii="Arial" w:hAnsi="Arial" w:cs="Arial"/>
                <w:sz w:val="22"/>
                <w:szCs w:val="22"/>
              </w:rPr>
              <w:t xml:space="preserve"> 4, </w:t>
            </w:r>
          </w:p>
          <w:p w14:paraId="658779EE" w14:textId="77777777" w:rsidR="00BF215A" w:rsidRPr="00F2293C" w:rsidRDefault="00BF215A" w:rsidP="004F0C8C">
            <w:pPr>
              <w:rPr>
                <w:rFonts w:ascii="Arial" w:hAnsi="Arial" w:cs="Arial"/>
                <w:sz w:val="22"/>
                <w:szCs w:val="22"/>
              </w:rPr>
            </w:pPr>
          </w:p>
          <w:p w14:paraId="60063743" w14:textId="52E10382" w:rsidR="00597F07" w:rsidRPr="00F2293C" w:rsidRDefault="00597F07" w:rsidP="004F0C8C">
            <w:pPr>
              <w:rPr>
                <w:rFonts w:ascii="Arial" w:hAnsi="Arial" w:cs="Arial"/>
                <w:sz w:val="22"/>
                <w:szCs w:val="22"/>
              </w:rPr>
            </w:pPr>
            <w:r w:rsidRPr="00F2293C">
              <w:rPr>
                <w:rFonts w:ascii="Arial" w:hAnsi="Arial" w:cs="Arial"/>
                <w:sz w:val="22"/>
                <w:szCs w:val="22"/>
              </w:rPr>
              <w:t xml:space="preserve">You have made it! What an unusual academic year </w:t>
            </w:r>
            <w:r w:rsidR="002B1E28">
              <w:rPr>
                <w:rFonts w:ascii="Arial" w:hAnsi="Arial" w:cs="Arial"/>
                <w:sz w:val="22"/>
                <w:szCs w:val="22"/>
              </w:rPr>
              <w:t xml:space="preserve">you </w:t>
            </w:r>
            <w:r w:rsidRPr="00F2293C">
              <w:rPr>
                <w:rFonts w:ascii="Arial" w:hAnsi="Arial" w:cs="Arial"/>
                <w:sz w:val="22"/>
                <w:szCs w:val="22"/>
              </w:rPr>
              <w:t xml:space="preserve">have had! You have worked so hard and made yourself proud! </w:t>
            </w:r>
            <w:r w:rsidR="009C476E">
              <w:rPr>
                <w:rFonts w:ascii="Arial" w:hAnsi="Arial" w:cs="Arial"/>
                <w:sz w:val="22"/>
                <w:szCs w:val="22"/>
              </w:rPr>
              <w:t>Thank you for all your dedication and fantastic messages that kept me going. I dearly missed you.</w:t>
            </w:r>
          </w:p>
          <w:p w14:paraId="5ACE4764" w14:textId="77777777" w:rsidR="00AE656B" w:rsidRPr="00F2293C" w:rsidRDefault="00AE656B" w:rsidP="004F0C8C">
            <w:pPr>
              <w:rPr>
                <w:rFonts w:ascii="Arial" w:hAnsi="Arial" w:cs="Arial"/>
                <w:sz w:val="20"/>
                <w:szCs w:val="20"/>
              </w:rPr>
            </w:pPr>
          </w:p>
          <w:p w14:paraId="17F64461" w14:textId="13A443FB" w:rsidR="00AB4C38" w:rsidRPr="00F2293C" w:rsidRDefault="005C6576" w:rsidP="004F0C8C">
            <w:pPr>
              <w:rPr>
                <w:rFonts w:ascii="Arial" w:hAnsi="Arial" w:cs="Arial"/>
                <w:sz w:val="22"/>
                <w:szCs w:val="22"/>
              </w:rPr>
            </w:pPr>
            <w:r w:rsidRPr="00F2293C">
              <w:rPr>
                <w:rFonts w:ascii="Arial" w:hAnsi="Arial" w:cs="Arial"/>
                <w:sz w:val="22"/>
                <w:szCs w:val="22"/>
              </w:rPr>
              <w:t>T</w:t>
            </w:r>
            <w:r w:rsidR="00D61678" w:rsidRPr="00F2293C">
              <w:rPr>
                <w:rFonts w:ascii="Arial" w:hAnsi="Arial" w:cs="Arial"/>
                <w:sz w:val="22"/>
                <w:szCs w:val="22"/>
              </w:rPr>
              <w:t>his week</w:t>
            </w:r>
            <w:r w:rsidR="00597F07" w:rsidRPr="00F2293C">
              <w:rPr>
                <w:rFonts w:ascii="Arial" w:hAnsi="Arial" w:cs="Arial"/>
                <w:sz w:val="22"/>
                <w:szCs w:val="22"/>
              </w:rPr>
              <w:t>,</w:t>
            </w:r>
            <w:r w:rsidR="00D61678" w:rsidRPr="00F2293C">
              <w:rPr>
                <w:rFonts w:ascii="Arial" w:hAnsi="Arial" w:cs="Arial"/>
                <w:sz w:val="22"/>
                <w:szCs w:val="22"/>
              </w:rPr>
              <w:t xml:space="preserve"> </w:t>
            </w:r>
            <w:r w:rsidR="00597F07" w:rsidRPr="00F2293C">
              <w:rPr>
                <w:rFonts w:ascii="Arial" w:hAnsi="Arial" w:cs="Arial"/>
                <w:sz w:val="22"/>
                <w:szCs w:val="22"/>
              </w:rPr>
              <w:t xml:space="preserve">I have prepared some fun investigations in Maths. </w:t>
            </w:r>
            <w:r w:rsidR="009C476E">
              <w:rPr>
                <w:rFonts w:ascii="Arial" w:hAnsi="Arial" w:cs="Arial"/>
                <w:sz w:val="22"/>
                <w:szCs w:val="22"/>
              </w:rPr>
              <w:t>In English</w:t>
            </w:r>
            <w:r w:rsidR="00597F07" w:rsidRPr="00F2293C">
              <w:rPr>
                <w:rFonts w:ascii="Arial" w:hAnsi="Arial" w:cs="Arial"/>
                <w:sz w:val="22"/>
                <w:szCs w:val="22"/>
              </w:rPr>
              <w:t xml:space="preserve">, you will get to read the rest of ‘The Story of Tutankhamun’, write and make your own book based on it. You will also complete a </w:t>
            </w:r>
            <w:r w:rsidR="009C476E">
              <w:rPr>
                <w:rFonts w:ascii="Arial" w:hAnsi="Arial" w:cs="Arial"/>
                <w:sz w:val="22"/>
                <w:szCs w:val="22"/>
              </w:rPr>
              <w:t xml:space="preserve">spelling </w:t>
            </w:r>
            <w:r w:rsidR="00597F07" w:rsidRPr="00F2293C">
              <w:rPr>
                <w:rFonts w:ascii="Arial" w:hAnsi="Arial" w:cs="Arial"/>
                <w:sz w:val="22"/>
                <w:szCs w:val="22"/>
              </w:rPr>
              <w:t xml:space="preserve">quiz of statutory words on Purple Mash. Moreover, you will explore The Communion of Saints in RE. </w:t>
            </w:r>
            <w:r w:rsidR="009C476E">
              <w:rPr>
                <w:rFonts w:ascii="Arial" w:hAnsi="Arial" w:cs="Arial"/>
                <w:sz w:val="22"/>
                <w:szCs w:val="22"/>
              </w:rPr>
              <w:t>In addition</w:t>
            </w:r>
            <w:r w:rsidR="00597F07" w:rsidRPr="00F2293C">
              <w:rPr>
                <w:rFonts w:ascii="Arial" w:hAnsi="Arial" w:cs="Arial"/>
                <w:sz w:val="22"/>
                <w:szCs w:val="22"/>
              </w:rPr>
              <w:t>, you will be able to complete a non-fiction book</w:t>
            </w:r>
            <w:r w:rsidR="009C476E">
              <w:rPr>
                <w:rFonts w:ascii="Arial" w:hAnsi="Arial" w:cs="Arial"/>
                <w:sz w:val="22"/>
                <w:szCs w:val="22"/>
              </w:rPr>
              <w:t xml:space="preserve"> project</w:t>
            </w:r>
            <w:r w:rsidR="00597F07" w:rsidRPr="00F2293C">
              <w:rPr>
                <w:rFonts w:ascii="Arial" w:hAnsi="Arial" w:cs="Arial"/>
                <w:sz w:val="22"/>
                <w:szCs w:val="22"/>
              </w:rPr>
              <w:t xml:space="preserve"> about Ancient Egypt. Finally, you will have an opportunity to complete some fun Science experiments.</w:t>
            </w:r>
          </w:p>
          <w:p w14:paraId="1284AB18" w14:textId="5B69910A" w:rsidR="00E00E81" w:rsidRPr="00F2293C" w:rsidRDefault="00E00E81" w:rsidP="004F0C8C">
            <w:pPr>
              <w:rPr>
                <w:rFonts w:ascii="Arial" w:hAnsi="Arial" w:cs="Arial"/>
                <w:sz w:val="20"/>
                <w:szCs w:val="20"/>
              </w:rPr>
            </w:pPr>
          </w:p>
          <w:p w14:paraId="2B163BBA" w14:textId="68CFC903" w:rsidR="00AB4C38" w:rsidRPr="00F2293C" w:rsidRDefault="00597F07" w:rsidP="004F0C8C">
            <w:pPr>
              <w:rPr>
                <w:rFonts w:ascii="Arial" w:hAnsi="Arial" w:cs="Arial"/>
                <w:sz w:val="22"/>
                <w:szCs w:val="22"/>
              </w:rPr>
            </w:pPr>
            <w:r w:rsidRPr="00F2293C">
              <w:rPr>
                <w:rFonts w:ascii="Arial" w:hAnsi="Arial" w:cs="Arial"/>
                <w:sz w:val="22"/>
                <w:szCs w:val="22"/>
              </w:rPr>
              <w:t xml:space="preserve">Throughout the summer, you can still use </w:t>
            </w:r>
            <w:r w:rsidR="00AB4C38" w:rsidRPr="00F2293C">
              <w:rPr>
                <w:rFonts w:ascii="Arial" w:hAnsi="Arial" w:cs="Arial"/>
                <w:sz w:val="22"/>
                <w:szCs w:val="22"/>
              </w:rPr>
              <w:t>Purple Mash</w:t>
            </w:r>
            <w:r w:rsidR="008C3D90" w:rsidRPr="00F2293C">
              <w:rPr>
                <w:rFonts w:ascii="Arial" w:hAnsi="Arial" w:cs="Arial"/>
                <w:sz w:val="22"/>
                <w:szCs w:val="22"/>
              </w:rPr>
              <w:t>,</w:t>
            </w:r>
            <w:r w:rsidR="0071025D" w:rsidRPr="00F2293C">
              <w:rPr>
                <w:rFonts w:ascii="Arial" w:hAnsi="Arial" w:cs="Arial"/>
                <w:sz w:val="22"/>
                <w:szCs w:val="22"/>
              </w:rPr>
              <w:t xml:space="preserve"> </w:t>
            </w:r>
            <w:hyperlink r:id="rId9" w:history="1">
              <w:r w:rsidR="0071025D" w:rsidRPr="00F2293C">
                <w:rPr>
                  <w:rStyle w:val="Hyperlink"/>
                  <w:rFonts w:ascii="Arial" w:hAnsi="Arial" w:cs="Arial"/>
                  <w:sz w:val="22"/>
                  <w:szCs w:val="22"/>
                </w:rPr>
                <w:t>Education City</w:t>
              </w:r>
            </w:hyperlink>
            <w:r w:rsidRPr="00F2293C">
              <w:rPr>
                <w:rStyle w:val="Hyperlink"/>
                <w:rFonts w:ascii="Arial" w:hAnsi="Arial" w:cs="Arial"/>
                <w:sz w:val="22"/>
                <w:szCs w:val="22"/>
              </w:rPr>
              <w:t>,</w:t>
            </w:r>
            <w:r w:rsidR="008C3D90" w:rsidRPr="00F2293C">
              <w:rPr>
                <w:rFonts w:ascii="Arial" w:hAnsi="Arial" w:cs="Arial"/>
                <w:sz w:val="22"/>
                <w:szCs w:val="22"/>
              </w:rPr>
              <w:t xml:space="preserve"> </w:t>
            </w:r>
            <w:hyperlink r:id="rId10" w:history="1">
              <w:r w:rsidR="008C3D90" w:rsidRPr="00F2293C">
                <w:rPr>
                  <w:rStyle w:val="Hyperlink"/>
                  <w:rFonts w:ascii="Arial" w:hAnsi="Arial" w:cs="Arial"/>
                  <w:sz w:val="22"/>
                  <w:szCs w:val="22"/>
                </w:rPr>
                <w:t xml:space="preserve">First News </w:t>
              </w:r>
              <w:proofErr w:type="spellStart"/>
              <w:r w:rsidR="008C3D90" w:rsidRPr="00F2293C">
                <w:rPr>
                  <w:rStyle w:val="Hyperlink"/>
                  <w:rFonts w:ascii="Arial" w:hAnsi="Arial" w:cs="Arial"/>
                  <w:sz w:val="22"/>
                  <w:szCs w:val="22"/>
                </w:rPr>
                <w:t>ihub</w:t>
              </w:r>
              <w:proofErr w:type="spellEnd"/>
            </w:hyperlink>
            <w:r w:rsidR="008C3D90" w:rsidRPr="00F2293C">
              <w:rPr>
                <w:rStyle w:val="Hyperlink"/>
                <w:rFonts w:ascii="Arial" w:hAnsi="Arial" w:cs="Arial"/>
                <w:sz w:val="22"/>
                <w:szCs w:val="22"/>
              </w:rPr>
              <w:t xml:space="preserve"> </w:t>
            </w:r>
            <w:r w:rsidRPr="00F2293C">
              <w:rPr>
                <w:rStyle w:val="Hyperlink"/>
                <w:rFonts w:ascii="Arial" w:hAnsi="Arial" w:cs="Arial"/>
                <w:sz w:val="22"/>
                <w:szCs w:val="22"/>
              </w:rPr>
              <w:t xml:space="preserve"> and BBC Bitesize </w:t>
            </w:r>
            <w:r w:rsidR="00AB4C38" w:rsidRPr="00F2293C">
              <w:rPr>
                <w:rFonts w:ascii="Arial" w:hAnsi="Arial" w:cs="Arial"/>
                <w:sz w:val="22"/>
                <w:szCs w:val="22"/>
              </w:rPr>
              <w:t xml:space="preserve">to play various educational games, </w:t>
            </w:r>
            <w:r w:rsidR="0071025D" w:rsidRPr="00F2293C">
              <w:rPr>
                <w:rFonts w:ascii="Arial" w:hAnsi="Arial" w:cs="Arial"/>
                <w:sz w:val="22"/>
                <w:szCs w:val="22"/>
              </w:rPr>
              <w:t>especially for times tables and spellings.</w:t>
            </w:r>
          </w:p>
          <w:p w14:paraId="452FA7DA" w14:textId="77777777" w:rsidR="00AB4C38" w:rsidRPr="00F2293C" w:rsidRDefault="00AB4C38" w:rsidP="004F0C8C">
            <w:pPr>
              <w:rPr>
                <w:rFonts w:ascii="Arial" w:hAnsi="Arial" w:cs="Arial"/>
                <w:sz w:val="22"/>
                <w:szCs w:val="22"/>
              </w:rPr>
            </w:pPr>
          </w:p>
          <w:p w14:paraId="5F0A75A4" w14:textId="301B86FC" w:rsidR="007E196E" w:rsidRPr="00F2293C" w:rsidRDefault="007E196E" w:rsidP="004F0C8C">
            <w:pPr>
              <w:rPr>
                <w:rFonts w:ascii="Arial" w:hAnsi="Arial" w:cs="Arial"/>
                <w:sz w:val="22"/>
                <w:szCs w:val="22"/>
              </w:rPr>
            </w:pPr>
            <w:r w:rsidRPr="00F2293C">
              <w:rPr>
                <w:rFonts w:ascii="Arial" w:hAnsi="Arial" w:cs="Arial"/>
                <w:sz w:val="22"/>
                <w:szCs w:val="22"/>
              </w:rPr>
              <w:t xml:space="preserve">As </w:t>
            </w:r>
            <w:r w:rsidR="008B066C" w:rsidRPr="00F2293C">
              <w:rPr>
                <w:rFonts w:ascii="Arial" w:hAnsi="Arial" w:cs="Arial"/>
                <w:sz w:val="22"/>
                <w:szCs w:val="22"/>
              </w:rPr>
              <w:t>usual</w:t>
            </w:r>
            <w:r w:rsidRPr="00F2293C">
              <w:rPr>
                <w:rFonts w:ascii="Arial" w:hAnsi="Arial" w:cs="Arial"/>
                <w:sz w:val="22"/>
                <w:szCs w:val="22"/>
              </w:rPr>
              <w:t xml:space="preserve">, </w:t>
            </w:r>
            <w:r w:rsidR="00EE095E" w:rsidRPr="00F2293C">
              <w:rPr>
                <w:rFonts w:ascii="Arial" w:hAnsi="Arial" w:cs="Arial"/>
                <w:sz w:val="22"/>
                <w:szCs w:val="22"/>
              </w:rPr>
              <w:t xml:space="preserve">I </w:t>
            </w:r>
            <w:r w:rsidR="00D440C5" w:rsidRPr="00F2293C">
              <w:rPr>
                <w:rFonts w:ascii="Arial" w:hAnsi="Arial" w:cs="Arial"/>
                <w:sz w:val="22"/>
                <w:szCs w:val="22"/>
              </w:rPr>
              <w:t xml:space="preserve">linked all the Resources to One Drive documents. If you have One Drive installed on your device, you only need to </w:t>
            </w:r>
            <w:r w:rsidR="00343E2D" w:rsidRPr="00F2293C">
              <w:rPr>
                <w:rFonts w:ascii="Arial" w:hAnsi="Arial" w:cs="Arial"/>
                <w:sz w:val="22"/>
                <w:szCs w:val="22"/>
              </w:rPr>
              <w:t>CTRL+ CLICK</w:t>
            </w:r>
            <w:r w:rsidR="00D440C5" w:rsidRPr="00F2293C">
              <w:rPr>
                <w:rFonts w:ascii="Arial" w:hAnsi="Arial" w:cs="Arial"/>
                <w:sz w:val="22"/>
                <w:szCs w:val="22"/>
              </w:rPr>
              <w:t xml:space="preserve"> on the</w:t>
            </w:r>
            <w:r w:rsidR="00343E2D" w:rsidRPr="00F2293C">
              <w:rPr>
                <w:rFonts w:ascii="Arial" w:hAnsi="Arial" w:cs="Arial"/>
                <w:sz w:val="22"/>
                <w:szCs w:val="22"/>
              </w:rPr>
              <w:t xml:space="preserve"> underlined link</w:t>
            </w:r>
            <w:r w:rsidR="00735C18" w:rsidRPr="00F2293C">
              <w:rPr>
                <w:rFonts w:ascii="Arial" w:hAnsi="Arial" w:cs="Arial"/>
                <w:sz w:val="22"/>
                <w:szCs w:val="22"/>
              </w:rPr>
              <w:t xml:space="preserve"> and the attachment will open.</w:t>
            </w:r>
          </w:p>
          <w:p w14:paraId="0A28144F" w14:textId="77777777" w:rsidR="00105718" w:rsidRPr="00F2293C" w:rsidRDefault="00105718" w:rsidP="004F0C8C">
            <w:pPr>
              <w:rPr>
                <w:rFonts w:ascii="Arial" w:hAnsi="Arial" w:cs="Arial"/>
                <w:sz w:val="22"/>
                <w:szCs w:val="22"/>
              </w:rPr>
            </w:pPr>
          </w:p>
          <w:p w14:paraId="67D5AA16" w14:textId="0C56D0E3" w:rsidR="00774300" w:rsidRPr="00F2293C" w:rsidRDefault="00597F07" w:rsidP="004F0C8C">
            <w:pPr>
              <w:rPr>
                <w:rFonts w:ascii="Arial" w:hAnsi="Arial" w:cs="Arial"/>
                <w:sz w:val="22"/>
                <w:szCs w:val="22"/>
              </w:rPr>
            </w:pPr>
            <w:r w:rsidRPr="00F2293C">
              <w:rPr>
                <w:rFonts w:ascii="Arial" w:hAnsi="Arial" w:cs="Arial"/>
                <w:sz w:val="22"/>
                <w:szCs w:val="22"/>
              </w:rPr>
              <w:t>Over the summer break</w:t>
            </w:r>
            <w:r w:rsidR="000B2C5A" w:rsidRPr="00F2293C">
              <w:rPr>
                <w:rFonts w:ascii="Arial" w:hAnsi="Arial" w:cs="Arial"/>
                <w:sz w:val="22"/>
                <w:szCs w:val="22"/>
              </w:rPr>
              <w:t>,</w:t>
            </w:r>
            <w:r w:rsidRPr="00F2293C">
              <w:rPr>
                <w:rFonts w:ascii="Arial" w:hAnsi="Arial" w:cs="Arial"/>
                <w:sz w:val="22"/>
                <w:szCs w:val="22"/>
              </w:rPr>
              <w:t xml:space="preserve"> do not forget to pray</w:t>
            </w:r>
            <w:r w:rsidR="000B2C5A" w:rsidRPr="00F2293C">
              <w:rPr>
                <w:rFonts w:ascii="Arial" w:hAnsi="Arial" w:cs="Arial"/>
                <w:sz w:val="22"/>
                <w:szCs w:val="22"/>
              </w:rPr>
              <w:t xml:space="preserve"> with your families</w:t>
            </w:r>
            <w:r w:rsidRPr="00F2293C">
              <w:rPr>
                <w:rFonts w:ascii="Arial" w:hAnsi="Arial" w:cs="Arial"/>
                <w:sz w:val="22"/>
                <w:szCs w:val="22"/>
              </w:rPr>
              <w:t xml:space="preserve"> and </w:t>
            </w:r>
            <w:r w:rsidR="00D72F9C" w:rsidRPr="00F2293C">
              <w:rPr>
                <w:rFonts w:ascii="Arial" w:hAnsi="Arial" w:cs="Arial"/>
                <w:sz w:val="22"/>
                <w:szCs w:val="22"/>
              </w:rPr>
              <w:t>ask God for our safe return in Autumn term.</w:t>
            </w:r>
          </w:p>
          <w:p w14:paraId="4ADF2975" w14:textId="77777777" w:rsidR="00494E0E" w:rsidRPr="00F2293C" w:rsidRDefault="00494E0E" w:rsidP="004F0C8C">
            <w:pPr>
              <w:rPr>
                <w:rFonts w:ascii="Arial" w:hAnsi="Arial" w:cs="Arial"/>
                <w:sz w:val="22"/>
                <w:szCs w:val="22"/>
              </w:rPr>
            </w:pPr>
          </w:p>
          <w:p w14:paraId="6D7D2FFA" w14:textId="7B91A8A6" w:rsidR="00E822CE" w:rsidRPr="00F2293C" w:rsidRDefault="00D72F9C" w:rsidP="00D83632">
            <w:pPr>
              <w:rPr>
                <w:rFonts w:ascii="Arial" w:hAnsi="Arial" w:cs="Arial"/>
                <w:sz w:val="22"/>
                <w:szCs w:val="22"/>
              </w:rPr>
            </w:pPr>
            <w:r w:rsidRPr="00F2293C">
              <w:rPr>
                <w:rFonts w:ascii="Arial" w:hAnsi="Arial" w:cs="Arial"/>
                <w:sz w:val="22"/>
                <w:szCs w:val="22"/>
              </w:rPr>
              <w:t xml:space="preserve">I would like to take this opportunity to </w:t>
            </w:r>
            <w:r w:rsidR="000B2C5A" w:rsidRPr="00F2293C">
              <w:rPr>
                <w:rFonts w:ascii="Arial" w:hAnsi="Arial" w:cs="Arial"/>
                <w:sz w:val="22"/>
                <w:szCs w:val="22"/>
              </w:rPr>
              <w:t>thank all the parent and carers for continuous support and hard work during these unprecedented times. You have been absolutely stunning and have done an amazing job! Thank you very much!</w:t>
            </w:r>
          </w:p>
          <w:p w14:paraId="59390F74" w14:textId="7D12CD19" w:rsidR="000B2C5A" w:rsidRPr="00F2293C" w:rsidRDefault="000B2C5A" w:rsidP="00D83632">
            <w:pPr>
              <w:rPr>
                <w:rFonts w:ascii="Arial" w:hAnsi="Arial" w:cs="Arial"/>
                <w:sz w:val="22"/>
                <w:szCs w:val="22"/>
              </w:rPr>
            </w:pPr>
          </w:p>
          <w:p w14:paraId="555330DE" w14:textId="4B01E59F" w:rsidR="000B2C5A" w:rsidRPr="00F2293C" w:rsidRDefault="000B2C5A" w:rsidP="00D83632">
            <w:pPr>
              <w:rPr>
                <w:rFonts w:ascii="Arial" w:hAnsi="Arial" w:cs="Arial"/>
                <w:sz w:val="22"/>
                <w:szCs w:val="22"/>
              </w:rPr>
            </w:pPr>
            <w:r w:rsidRPr="00F2293C">
              <w:rPr>
                <w:rFonts w:ascii="Arial" w:hAnsi="Arial" w:cs="Arial"/>
                <w:sz w:val="22"/>
                <w:szCs w:val="22"/>
              </w:rPr>
              <w:t>Have a safe</w:t>
            </w:r>
            <w:r w:rsidR="00CC3215">
              <w:rPr>
                <w:rFonts w:ascii="Arial" w:hAnsi="Arial" w:cs="Arial"/>
                <w:sz w:val="22"/>
                <w:szCs w:val="22"/>
              </w:rPr>
              <w:t xml:space="preserve"> and adventurous</w:t>
            </w:r>
            <w:r w:rsidRPr="00F2293C">
              <w:rPr>
                <w:rFonts w:ascii="Arial" w:hAnsi="Arial" w:cs="Arial"/>
                <w:sz w:val="22"/>
                <w:szCs w:val="22"/>
              </w:rPr>
              <w:t xml:space="preserve"> </w:t>
            </w:r>
            <w:r w:rsidR="00CC3215">
              <w:rPr>
                <w:rFonts w:ascii="Arial" w:hAnsi="Arial" w:cs="Arial"/>
                <w:sz w:val="22"/>
                <w:szCs w:val="22"/>
              </w:rPr>
              <w:t>S</w:t>
            </w:r>
            <w:r w:rsidRPr="00F2293C">
              <w:rPr>
                <w:rFonts w:ascii="Arial" w:hAnsi="Arial" w:cs="Arial"/>
                <w:sz w:val="22"/>
                <w:szCs w:val="22"/>
              </w:rPr>
              <w:t>ummer and come back all well and sound in Autumn term!</w:t>
            </w:r>
          </w:p>
          <w:p w14:paraId="71A7827C" w14:textId="6F1027C2" w:rsidR="000B2C5A" w:rsidRPr="00F2293C" w:rsidRDefault="000B2C5A" w:rsidP="00D83632">
            <w:pPr>
              <w:rPr>
                <w:rFonts w:ascii="Arial" w:hAnsi="Arial" w:cs="Arial"/>
                <w:sz w:val="22"/>
                <w:szCs w:val="22"/>
              </w:rPr>
            </w:pPr>
            <w:r w:rsidRPr="00F2293C">
              <w:rPr>
                <w:rFonts w:ascii="Arial" w:hAnsi="Arial" w:cs="Arial"/>
                <w:sz w:val="22"/>
                <w:szCs w:val="22"/>
              </w:rPr>
              <w:t>I cannot wait to see you!</w:t>
            </w:r>
          </w:p>
          <w:p w14:paraId="59D23151" w14:textId="77777777" w:rsidR="000B2C5A" w:rsidRPr="00F2293C" w:rsidRDefault="000B2C5A" w:rsidP="00D83632">
            <w:pPr>
              <w:rPr>
                <w:rFonts w:ascii="Arial" w:hAnsi="Arial" w:cs="Arial"/>
                <w:sz w:val="22"/>
                <w:szCs w:val="22"/>
              </w:rPr>
            </w:pPr>
          </w:p>
          <w:p w14:paraId="2F09DCCE" w14:textId="6FBAC35E" w:rsidR="000B2C5A" w:rsidRPr="00F2293C" w:rsidRDefault="000B2C5A" w:rsidP="00D83632">
            <w:pPr>
              <w:rPr>
                <w:rFonts w:ascii="Arial" w:hAnsi="Arial" w:cs="Arial"/>
                <w:sz w:val="22"/>
                <w:szCs w:val="22"/>
              </w:rPr>
            </w:pPr>
            <w:r w:rsidRPr="00F2293C">
              <w:rPr>
                <w:rFonts w:ascii="Arial" w:hAnsi="Arial" w:cs="Arial"/>
                <w:sz w:val="22"/>
                <w:szCs w:val="22"/>
              </w:rPr>
              <w:t>Loads of love!</w:t>
            </w:r>
          </w:p>
          <w:p w14:paraId="6AE5F045" w14:textId="77777777" w:rsidR="000B2C5A" w:rsidRPr="00F2293C" w:rsidRDefault="000B2C5A" w:rsidP="00D83632">
            <w:pPr>
              <w:rPr>
                <w:rFonts w:ascii="Arial" w:hAnsi="Arial" w:cs="Arial"/>
                <w:sz w:val="22"/>
                <w:szCs w:val="22"/>
              </w:rPr>
            </w:pPr>
          </w:p>
          <w:p w14:paraId="4523721F" w14:textId="26F05279" w:rsidR="00642513" w:rsidRPr="00F2293C" w:rsidRDefault="00EC1442" w:rsidP="004F0C8C">
            <w:pPr>
              <w:rPr>
                <w:rFonts w:ascii="Arial" w:hAnsi="Arial" w:cs="Arial"/>
                <w:sz w:val="22"/>
                <w:szCs w:val="22"/>
              </w:rPr>
            </w:pPr>
            <w:r w:rsidRPr="00F2293C">
              <w:rPr>
                <w:rFonts w:ascii="Arial" w:hAnsi="Arial" w:cs="Arial"/>
                <w:sz w:val="22"/>
                <w:szCs w:val="22"/>
              </w:rPr>
              <w:t>Miss Stojek</w:t>
            </w:r>
          </w:p>
        </w:tc>
      </w:tr>
    </w:tbl>
    <w:p w14:paraId="225D3D18" w14:textId="77777777" w:rsidR="004F0C8C" w:rsidRPr="00F2293C"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2120"/>
        <w:gridCol w:w="6"/>
        <w:gridCol w:w="6804"/>
      </w:tblGrid>
      <w:tr w:rsidR="006858BD" w:rsidRPr="00F2293C" w14:paraId="07506BA6" w14:textId="77777777" w:rsidTr="00642513">
        <w:tc>
          <w:tcPr>
            <w:tcW w:w="1384" w:type="dxa"/>
            <w:vMerge w:val="restart"/>
          </w:tcPr>
          <w:p w14:paraId="4337B844" w14:textId="3E60BC17" w:rsidR="006858BD" w:rsidRPr="00F2293C" w:rsidRDefault="006858BD">
            <w:pPr>
              <w:rPr>
                <w:rFonts w:ascii="Arial" w:hAnsi="Arial" w:cs="Arial"/>
                <w:sz w:val="22"/>
                <w:szCs w:val="22"/>
              </w:rPr>
            </w:pPr>
            <w:r w:rsidRPr="00F2293C">
              <w:rPr>
                <w:rFonts w:ascii="Arial" w:hAnsi="Arial" w:cs="Arial"/>
                <w:sz w:val="22"/>
                <w:szCs w:val="22"/>
              </w:rPr>
              <w:t>Monday</w:t>
            </w:r>
          </w:p>
        </w:tc>
        <w:tc>
          <w:tcPr>
            <w:tcW w:w="2126" w:type="dxa"/>
            <w:gridSpan w:val="2"/>
          </w:tcPr>
          <w:p w14:paraId="4BA4D308" w14:textId="43FD634A" w:rsidR="006858BD" w:rsidRPr="00F2293C" w:rsidRDefault="006858BD">
            <w:pPr>
              <w:rPr>
                <w:rFonts w:ascii="Arial" w:hAnsi="Arial" w:cs="Arial"/>
                <w:sz w:val="22"/>
                <w:szCs w:val="22"/>
              </w:rPr>
            </w:pPr>
            <w:r w:rsidRPr="00F2293C">
              <w:rPr>
                <w:rFonts w:ascii="Arial" w:hAnsi="Arial" w:cs="Arial"/>
                <w:sz w:val="22"/>
                <w:szCs w:val="22"/>
              </w:rPr>
              <w:t>Maths</w:t>
            </w:r>
          </w:p>
        </w:tc>
        <w:tc>
          <w:tcPr>
            <w:tcW w:w="6804" w:type="dxa"/>
          </w:tcPr>
          <w:p w14:paraId="2522B840" w14:textId="199EE8A8" w:rsidR="00550AA7" w:rsidRPr="00F2293C" w:rsidRDefault="00514186" w:rsidP="00550AA7">
            <w:pPr>
              <w:rPr>
                <w:rFonts w:ascii="Arial" w:hAnsi="Arial" w:cs="Arial"/>
                <w:sz w:val="22"/>
                <w:szCs w:val="22"/>
              </w:rPr>
            </w:pPr>
            <w:r w:rsidRPr="00F2293C">
              <w:rPr>
                <w:rFonts w:ascii="Arial" w:hAnsi="Arial" w:cs="Arial"/>
                <w:sz w:val="22"/>
                <w:szCs w:val="22"/>
              </w:rPr>
              <w:t xml:space="preserve">Read </w:t>
            </w:r>
            <w:r w:rsidR="007D4980" w:rsidRPr="00F2293C">
              <w:rPr>
                <w:rFonts w:ascii="Arial" w:hAnsi="Arial" w:cs="Arial"/>
                <w:sz w:val="22"/>
                <w:szCs w:val="22"/>
              </w:rPr>
              <w:t xml:space="preserve">and complete </w:t>
            </w:r>
            <w:hyperlink r:id="rId11" w:history="1">
              <w:r w:rsidR="00F1138B" w:rsidRPr="00294BFA">
                <w:rPr>
                  <w:rStyle w:val="Hyperlink"/>
                  <w:rFonts w:ascii="Arial" w:hAnsi="Arial" w:cs="Arial"/>
                  <w:sz w:val="22"/>
                  <w:szCs w:val="22"/>
                </w:rPr>
                <w:t xml:space="preserve">‘Monday </w:t>
              </w:r>
              <w:r w:rsidR="00550AA7" w:rsidRPr="00294BFA">
                <w:rPr>
                  <w:rStyle w:val="Hyperlink"/>
                  <w:rFonts w:ascii="Arial" w:hAnsi="Arial" w:cs="Arial"/>
                  <w:sz w:val="22"/>
                  <w:szCs w:val="22"/>
                </w:rPr>
                <w:t>Investigation</w:t>
              </w:r>
              <w:r w:rsidR="0014247D" w:rsidRPr="00294BFA">
                <w:rPr>
                  <w:rStyle w:val="Hyperlink"/>
                  <w:rFonts w:ascii="Arial" w:hAnsi="Arial" w:cs="Arial"/>
                  <w:sz w:val="22"/>
                  <w:szCs w:val="22"/>
                </w:rPr>
                <w:t>s</w:t>
              </w:r>
              <w:r w:rsidR="00550AA7" w:rsidRPr="00294BFA">
                <w:rPr>
                  <w:rStyle w:val="Hyperlink"/>
                  <w:rFonts w:ascii="Arial" w:hAnsi="Arial" w:cs="Arial"/>
                  <w:sz w:val="22"/>
                  <w:szCs w:val="22"/>
                </w:rPr>
                <w:t>’</w:t>
              </w:r>
              <w:r w:rsidR="00294BFA" w:rsidRPr="00294BFA">
                <w:rPr>
                  <w:rStyle w:val="Hyperlink"/>
                  <w:rFonts w:ascii="Arial" w:hAnsi="Arial" w:cs="Arial"/>
                  <w:sz w:val="22"/>
                  <w:szCs w:val="22"/>
                </w:rPr>
                <w:t>.</w:t>
              </w:r>
            </w:hyperlink>
          </w:p>
          <w:p w14:paraId="0D40BAF1" w14:textId="51DEDEC8" w:rsidR="008639A5" w:rsidRPr="00F2293C" w:rsidRDefault="008639A5">
            <w:pPr>
              <w:rPr>
                <w:rFonts w:ascii="Arial" w:hAnsi="Arial" w:cs="Arial"/>
                <w:sz w:val="22"/>
                <w:szCs w:val="22"/>
              </w:rPr>
            </w:pPr>
          </w:p>
        </w:tc>
      </w:tr>
      <w:tr w:rsidR="006858BD" w:rsidRPr="00F2293C" w14:paraId="776DB7EB" w14:textId="77777777" w:rsidTr="00642513">
        <w:tc>
          <w:tcPr>
            <w:tcW w:w="1384" w:type="dxa"/>
            <w:vMerge/>
          </w:tcPr>
          <w:p w14:paraId="333E6658" w14:textId="77777777" w:rsidR="006858BD" w:rsidRPr="00F2293C" w:rsidRDefault="006858BD">
            <w:pPr>
              <w:rPr>
                <w:rFonts w:ascii="Arial" w:hAnsi="Arial" w:cs="Arial"/>
                <w:sz w:val="22"/>
                <w:szCs w:val="22"/>
              </w:rPr>
            </w:pPr>
          </w:p>
        </w:tc>
        <w:tc>
          <w:tcPr>
            <w:tcW w:w="2126" w:type="dxa"/>
            <w:gridSpan w:val="2"/>
          </w:tcPr>
          <w:p w14:paraId="7BE909CB" w14:textId="6AD6F5BB" w:rsidR="006858BD" w:rsidRPr="00F2293C" w:rsidRDefault="006858BD">
            <w:pPr>
              <w:rPr>
                <w:rFonts w:ascii="Arial" w:hAnsi="Arial" w:cs="Arial"/>
                <w:sz w:val="22"/>
                <w:szCs w:val="22"/>
              </w:rPr>
            </w:pPr>
            <w:r w:rsidRPr="00F2293C">
              <w:rPr>
                <w:rFonts w:ascii="Arial" w:hAnsi="Arial" w:cs="Arial"/>
                <w:sz w:val="22"/>
                <w:szCs w:val="22"/>
              </w:rPr>
              <w:t>English</w:t>
            </w:r>
          </w:p>
        </w:tc>
        <w:tc>
          <w:tcPr>
            <w:tcW w:w="6804" w:type="dxa"/>
          </w:tcPr>
          <w:p w14:paraId="63682543" w14:textId="0E14CA74" w:rsidR="004D377F" w:rsidRPr="00F2293C" w:rsidRDefault="00B16167" w:rsidP="004D377F">
            <w:pPr>
              <w:rPr>
                <w:rFonts w:ascii="Arial" w:hAnsi="Arial" w:cs="Arial"/>
                <w:sz w:val="22"/>
                <w:szCs w:val="22"/>
              </w:rPr>
            </w:pPr>
            <w:r w:rsidRPr="00F2293C">
              <w:rPr>
                <w:rFonts w:ascii="Arial" w:hAnsi="Arial" w:cs="Arial"/>
                <w:sz w:val="22"/>
                <w:szCs w:val="22"/>
              </w:rPr>
              <w:t xml:space="preserve">Read </w:t>
            </w:r>
            <w:hyperlink r:id="rId12" w:history="1">
              <w:r w:rsidR="00881AC5" w:rsidRPr="00294BFA">
                <w:rPr>
                  <w:rStyle w:val="Hyperlink"/>
                  <w:rFonts w:ascii="Arial" w:hAnsi="Arial" w:cs="Arial"/>
                  <w:sz w:val="22"/>
                  <w:szCs w:val="22"/>
                </w:rPr>
                <w:t>‘</w:t>
              </w:r>
              <w:r w:rsidR="00596F52" w:rsidRPr="00294BFA">
                <w:rPr>
                  <w:rStyle w:val="Hyperlink"/>
                  <w:rFonts w:ascii="Arial" w:hAnsi="Arial" w:cs="Arial"/>
                  <w:sz w:val="22"/>
                  <w:szCs w:val="22"/>
                </w:rPr>
                <w:t>Story of Tutankhamun p.32-41’.</w:t>
              </w:r>
            </w:hyperlink>
            <w:r w:rsidR="00596F52" w:rsidRPr="00F2293C">
              <w:rPr>
                <w:rFonts w:ascii="Arial" w:hAnsi="Arial" w:cs="Arial"/>
                <w:sz w:val="22"/>
                <w:szCs w:val="22"/>
              </w:rPr>
              <w:t xml:space="preserve"> </w:t>
            </w:r>
            <w:r w:rsidR="004D377F" w:rsidRPr="00F2293C">
              <w:rPr>
                <w:rFonts w:ascii="Arial" w:hAnsi="Arial" w:cs="Arial"/>
                <w:sz w:val="22"/>
                <w:szCs w:val="22"/>
              </w:rPr>
              <w:t>What happened in the story so far? How did the characters feel? Did you find anything surprising? What</w:t>
            </w:r>
            <w:r w:rsidR="00382B17" w:rsidRPr="00F2293C">
              <w:rPr>
                <w:rFonts w:ascii="Arial" w:hAnsi="Arial" w:cs="Arial"/>
                <w:sz w:val="22"/>
                <w:szCs w:val="22"/>
              </w:rPr>
              <w:t xml:space="preserve"> was it</w:t>
            </w:r>
            <w:r w:rsidR="004D377F" w:rsidRPr="00F2293C">
              <w:rPr>
                <w:rFonts w:ascii="Arial" w:hAnsi="Arial" w:cs="Arial"/>
                <w:sz w:val="22"/>
                <w:szCs w:val="22"/>
              </w:rPr>
              <w:t>?</w:t>
            </w:r>
            <w:r w:rsidR="00382B17" w:rsidRPr="00F2293C">
              <w:rPr>
                <w:rFonts w:ascii="Arial" w:hAnsi="Arial" w:cs="Arial"/>
                <w:sz w:val="22"/>
                <w:szCs w:val="22"/>
              </w:rPr>
              <w:t xml:space="preserve"> Make a </w:t>
            </w:r>
            <w:r w:rsidR="00550AA7" w:rsidRPr="00F2293C">
              <w:rPr>
                <w:rFonts w:ascii="Arial" w:hAnsi="Arial" w:cs="Arial"/>
                <w:sz w:val="22"/>
                <w:szCs w:val="22"/>
              </w:rPr>
              <w:t>multiple-choice</w:t>
            </w:r>
            <w:r w:rsidR="00382B17" w:rsidRPr="00F2293C">
              <w:rPr>
                <w:rFonts w:ascii="Arial" w:hAnsi="Arial" w:cs="Arial"/>
                <w:sz w:val="22"/>
                <w:szCs w:val="22"/>
              </w:rPr>
              <w:t xml:space="preserve"> questionnaire about Howard’s Carter discovery.</w:t>
            </w:r>
          </w:p>
          <w:p w14:paraId="3629AA0E" w14:textId="2665DAFF" w:rsidR="006858BD" w:rsidRPr="00F2293C" w:rsidRDefault="00596F52" w:rsidP="004D377F">
            <w:pPr>
              <w:rPr>
                <w:rFonts w:ascii="Arial" w:hAnsi="Arial" w:cs="Arial"/>
                <w:sz w:val="22"/>
                <w:szCs w:val="22"/>
              </w:rPr>
            </w:pPr>
            <w:r w:rsidRPr="00F2293C">
              <w:rPr>
                <w:rFonts w:ascii="Arial" w:hAnsi="Arial" w:cs="Arial"/>
                <w:sz w:val="22"/>
                <w:szCs w:val="22"/>
              </w:rPr>
              <w:t>Today</w:t>
            </w:r>
            <w:r w:rsidR="008B0E90" w:rsidRPr="00F2293C">
              <w:rPr>
                <w:rFonts w:ascii="Arial" w:hAnsi="Arial" w:cs="Arial"/>
                <w:sz w:val="22"/>
                <w:szCs w:val="22"/>
              </w:rPr>
              <w:t>,</w:t>
            </w:r>
            <w:r w:rsidRPr="00F2293C">
              <w:rPr>
                <w:rFonts w:ascii="Arial" w:hAnsi="Arial" w:cs="Arial"/>
                <w:sz w:val="22"/>
                <w:szCs w:val="22"/>
              </w:rPr>
              <w:t xml:space="preserve"> you are going to try and complete a </w:t>
            </w:r>
            <w:r w:rsidR="008B0E90" w:rsidRPr="00F2293C">
              <w:rPr>
                <w:rFonts w:ascii="Arial" w:hAnsi="Arial" w:cs="Arial"/>
                <w:sz w:val="22"/>
                <w:szCs w:val="22"/>
              </w:rPr>
              <w:t xml:space="preserve">spelling </w:t>
            </w:r>
            <w:r w:rsidRPr="00F2293C">
              <w:rPr>
                <w:rFonts w:ascii="Arial" w:hAnsi="Arial" w:cs="Arial"/>
                <w:sz w:val="22"/>
                <w:szCs w:val="22"/>
              </w:rPr>
              <w:t xml:space="preserve">quiz from the statutory words. </w:t>
            </w:r>
            <w:r w:rsidR="002114F4" w:rsidRPr="00F2293C">
              <w:rPr>
                <w:rFonts w:ascii="Arial" w:hAnsi="Arial" w:cs="Arial"/>
                <w:sz w:val="22"/>
                <w:szCs w:val="22"/>
              </w:rPr>
              <w:t xml:space="preserve">Check Purple Mash and complete Quiz </w:t>
            </w:r>
            <w:r w:rsidR="002114F4">
              <w:rPr>
                <w:rFonts w:ascii="Arial" w:hAnsi="Arial" w:cs="Arial"/>
                <w:sz w:val="22"/>
                <w:szCs w:val="22"/>
              </w:rPr>
              <w:t>1</w:t>
            </w:r>
            <w:r w:rsidR="002114F4" w:rsidRPr="00F2293C">
              <w:rPr>
                <w:rFonts w:ascii="Arial" w:hAnsi="Arial" w:cs="Arial"/>
                <w:sz w:val="22"/>
                <w:szCs w:val="22"/>
              </w:rPr>
              <w:t xml:space="preserve"> that I</w:t>
            </w:r>
            <w:r w:rsidR="002114F4">
              <w:rPr>
                <w:rFonts w:ascii="Arial" w:hAnsi="Arial" w:cs="Arial"/>
                <w:sz w:val="22"/>
                <w:szCs w:val="22"/>
              </w:rPr>
              <w:t xml:space="preserve"> have</w:t>
            </w:r>
            <w:r w:rsidR="002114F4" w:rsidRPr="00F2293C">
              <w:rPr>
                <w:rFonts w:ascii="Arial" w:hAnsi="Arial" w:cs="Arial"/>
                <w:sz w:val="22"/>
                <w:szCs w:val="22"/>
              </w:rPr>
              <w:t xml:space="preserve"> set up for you.</w:t>
            </w:r>
          </w:p>
        </w:tc>
      </w:tr>
      <w:tr w:rsidR="00DF6552" w:rsidRPr="00F2293C" w14:paraId="1047999A" w14:textId="77777777" w:rsidTr="00642513">
        <w:tc>
          <w:tcPr>
            <w:tcW w:w="1384" w:type="dxa"/>
            <w:vMerge/>
          </w:tcPr>
          <w:p w14:paraId="18EA31B8" w14:textId="77777777" w:rsidR="00DF6552" w:rsidRPr="00F2293C" w:rsidRDefault="00DF6552" w:rsidP="00DF6552">
            <w:pPr>
              <w:rPr>
                <w:rFonts w:ascii="Arial" w:hAnsi="Arial" w:cs="Arial"/>
                <w:sz w:val="22"/>
                <w:szCs w:val="22"/>
              </w:rPr>
            </w:pPr>
          </w:p>
        </w:tc>
        <w:tc>
          <w:tcPr>
            <w:tcW w:w="2126" w:type="dxa"/>
            <w:gridSpan w:val="2"/>
          </w:tcPr>
          <w:p w14:paraId="6B821531" w14:textId="03FAA60B" w:rsidR="00DF6552" w:rsidRPr="00F2293C" w:rsidRDefault="00DF6552" w:rsidP="00DF6552">
            <w:pPr>
              <w:rPr>
                <w:rFonts w:ascii="Arial" w:hAnsi="Arial" w:cs="Arial"/>
                <w:sz w:val="22"/>
                <w:szCs w:val="22"/>
              </w:rPr>
            </w:pPr>
            <w:r w:rsidRPr="00F2293C">
              <w:rPr>
                <w:rFonts w:ascii="Arial" w:hAnsi="Arial" w:cs="Arial"/>
                <w:sz w:val="22"/>
                <w:szCs w:val="22"/>
              </w:rPr>
              <w:t>Physical Activity</w:t>
            </w:r>
          </w:p>
        </w:tc>
        <w:tc>
          <w:tcPr>
            <w:tcW w:w="6804" w:type="dxa"/>
          </w:tcPr>
          <w:p w14:paraId="7873DF3A" w14:textId="525449F4" w:rsidR="00DF6552" w:rsidRPr="00F2293C" w:rsidRDefault="006252E8" w:rsidP="00DF6552">
            <w:r w:rsidRPr="00F2293C">
              <w:rPr>
                <w:rFonts w:ascii="Arial" w:hAnsi="Arial" w:cs="Arial"/>
                <w:sz w:val="22"/>
                <w:szCs w:val="22"/>
              </w:rPr>
              <w:t>Create a Physical Activity of your choice. Could you make it around Ancient Egyptian topic? Complete breathing exercise - ‘Pharaoh’- to cool down.</w:t>
            </w:r>
          </w:p>
        </w:tc>
      </w:tr>
      <w:tr w:rsidR="006858BD" w:rsidRPr="00F2293C" w14:paraId="767ED9E0" w14:textId="77777777" w:rsidTr="00642513">
        <w:tc>
          <w:tcPr>
            <w:tcW w:w="1384" w:type="dxa"/>
            <w:vMerge w:val="restart"/>
          </w:tcPr>
          <w:p w14:paraId="4735B499" w14:textId="201C8B02" w:rsidR="006858BD" w:rsidRPr="00F2293C" w:rsidRDefault="006858BD">
            <w:pPr>
              <w:rPr>
                <w:rFonts w:ascii="Arial" w:hAnsi="Arial" w:cs="Arial"/>
                <w:sz w:val="22"/>
                <w:szCs w:val="22"/>
              </w:rPr>
            </w:pPr>
            <w:r w:rsidRPr="00F2293C">
              <w:rPr>
                <w:rFonts w:ascii="Arial" w:hAnsi="Arial" w:cs="Arial"/>
                <w:sz w:val="22"/>
                <w:szCs w:val="22"/>
              </w:rPr>
              <w:t>Tuesday</w:t>
            </w:r>
          </w:p>
        </w:tc>
        <w:tc>
          <w:tcPr>
            <w:tcW w:w="2126" w:type="dxa"/>
            <w:gridSpan w:val="2"/>
          </w:tcPr>
          <w:p w14:paraId="725E1FBB" w14:textId="539DFDB2" w:rsidR="006858BD" w:rsidRPr="00F2293C" w:rsidRDefault="006858BD">
            <w:pPr>
              <w:rPr>
                <w:rFonts w:ascii="Arial" w:hAnsi="Arial" w:cs="Arial"/>
                <w:sz w:val="22"/>
                <w:szCs w:val="22"/>
              </w:rPr>
            </w:pPr>
            <w:r w:rsidRPr="00F2293C">
              <w:rPr>
                <w:rFonts w:ascii="Arial" w:hAnsi="Arial" w:cs="Arial"/>
                <w:sz w:val="22"/>
                <w:szCs w:val="22"/>
              </w:rPr>
              <w:t>Maths</w:t>
            </w:r>
          </w:p>
        </w:tc>
        <w:tc>
          <w:tcPr>
            <w:tcW w:w="6804" w:type="dxa"/>
          </w:tcPr>
          <w:p w14:paraId="1862711D" w14:textId="1210AF6D" w:rsidR="00550AA7" w:rsidRPr="00F2293C" w:rsidRDefault="00FA53AE" w:rsidP="00550AA7">
            <w:pPr>
              <w:rPr>
                <w:rFonts w:ascii="Arial" w:hAnsi="Arial" w:cs="Arial"/>
                <w:sz w:val="22"/>
                <w:szCs w:val="22"/>
              </w:rPr>
            </w:pPr>
            <w:r w:rsidRPr="00F2293C">
              <w:rPr>
                <w:rFonts w:ascii="Arial" w:hAnsi="Arial" w:cs="Arial"/>
                <w:sz w:val="22"/>
                <w:szCs w:val="22"/>
              </w:rPr>
              <w:t xml:space="preserve">Read </w:t>
            </w:r>
            <w:r w:rsidR="007D4980" w:rsidRPr="00F2293C">
              <w:rPr>
                <w:rFonts w:ascii="Arial" w:hAnsi="Arial" w:cs="Arial"/>
                <w:sz w:val="22"/>
                <w:szCs w:val="22"/>
              </w:rPr>
              <w:t xml:space="preserve">and complete </w:t>
            </w:r>
            <w:hyperlink r:id="rId13" w:history="1">
              <w:r w:rsidR="00A57049" w:rsidRPr="00294BFA">
                <w:rPr>
                  <w:rStyle w:val="Hyperlink"/>
                  <w:rFonts w:ascii="Arial" w:hAnsi="Arial" w:cs="Arial"/>
                  <w:sz w:val="22"/>
                  <w:szCs w:val="22"/>
                </w:rPr>
                <w:t>‘</w:t>
              </w:r>
              <w:r w:rsidR="00887BBF" w:rsidRPr="00294BFA">
                <w:rPr>
                  <w:rStyle w:val="Hyperlink"/>
                  <w:rFonts w:ascii="Arial" w:hAnsi="Arial" w:cs="Arial"/>
                  <w:sz w:val="22"/>
                  <w:szCs w:val="22"/>
                </w:rPr>
                <w:t xml:space="preserve">Tuesday </w:t>
              </w:r>
              <w:r w:rsidR="00550AA7" w:rsidRPr="00294BFA">
                <w:rPr>
                  <w:rStyle w:val="Hyperlink"/>
                  <w:rFonts w:ascii="Arial" w:hAnsi="Arial" w:cs="Arial"/>
                  <w:sz w:val="22"/>
                  <w:szCs w:val="22"/>
                </w:rPr>
                <w:t>Investigation</w:t>
              </w:r>
              <w:r w:rsidR="0014247D" w:rsidRPr="00294BFA">
                <w:rPr>
                  <w:rStyle w:val="Hyperlink"/>
                  <w:rFonts w:ascii="Arial" w:hAnsi="Arial" w:cs="Arial"/>
                  <w:sz w:val="22"/>
                  <w:szCs w:val="22"/>
                </w:rPr>
                <w:t>s</w:t>
              </w:r>
              <w:r w:rsidR="00550AA7" w:rsidRPr="00294BFA">
                <w:rPr>
                  <w:rStyle w:val="Hyperlink"/>
                  <w:rFonts w:ascii="Arial" w:hAnsi="Arial" w:cs="Arial"/>
                  <w:sz w:val="22"/>
                  <w:szCs w:val="22"/>
                </w:rPr>
                <w:t>’</w:t>
              </w:r>
              <w:r w:rsidR="00294BFA" w:rsidRPr="00294BFA">
                <w:rPr>
                  <w:rStyle w:val="Hyperlink"/>
                  <w:rFonts w:ascii="Arial" w:hAnsi="Arial" w:cs="Arial"/>
                  <w:sz w:val="22"/>
                  <w:szCs w:val="22"/>
                </w:rPr>
                <w:t>.</w:t>
              </w:r>
            </w:hyperlink>
          </w:p>
          <w:p w14:paraId="1FF43415" w14:textId="7F489FDF" w:rsidR="000727D1" w:rsidRPr="00F2293C" w:rsidRDefault="000727D1" w:rsidP="00FA53AE">
            <w:pPr>
              <w:rPr>
                <w:rFonts w:ascii="Arial" w:hAnsi="Arial" w:cs="Arial"/>
                <w:sz w:val="22"/>
                <w:szCs w:val="22"/>
              </w:rPr>
            </w:pPr>
          </w:p>
        </w:tc>
      </w:tr>
      <w:tr w:rsidR="006858BD" w:rsidRPr="00F2293C" w14:paraId="62955029" w14:textId="77777777" w:rsidTr="00642513">
        <w:tc>
          <w:tcPr>
            <w:tcW w:w="1384" w:type="dxa"/>
            <w:vMerge/>
          </w:tcPr>
          <w:p w14:paraId="7B7954D1" w14:textId="77777777" w:rsidR="006858BD" w:rsidRPr="00F2293C" w:rsidRDefault="006858BD">
            <w:pPr>
              <w:rPr>
                <w:rFonts w:ascii="Arial" w:hAnsi="Arial" w:cs="Arial"/>
                <w:sz w:val="22"/>
                <w:szCs w:val="22"/>
              </w:rPr>
            </w:pPr>
          </w:p>
        </w:tc>
        <w:tc>
          <w:tcPr>
            <w:tcW w:w="2126" w:type="dxa"/>
            <w:gridSpan w:val="2"/>
          </w:tcPr>
          <w:p w14:paraId="78B7CC3C" w14:textId="6F1A6BC1" w:rsidR="006858BD" w:rsidRPr="00F2293C" w:rsidRDefault="006858BD">
            <w:pPr>
              <w:rPr>
                <w:rFonts w:ascii="Arial" w:hAnsi="Arial" w:cs="Arial"/>
                <w:sz w:val="22"/>
                <w:szCs w:val="22"/>
              </w:rPr>
            </w:pPr>
            <w:r w:rsidRPr="00F2293C">
              <w:rPr>
                <w:rFonts w:ascii="Arial" w:hAnsi="Arial" w:cs="Arial"/>
                <w:sz w:val="22"/>
                <w:szCs w:val="22"/>
              </w:rPr>
              <w:t>English</w:t>
            </w:r>
          </w:p>
        </w:tc>
        <w:tc>
          <w:tcPr>
            <w:tcW w:w="6804" w:type="dxa"/>
          </w:tcPr>
          <w:p w14:paraId="6F256A13" w14:textId="2F344A02" w:rsidR="00944C78" w:rsidRPr="00F2293C" w:rsidRDefault="00944C78" w:rsidP="00944C78">
            <w:pPr>
              <w:rPr>
                <w:rFonts w:ascii="Arial" w:hAnsi="Arial" w:cs="Arial"/>
                <w:sz w:val="22"/>
                <w:szCs w:val="22"/>
              </w:rPr>
            </w:pPr>
            <w:r w:rsidRPr="00F2293C">
              <w:rPr>
                <w:rFonts w:ascii="Arial" w:hAnsi="Arial" w:cs="Arial"/>
                <w:sz w:val="22"/>
                <w:szCs w:val="22"/>
              </w:rPr>
              <w:t xml:space="preserve">Read </w:t>
            </w:r>
            <w:hyperlink r:id="rId14" w:history="1">
              <w:r w:rsidRPr="00294BFA">
                <w:rPr>
                  <w:rStyle w:val="Hyperlink"/>
                  <w:rFonts w:ascii="Arial" w:hAnsi="Arial" w:cs="Arial"/>
                  <w:sz w:val="22"/>
                  <w:szCs w:val="22"/>
                </w:rPr>
                <w:t>‘Story of Tutankhamun p.42-4</w:t>
              </w:r>
              <w:r w:rsidR="00F5609D" w:rsidRPr="00294BFA">
                <w:rPr>
                  <w:rStyle w:val="Hyperlink"/>
                  <w:rFonts w:ascii="Arial" w:hAnsi="Arial" w:cs="Arial"/>
                  <w:sz w:val="22"/>
                  <w:szCs w:val="22"/>
                </w:rPr>
                <w:t>6</w:t>
              </w:r>
            </w:hyperlink>
            <w:r w:rsidRPr="00F2293C">
              <w:rPr>
                <w:rFonts w:ascii="Arial" w:hAnsi="Arial" w:cs="Arial"/>
                <w:sz w:val="22"/>
                <w:szCs w:val="22"/>
              </w:rPr>
              <w:t xml:space="preserve"> and </w:t>
            </w:r>
            <w:hyperlink r:id="rId15" w:history="1">
              <w:r w:rsidRPr="00294BFA">
                <w:rPr>
                  <w:rStyle w:val="Hyperlink"/>
                  <w:rFonts w:ascii="Arial" w:hAnsi="Arial" w:cs="Arial"/>
                  <w:sz w:val="22"/>
                  <w:szCs w:val="22"/>
                </w:rPr>
                <w:t>p. 4</w:t>
              </w:r>
              <w:r w:rsidR="00F5609D" w:rsidRPr="00294BFA">
                <w:rPr>
                  <w:rStyle w:val="Hyperlink"/>
                  <w:rFonts w:ascii="Arial" w:hAnsi="Arial" w:cs="Arial"/>
                  <w:sz w:val="22"/>
                  <w:szCs w:val="22"/>
                </w:rPr>
                <w:t>7</w:t>
              </w:r>
              <w:r w:rsidRPr="00294BFA">
                <w:rPr>
                  <w:rStyle w:val="Hyperlink"/>
                  <w:rFonts w:ascii="Arial" w:hAnsi="Arial" w:cs="Arial"/>
                  <w:sz w:val="22"/>
                  <w:szCs w:val="22"/>
                </w:rPr>
                <w:t>-60</w:t>
              </w:r>
              <w:r w:rsidR="00721677" w:rsidRPr="00294BFA">
                <w:rPr>
                  <w:rStyle w:val="Hyperlink"/>
                  <w:rFonts w:ascii="Arial" w:hAnsi="Arial" w:cs="Arial"/>
                  <w:sz w:val="22"/>
                  <w:szCs w:val="22"/>
                </w:rPr>
                <w:t>’</w:t>
              </w:r>
            </w:hyperlink>
            <w:r w:rsidR="00721677">
              <w:rPr>
                <w:rFonts w:ascii="Arial" w:hAnsi="Arial" w:cs="Arial"/>
                <w:sz w:val="22"/>
                <w:szCs w:val="22"/>
              </w:rPr>
              <w:t>.</w:t>
            </w:r>
          </w:p>
          <w:p w14:paraId="642D328A" w14:textId="3066587A" w:rsidR="00944C78" w:rsidRPr="00F2293C" w:rsidRDefault="004D377F" w:rsidP="004D377F">
            <w:pPr>
              <w:rPr>
                <w:rFonts w:ascii="Arial" w:hAnsi="Arial" w:cs="Arial"/>
                <w:sz w:val="22"/>
                <w:szCs w:val="22"/>
              </w:rPr>
            </w:pPr>
            <w:r w:rsidRPr="00F2293C">
              <w:rPr>
                <w:rFonts w:ascii="Arial" w:hAnsi="Arial" w:cs="Arial"/>
                <w:sz w:val="22"/>
                <w:szCs w:val="22"/>
              </w:rPr>
              <w:t>What happened in the story so far? How did the characters feel? Did you find anything surprising? What</w:t>
            </w:r>
            <w:r w:rsidR="002B1E28">
              <w:rPr>
                <w:rFonts w:ascii="Arial" w:hAnsi="Arial" w:cs="Arial"/>
                <w:sz w:val="22"/>
                <w:szCs w:val="22"/>
              </w:rPr>
              <w:t xml:space="preserve"> was it</w:t>
            </w:r>
            <w:r w:rsidRPr="00F2293C">
              <w:rPr>
                <w:rFonts w:ascii="Arial" w:hAnsi="Arial" w:cs="Arial"/>
                <w:sz w:val="22"/>
                <w:szCs w:val="22"/>
              </w:rPr>
              <w:t>?</w:t>
            </w:r>
          </w:p>
          <w:p w14:paraId="4E72778B" w14:textId="1488E2A5" w:rsidR="00944C78" w:rsidRPr="00F2293C" w:rsidRDefault="00944C78" w:rsidP="004D377F">
            <w:pPr>
              <w:rPr>
                <w:rFonts w:ascii="Arial" w:hAnsi="Arial" w:cs="Arial"/>
                <w:sz w:val="22"/>
                <w:szCs w:val="22"/>
              </w:rPr>
            </w:pPr>
            <w:r w:rsidRPr="00F2293C">
              <w:rPr>
                <w:rFonts w:ascii="Arial" w:hAnsi="Arial" w:cs="Arial"/>
                <w:sz w:val="22"/>
                <w:szCs w:val="22"/>
              </w:rPr>
              <w:lastRenderedPageBreak/>
              <w:t>This week</w:t>
            </w:r>
            <w:r w:rsidR="003B681E" w:rsidRPr="00F2293C">
              <w:rPr>
                <w:rFonts w:ascii="Arial" w:hAnsi="Arial" w:cs="Arial"/>
                <w:sz w:val="22"/>
                <w:szCs w:val="22"/>
              </w:rPr>
              <w:t>,</w:t>
            </w:r>
            <w:r w:rsidRPr="00F2293C">
              <w:rPr>
                <w:rFonts w:ascii="Arial" w:hAnsi="Arial" w:cs="Arial"/>
                <w:sz w:val="22"/>
                <w:szCs w:val="22"/>
              </w:rPr>
              <w:t xml:space="preserve"> I would like you to create your own story about Howard Carter or Pharaoh Tutankhamun. It can be a</w:t>
            </w:r>
            <w:r w:rsidR="003B681E" w:rsidRPr="00F2293C">
              <w:rPr>
                <w:rFonts w:ascii="Arial" w:hAnsi="Arial" w:cs="Arial"/>
                <w:sz w:val="22"/>
                <w:szCs w:val="22"/>
              </w:rPr>
              <w:t xml:space="preserve"> </w:t>
            </w:r>
            <w:r w:rsidRPr="00F2293C">
              <w:rPr>
                <w:rFonts w:ascii="Arial" w:hAnsi="Arial" w:cs="Arial"/>
                <w:sz w:val="22"/>
                <w:szCs w:val="22"/>
              </w:rPr>
              <w:t xml:space="preserve">narrative (Written in paragraphs, like a chapter book) or a comic strip. It can also be a mixture of both. Start planning your story today. Use a mind-map </w:t>
            </w:r>
            <w:r w:rsidR="006252E8" w:rsidRPr="00F2293C">
              <w:rPr>
                <w:rFonts w:ascii="Arial" w:hAnsi="Arial" w:cs="Arial"/>
                <w:sz w:val="22"/>
                <w:szCs w:val="22"/>
              </w:rPr>
              <w:t xml:space="preserve">or story map </w:t>
            </w:r>
            <w:r w:rsidRPr="00F2293C">
              <w:rPr>
                <w:rFonts w:ascii="Arial" w:hAnsi="Arial" w:cs="Arial"/>
                <w:sz w:val="22"/>
                <w:szCs w:val="22"/>
              </w:rPr>
              <w:t>technique to gather all your ideas, such as characters, events</w:t>
            </w:r>
            <w:r w:rsidR="006252E8" w:rsidRPr="00F2293C">
              <w:rPr>
                <w:rFonts w:ascii="Arial" w:hAnsi="Arial" w:cs="Arial"/>
                <w:sz w:val="22"/>
                <w:szCs w:val="22"/>
              </w:rPr>
              <w:t xml:space="preserve"> or </w:t>
            </w:r>
            <w:r w:rsidRPr="00F2293C">
              <w:rPr>
                <w:rFonts w:ascii="Arial" w:hAnsi="Arial" w:cs="Arial"/>
                <w:sz w:val="22"/>
                <w:szCs w:val="22"/>
              </w:rPr>
              <w:t>plot.</w:t>
            </w:r>
          </w:p>
          <w:p w14:paraId="6F0864CA" w14:textId="4932955B" w:rsidR="00944C78" w:rsidRPr="00F2293C" w:rsidRDefault="00944C78" w:rsidP="004D377F">
            <w:pPr>
              <w:rPr>
                <w:rFonts w:ascii="Arial" w:hAnsi="Arial" w:cs="Arial"/>
                <w:sz w:val="22"/>
                <w:szCs w:val="22"/>
              </w:rPr>
            </w:pPr>
            <w:r w:rsidRPr="00F2293C">
              <w:rPr>
                <w:rFonts w:ascii="Arial" w:hAnsi="Arial" w:cs="Arial"/>
                <w:sz w:val="22"/>
                <w:szCs w:val="22"/>
              </w:rPr>
              <w:t>‘The Story of Tutankhamun’ by Patricia Cleveland Peck is a non-fiction story. It means that all the information included in the book are true. Your story can be also a non-fiction book, but be careful! You must include facts that can be proven by historical research. Or it can be a fiction story- you can get inspired by the historical characters such as Howard Carter or Tutankhamun and invent some adventures that they have experienced, not necessarily true.</w:t>
            </w:r>
          </w:p>
          <w:p w14:paraId="3498B2BB" w14:textId="44C8C951" w:rsidR="008D0068" w:rsidRPr="00F2293C" w:rsidRDefault="008D0068" w:rsidP="004D377F">
            <w:pPr>
              <w:rPr>
                <w:rFonts w:ascii="Arial" w:hAnsi="Arial" w:cs="Arial"/>
                <w:sz w:val="22"/>
                <w:szCs w:val="22"/>
              </w:rPr>
            </w:pPr>
            <w:r w:rsidRPr="00F2293C">
              <w:rPr>
                <w:rFonts w:ascii="Arial" w:hAnsi="Arial" w:cs="Arial"/>
                <w:sz w:val="22"/>
                <w:szCs w:val="22"/>
              </w:rPr>
              <w:t xml:space="preserve">Remember, a good fiction story </w:t>
            </w:r>
            <w:r w:rsidR="00A57069" w:rsidRPr="00F2293C">
              <w:rPr>
                <w:rFonts w:ascii="Arial" w:hAnsi="Arial" w:cs="Arial"/>
                <w:sz w:val="22"/>
                <w:szCs w:val="22"/>
              </w:rPr>
              <w:t>always has 3 main parts:</w:t>
            </w:r>
          </w:p>
          <w:p w14:paraId="599A8DE1" w14:textId="28570771" w:rsidR="004D377F" w:rsidRPr="00F2293C" w:rsidRDefault="006252E8" w:rsidP="004D377F">
            <w:pPr>
              <w:rPr>
                <w:rFonts w:ascii="Arial" w:hAnsi="Arial" w:cs="Arial"/>
                <w:sz w:val="22"/>
                <w:szCs w:val="22"/>
              </w:rPr>
            </w:pPr>
            <w:r w:rsidRPr="00F2293C">
              <w:rPr>
                <w:rFonts w:ascii="Arial" w:hAnsi="Arial" w:cs="Arial"/>
                <w:sz w:val="22"/>
                <w:szCs w:val="22"/>
              </w:rPr>
              <w:t>1. Introduction- where characters and settings are introduced. 2. Problem- where you introduce a difficultly or a problem that the main character is struggling with. 3. Resolution- where you describe the quest of your character and explain how they overcame the problem. Good luck with your mind-map or story map!</w:t>
            </w:r>
          </w:p>
          <w:p w14:paraId="3E2312CE" w14:textId="0B4CFE28" w:rsidR="00D3072D" w:rsidRPr="00F2293C" w:rsidRDefault="008B0E90" w:rsidP="0074187D">
            <w:pPr>
              <w:rPr>
                <w:rFonts w:ascii="Arial" w:hAnsi="Arial" w:cs="Arial"/>
                <w:sz w:val="22"/>
                <w:szCs w:val="22"/>
              </w:rPr>
            </w:pPr>
            <w:r w:rsidRPr="00F2293C">
              <w:rPr>
                <w:rFonts w:ascii="Arial" w:hAnsi="Arial" w:cs="Arial"/>
                <w:sz w:val="22"/>
                <w:szCs w:val="22"/>
              </w:rPr>
              <w:t xml:space="preserve">Today, you are also going to try and complete a spelling quiz from the statutory words. </w:t>
            </w:r>
            <w:r w:rsidR="002114F4" w:rsidRPr="00F2293C">
              <w:rPr>
                <w:rFonts w:ascii="Arial" w:hAnsi="Arial" w:cs="Arial"/>
                <w:sz w:val="22"/>
                <w:szCs w:val="22"/>
              </w:rPr>
              <w:t xml:space="preserve">Check Purple Mash and complete Quiz </w:t>
            </w:r>
            <w:r w:rsidR="002114F4">
              <w:rPr>
                <w:rFonts w:ascii="Arial" w:hAnsi="Arial" w:cs="Arial"/>
                <w:sz w:val="22"/>
                <w:szCs w:val="22"/>
              </w:rPr>
              <w:t>2</w:t>
            </w:r>
            <w:r w:rsidR="002114F4" w:rsidRPr="00F2293C">
              <w:rPr>
                <w:rFonts w:ascii="Arial" w:hAnsi="Arial" w:cs="Arial"/>
                <w:sz w:val="22"/>
                <w:szCs w:val="22"/>
              </w:rPr>
              <w:t xml:space="preserve"> that I</w:t>
            </w:r>
            <w:r w:rsidR="002114F4">
              <w:rPr>
                <w:rFonts w:ascii="Arial" w:hAnsi="Arial" w:cs="Arial"/>
                <w:sz w:val="22"/>
                <w:szCs w:val="22"/>
              </w:rPr>
              <w:t xml:space="preserve"> have</w:t>
            </w:r>
            <w:r w:rsidR="002114F4" w:rsidRPr="00F2293C">
              <w:rPr>
                <w:rFonts w:ascii="Arial" w:hAnsi="Arial" w:cs="Arial"/>
                <w:sz w:val="22"/>
                <w:szCs w:val="22"/>
              </w:rPr>
              <w:t xml:space="preserve"> set up for you.</w:t>
            </w:r>
          </w:p>
        </w:tc>
      </w:tr>
      <w:tr w:rsidR="006858BD" w:rsidRPr="00F2293C" w14:paraId="42BBD8AE" w14:textId="77777777" w:rsidTr="00642513">
        <w:tc>
          <w:tcPr>
            <w:tcW w:w="1384" w:type="dxa"/>
            <w:vMerge/>
          </w:tcPr>
          <w:p w14:paraId="4BC776B0" w14:textId="77777777" w:rsidR="006858BD" w:rsidRPr="00F2293C" w:rsidRDefault="006858BD">
            <w:pPr>
              <w:rPr>
                <w:rFonts w:ascii="Arial" w:hAnsi="Arial" w:cs="Arial"/>
                <w:sz w:val="22"/>
                <w:szCs w:val="22"/>
              </w:rPr>
            </w:pPr>
          </w:p>
        </w:tc>
        <w:tc>
          <w:tcPr>
            <w:tcW w:w="2126" w:type="dxa"/>
            <w:gridSpan w:val="2"/>
          </w:tcPr>
          <w:p w14:paraId="3E210E7C" w14:textId="41B3A1C5" w:rsidR="006858BD" w:rsidRPr="00F2293C" w:rsidRDefault="006858BD">
            <w:pPr>
              <w:rPr>
                <w:rFonts w:ascii="Arial" w:hAnsi="Arial" w:cs="Arial"/>
                <w:sz w:val="22"/>
                <w:szCs w:val="22"/>
              </w:rPr>
            </w:pPr>
            <w:r w:rsidRPr="00F2293C">
              <w:rPr>
                <w:rFonts w:ascii="Arial" w:hAnsi="Arial" w:cs="Arial"/>
                <w:sz w:val="22"/>
                <w:szCs w:val="22"/>
              </w:rPr>
              <w:t xml:space="preserve">Physical Activity </w:t>
            </w:r>
          </w:p>
        </w:tc>
        <w:tc>
          <w:tcPr>
            <w:tcW w:w="6804" w:type="dxa"/>
          </w:tcPr>
          <w:p w14:paraId="15358F01" w14:textId="37740FA4" w:rsidR="00D20CD7" w:rsidRPr="00F2293C" w:rsidRDefault="006252E8" w:rsidP="00BD546B">
            <w:r w:rsidRPr="00F2293C">
              <w:rPr>
                <w:rFonts w:ascii="Arial" w:hAnsi="Arial" w:cs="Arial"/>
                <w:sz w:val="22"/>
                <w:szCs w:val="22"/>
              </w:rPr>
              <w:t>Create a Physical Activity of your choice. Could you make it around Ancient Egyptian topic? Complete breathing exercise - ‘Pharaoh’- to cool down.</w:t>
            </w:r>
          </w:p>
        </w:tc>
      </w:tr>
      <w:tr w:rsidR="006858BD" w:rsidRPr="00F2293C" w14:paraId="373AC75B" w14:textId="77777777" w:rsidTr="00642513">
        <w:tc>
          <w:tcPr>
            <w:tcW w:w="1384" w:type="dxa"/>
            <w:vMerge w:val="restart"/>
          </w:tcPr>
          <w:p w14:paraId="1531213E" w14:textId="146D6661" w:rsidR="006858BD" w:rsidRPr="00F2293C" w:rsidRDefault="006858BD">
            <w:pPr>
              <w:rPr>
                <w:rFonts w:ascii="Arial" w:hAnsi="Arial" w:cs="Arial"/>
                <w:sz w:val="22"/>
                <w:szCs w:val="22"/>
              </w:rPr>
            </w:pPr>
            <w:r w:rsidRPr="00F2293C">
              <w:rPr>
                <w:rFonts w:ascii="Arial" w:hAnsi="Arial" w:cs="Arial"/>
                <w:sz w:val="22"/>
                <w:szCs w:val="22"/>
              </w:rPr>
              <w:t xml:space="preserve">Wednesday </w:t>
            </w:r>
          </w:p>
        </w:tc>
        <w:tc>
          <w:tcPr>
            <w:tcW w:w="2126" w:type="dxa"/>
            <w:gridSpan w:val="2"/>
          </w:tcPr>
          <w:p w14:paraId="18D51407" w14:textId="63A4C000" w:rsidR="006858BD" w:rsidRPr="00F2293C" w:rsidRDefault="006858BD">
            <w:pPr>
              <w:rPr>
                <w:rFonts w:ascii="Arial" w:hAnsi="Arial" w:cs="Arial"/>
                <w:sz w:val="22"/>
                <w:szCs w:val="22"/>
              </w:rPr>
            </w:pPr>
            <w:r w:rsidRPr="00F2293C">
              <w:rPr>
                <w:rFonts w:ascii="Arial" w:hAnsi="Arial" w:cs="Arial"/>
                <w:sz w:val="22"/>
                <w:szCs w:val="22"/>
              </w:rPr>
              <w:t>Maths</w:t>
            </w:r>
          </w:p>
        </w:tc>
        <w:tc>
          <w:tcPr>
            <w:tcW w:w="6804" w:type="dxa"/>
          </w:tcPr>
          <w:p w14:paraId="416E157A" w14:textId="58A51321" w:rsidR="007507CC" w:rsidRPr="00F2293C" w:rsidRDefault="008C1944">
            <w:pPr>
              <w:rPr>
                <w:rFonts w:ascii="Arial" w:hAnsi="Arial" w:cs="Arial"/>
                <w:sz w:val="22"/>
                <w:szCs w:val="22"/>
              </w:rPr>
            </w:pPr>
            <w:r w:rsidRPr="00F2293C">
              <w:rPr>
                <w:rFonts w:ascii="Arial" w:hAnsi="Arial" w:cs="Arial"/>
                <w:sz w:val="22"/>
                <w:szCs w:val="22"/>
              </w:rPr>
              <w:t xml:space="preserve">Read and complete </w:t>
            </w:r>
            <w:hyperlink r:id="rId16" w:history="1">
              <w:r w:rsidRPr="00294BFA">
                <w:rPr>
                  <w:rStyle w:val="Hyperlink"/>
                  <w:rFonts w:ascii="Arial" w:hAnsi="Arial" w:cs="Arial"/>
                  <w:sz w:val="22"/>
                  <w:szCs w:val="22"/>
                </w:rPr>
                <w:t>‘Wednesday Investigation</w:t>
              </w:r>
              <w:r w:rsidR="0014247D" w:rsidRPr="00294BFA">
                <w:rPr>
                  <w:rStyle w:val="Hyperlink"/>
                  <w:rFonts w:ascii="Arial" w:hAnsi="Arial" w:cs="Arial"/>
                  <w:sz w:val="22"/>
                  <w:szCs w:val="22"/>
                </w:rPr>
                <w:t>s</w:t>
              </w:r>
              <w:r w:rsidRPr="00294BFA">
                <w:rPr>
                  <w:rStyle w:val="Hyperlink"/>
                  <w:rFonts w:ascii="Arial" w:hAnsi="Arial" w:cs="Arial"/>
                  <w:sz w:val="22"/>
                  <w:szCs w:val="22"/>
                </w:rPr>
                <w:t>’</w:t>
              </w:r>
              <w:r w:rsidR="00294BFA" w:rsidRPr="00294BFA">
                <w:rPr>
                  <w:rStyle w:val="Hyperlink"/>
                  <w:rFonts w:ascii="Arial" w:hAnsi="Arial" w:cs="Arial"/>
                  <w:sz w:val="22"/>
                  <w:szCs w:val="22"/>
                </w:rPr>
                <w:t>.</w:t>
              </w:r>
            </w:hyperlink>
          </w:p>
        </w:tc>
      </w:tr>
      <w:tr w:rsidR="006858BD" w:rsidRPr="00F2293C" w14:paraId="20A23ED6" w14:textId="77777777" w:rsidTr="00642513">
        <w:tc>
          <w:tcPr>
            <w:tcW w:w="1384" w:type="dxa"/>
            <w:vMerge/>
          </w:tcPr>
          <w:p w14:paraId="64FEC652" w14:textId="77777777" w:rsidR="006858BD" w:rsidRPr="00F2293C" w:rsidRDefault="006858BD">
            <w:pPr>
              <w:rPr>
                <w:rFonts w:ascii="Arial" w:hAnsi="Arial" w:cs="Arial"/>
                <w:sz w:val="22"/>
                <w:szCs w:val="22"/>
              </w:rPr>
            </w:pPr>
          </w:p>
        </w:tc>
        <w:tc>
          <w:tcPr>
            <w:tcW w:w="2126" w:type="dxa"/>
            <w:gridSpan w:val="2"/>
          </w:tcPr>
          <w:p w14:paraId="1D0B36F2" w14:textId="4266A7A0" w:rsidR="006858BD" w:rsidRPr="00F2293C" w:rsidRDefault="006858BD">
            <w:pPr>
              <w:rPr>
                <w:rFonts w:ascii="Arial" w:hAnsi="Arial" w:cs="Arial"/>
                <w:sz w:val="22"/>
                <w:szCs w:val="22"/>
              </w:rPr>
            </w:pPr>
            <w:r w:rsidRPr="00F2293C">
              <w:rPr>
                <w:rFonts w:ascii="Arial" w:hAnsi="Arial" w:cs="Arial"/>
                <w:sz w:val="22"/>
                <w:szCs w:val="22"/>
              </w:rPr>
              <w:t>English</w:t>
            </w:r>
          </w:p>
        </w:tc>
        <w:tc>
          <w:tcPr>
            <w:tcW w:w="6804" w:type="dxa"/>
          </w:tcPr>
          <w:p w14:paraId="155B58AD" w14:textId="70105329" w:rsidR="008B0E90" w:rsidRPr="00F2293C" w:rsidRDefault="008B0E90" w:rsidP="008B0E90">
            <w:pPr>
              <w:rPr>
                <w:rFonts w:ascii="Arial" w:hAnsi="Arial" w:cs="Arial"/>
                <w:sz w:val="22"/>
                <w:szCs w:val="22"/>
              </w:rPr>
            </w:pPr>
            <w:r w:rsidRPr="00F2293C">
              <w:rPr>
                <w:rFonts w:ascii="Arial" w:hAnsi="Arial" w:cs="Arial"/>
                <w:sz w:val="22"/>
                <w:szCs w:val="22"/>
              </w:rPr>
              <w:t xml:space="preserve">Read </w:t>
            </w:r>
            <w:hyperlink r:id="rId17" w:history="1">
              <w:r w:rsidRPr="003A3C29">
                <w:rPr>
                  <w:rStyle w:val="Hyperlink"/>
                  <w:rFonts w:ascii="Arial" w:hAnsi="Arial" w:cs="Arial"/>
                  <w:sz w:val="22"/>
                  <w:szCs w:val="22"/>
                </w:rPr>
                <w:t>‘Story of Tutankhamun p.61-64’.</w:t>
              </w:r>
            </w:hyperlink>
            <w:r w:rsidRPr="00F2293C">
              <w:rPr>
                <w:rFonts w:ascii="Arial" w:hAnsi="Arial" w:cs="Arial"/>
                <w:sz w:val="22"/>
                <w:szCs w:val="22"/>
              </w:rPr>
              <w:t xml:space="preserve"> What happened in the story so far? How did the characters feel? Did you find anything surprising? What</w:t>
            </w:r>
            <w:r w:rsidR="002B1E28">
              <w:rPr>
                <w:rFonts w:ascii="Arial" w:hAnsi="Arial" w:cs="Arial"/>
                <w:sz w:val="22"/>
                <w:szCs w:val="22"/>
              </w:rPr>
              <w:t xml:space="preserve"> was it</w:t>
            </w:r>
            <w:r w:rsidRPr="00F2293C">
              <w:rPr>
                <w:rFonts w:ascii="Arial" w:hAnsi="Arial" w:cs="Arial"/>
                <w:sz w:val="22"/>
                <w:szCs w:val="22"/>
              </w:rPr>
              <w:t>?</w:t>
            </w:r>
          </w:p>
          <w:p w14:paraId="131C696A" w14:textId="49C53AA4" w:rsidR="00C32517" w:rsidRPr="00F2293C" w:rsidRDefault="00C32517" w:rsidP="008B0E90">
            <w:pPr>
              <w:rPr>
                <w:rFonts w:ascii="Arial" w:hAnsi="Arial" w:cs="Arial"/>
                <w:sz w:val="22"/>
                <w:szCs w:val="22"/>
              </w:rPr>
            </w:pPr>
            <w:r w:rsidRPr="00F2293C">
              <w:rPr>
                <w:rFonts w:ascii="Arial" w:hAnsi="Arial" w:cs="Arial"/>
                <w:sz w:val="22"/>
                <w:szCs w:val="22"/>
              </w:rPr>
              <w:t>Start writing your story. Use the mind-map/ story map from yesterday. Remember, the book should be focused on the Ancient Egypt and either Pharaoh Tutankhamun or Howard Carter.</w:t>
            </w:r>
            <w:r w:rsidR="00AD36CF" w:rsidRPr="00F2293C">
              <w:rPr>
                <w:rFonts w:ascii="Arial" w:hAnsi="Arial" w:cs="Arial"/>
                <w:sz w:val="22"/>
                <w:szCs w:val="22"/>
              </w:rPr>
              <w:t xml:space="preserve"> Good luck! You will also have Thursday to finish it off, and finally make it into a book on Friday! Take your time. Use the best vocabulary you can think of.</w:t>
            </w:r>
          </w:p>
          <w:p w14:paraId="52479EC1" w14:textId="7048B5E1" w:rsidR="005B66F6" w:rsidRPr="00F2293C" w:rsidRDefault="004521F9" w:rsidP="00ED4ACC">
            <w:pPr>
              <w:rPr>
                <w:rFonts w:ascii="Arial" w:hAnsi="Arial" w:cs="Arial"/>
                <w:sz w:val="22"/>
                <w:szCs w:val="22"/>
              </w:rPr>
            </w:pPr>
            <w:r w:rsidRPr="00F2293C">
              <w:rPr>
                <w:rFonts w:ascii="Arial" w:hAnsi="Arial" w:cs="Arial"/>
                <w:sz w:val="22"/>
                <w:szCs w:val="22"/>
              </w:rPr>
              <w:t xml:space="preserve">Today, you are also going to try and complete a spelling quiz from the statutory words. </w:t>
            </w:r>
            <w:r w:rsidR="002114F4" w:rsidRPr="00F2293C">
              <w:rPr>
                <w:rFonts w:ascii="Arial" w:hAnsi="Arial" w:cs="Arial"/>
                <w:sz w:val="22"/>
                <w:szCs w:val="22"/>
              </w:rPr>
              <w:t xml:space="preserve">Check Purple Mash and complete Quiz </w:t>
            </w:r>
            <w:r w:rsidR="002114F4">
              <w:rPr>
                <w:rFonts w:ascii="Arial" w:hAnsi="Arial" w:cs="Arial"/>
                <w:sz w:val="22"/>
                <w:szCs w:val="22"/>
              </w:rPr>
              <w:t>3</w:t>
            </w:r>
            <w:r w:rsidR="002114F4" w:rsidRPr="00F2293C">
              <w:rPr>
                <w:rFonts w:ascii="Arial" w:hAnsi="Arial" w:cs="Arial"/>
                <w:sz w:val="22"/>
                <w:szCs w:val="22"/>
              </w:rPr>
              <w:t xml:space="preserve"> that I</w:t>
            </w:r>
            <w:r w:rsidR="002114F4">
              <w:rPr>
                <w:rFonts w:ascii="Arial" w:hAnsi="Arial" w:cs="Arial"/>
                <w:sz w:val="22"/>
                <w:szCs w:val="22"/>
              </w:rPr>
              <w:t xml:space="preserve"> have</w:t>
            </w:r>
            <w:r w:rsidR="002114F4" w:rsidRPr="00F2293C">
              <w:rPr>
                <w:rFonts w:ascii="Arial" w:hAnsi="Arial" w:cs="Arial"/>
                <w:sz w:val="22"/>
                <w:szCs w:val="22"/>
              </w:rPr>
              <w:t xml:space="preserve"> set up for you.</w:t>
            </w:r>
          </w:p>
        </w:tc>
      </w:tr>
      <w:tr w:rsidR="006858BD" w:rsidRPr="00F2293C" w14:paraId="7C596E09" w14:textId="77777777" w:rsidTr="00642513">
        <w:tc>
          <w:tcPr>
            <w:tcW w:w="1384" w:type="dxa"/>
            <w:vMerge/>
          </w:tcPr>
          <w:p w14:paraId="70B5F7AC" w14:textId="77777777" w:rsidR="006858BD" w:rsidRPr="00F2293C" w:rsidRDefault="006858BD">
            <w:pPr>
              <w:rPr>
                <w:rFonts w:ascii="Arial" w:hAnsi="Arial" w:cs="Arial"/>
                <w:sz w:val="22"/>
                <w:szCs w:val="22"/>
              </w:rPr>
            </w:pPr>
          </w:p>
        </w:tc>
        <w:tc>
          <w:tcPr>
            <w:tcW w:w="2126" w:type="dxa"/>
            <w:gridSpan w:val="2"/>
          </w:tcPr>
          <w:p w14:paraId="0FEB8703" w14:textId="39D246D6" w:rsidR="006858BD" w:rsidRPr="00F2293C" w:rsidRDefault="006858BD">
            <w:pPr>
              <w:rPr>
                <w:rFonts w:ascii="Arial" w:hAnsi="Arial" w:cs="Arial"/>
                <w:sz w:val="22"/>
                <w:szCs w:val="22"/>
              </w:rPr>
            </w:pPr>
            <w:r w:rsidRPr="00F2293C">
              <w:rPr>
                <w:rFonts w:ascii="Arial" w:hAnsi="Arial" w:cs="Arial"/>
                <w:sz w:val="22"/>
                <w:szCs w:val="22"/>
              </w:rPr>
              <w:t xml:space="preserve">Physical </w:t>
            </w:r>
            <w:r w:rsidR="00660ACE" w:rsidRPr="00F2293C">
              <w:rPr>
                <w:rFonts w:ascii="Arial" w:hAnsi="Arial" w:cs="Arial"/>
                <w:sz w:val="22"/>
                <w:szCs w:val="22"/>
              </w:rPr>
              <w:t>Activity</w:t>
            </w:r>
            <w:r w:rsidRPr="00F2293C">
              <w:rPr>
                <w:rFonts w:ascii="Arial" w:hAnsi="Arial" w:cs="Arial"/>
                <w:sz w:val="22"/>
                <w:szCs w:val="22"/>
              </w:rPr>
              <w:t xml:space="preserve"> </w:t>
            </w:r>
          </w:p>
        </w:tc>
        <w:tc>
          <w:tcPr>
            <w:tcW w:w="6804" w:type="dxa"/>
          </w:tcPr>
          <w:p w14:paraId="59A72593" w14:textId="28B27E27" w:rsidR="00AD65A2" w:rsidRPr="00F2293C" w:rsidRDefault="006252E8" w:rsidP="00090FFD">
            <w:r w:rsidRPr="00F2293C">
              <w:rPr>
                <w:rFonts w:ascii="Arial" w:hAnsi="Arial" w:cs="Arial"/>
                <w:sz w:val="22"/>
                <w:szCs w:val="22"/>
              </w:rPr>
              <w:t>Create a Physical Activity of your choice. Could you make it around Ancient Egyptian topic? Complete breathing exercise - ‘Pharaoh’- to cool down.</w:t>
            </w:r>
          </w:p>
        </w:tc>
      </w:tr>
      <w:tr w:rsidR="006858BD" w:rsidRPr="00F2293C" w14:paraId="633D5DE3" w14:textId="77777777" w:rsidTr="00642513">
        <w:tc>
          <w:tcPr>
            <w:tcW w:w="1384" w:type="dxa"/>
            <w:vMerge w:val="restart"/>
          </w:tcPr>
          <w:p w14:paraId="0B5160BA" w14:textId="5F8A2960" w:rsidR="006858BD" w:rsidRPr="00F2293C" w:rsidRDefault="006858BD">
            <w:pPr>
              <w:rPr>
                <w:rFonts w:ascii="Arial" w:hAnsi="Arial" w:cs="Arial"/>
                <w:sz w:val="22"/>
                <w:szCs w:val="22"/>
              </w:rPr>
            </w:pPr>
            <w:r w:rsidRPr="00F2293C">
              <w:rPr>
                <w:rFonts w:ascii="Arial" w:hAnsi="Arial" w:cs="Arial"/>
                <w:sz w:val="22"/>
                <w:szCs w:val="22"/>
              </w:rPr>
              <w:t>Thursday</w:t>
            </w:r>
          </w:p>
        </w:tc>
        <w:tc>
          <w:tcPr>
            <w:tcW w:w="2126" w:type="dxa"/>
            <w:gridSpan w:val="2"/>
          </w:tcPr>
          <w:p w14:paraId="4BF86FE6" w14:textId="773986FA" w:rsidR="006858BD" w:rsidRPr="00F2293C" w:rsidRDefault="006858BD">
            <w:pPr>
              <w:rPr>
                <w:rFonts w:ascii="Arial" w:hAnsi="Arial" w:cs="Arial"/>
                <w:sz w:val="22"/>
                <w:szCs w:val="22"/>
              </w:rPr>
            </w:pPr>
            <w:r w:rsidRPr="00F2293C">
              <w:rPr>
                <w:rFonts w:ascii="Arial" w:hAnsi="Arial" w:cs="Arial"/>
                <w:sz w:val="22"/>
                <w:szCs w:val="22"/>
              </w:rPr>
              <w:t>Maths</w:t>
            </w:r>
          </w:p>
        </w:tc>
        <w:tc>
          <w:tcPr>
            <w:tcW w:w="6804" w:type="dxa"/>
          </w:tcPr>
          <w:p w14:paraId="0119808C" w14:textId="1B525F23" w:rsidR="0082227A" w:rsidRPr="00F2293C" w:rsidRDefault="0082227A" w:rsidP="0082227A">
            <w:pPr>
              <w:rPr>
                <w:rFonts w:ascii="Arial" w:hAnsi="Arial" w:cs="Arial"/>
                <w:sz w:val="22"/>
                <w:szCs w:val="22"/>
              </w:rPr>
            </w:pPr>
            <w:r w:rsidRPr="00F2293C">
              <w:rPr>
                <w:rFonts w:ascii="Arial" w:hAnsi="Arial" w:cs="Arial"/>
                <w:sz w:val="22"/>
                <w:szCs w:val="22"/>
              </w:rPr>
              <w:t xml:space="preserve">Read and complete </w:t>
            </w:r>
            <w:hyperlink r:id="rId18" w:history="1">
              <w:r w:rsidR="00A57049" w:rsidRPr="00294BFA">
                <w:rPr>
                  <w:rStyle w:val="Hyperlink"/>
                  <w:rFonts w:ascii="Arial" w:hAnsi="Arial" w:cs="Arial"/>
                  <w:sz w:val="22"/>
                  <w:szCs w:val="22"/>
                </w:rPr>
                <w:t>‘</w:t>
              </w:r>
              <w:r w:rsidRPr="00294BFA">
                <w:rPr>
                  <w:rStyle w:val="Hyperlink"/>
                  <w:rFonts w:ascii="Arial" w:hAnsi="Arial" w:cs="Arial"/>
                  <w:sz w:val="22"/>
                  <w:szCs w:val="22"/>
                </w:rPr>
                <w:t xml:space="preserve">Thursday </w:t>
              </w:r>
              <w:r w:rsidR="00D1118D" w:rsidRPr="00294BFA">
                <w:rPr>
                  <w:rStyle w:val="Hyperlink"/>
                  <w:rFonts w:ascii="Arial" w:hAnsi="Arial" w:cs="Arial"/>
                  <w:sz w:val="22"/>
                  <w:szCs w:val="22"/>
                </w:rPr>
                <w:t>Investigation</w:t>
              </w:r>
              <w:r w:rsidR="0014247D" w:rsidRPr="00294BFA">
                <w:rPr>
                  <w:rStyle w:val="Hyperlink"/>
                  <w:rFonts w:ascii="Arial" w:hAnsi="Arial" w:cs="Arial"/>
                  <w:sz w:val="22"/>
                  <w:szCs w:val="22"/>
                </w:rPr>
                <w:t>s</w:t>
              </w:r>
              <w:r w:rsidR="00A57049" w:rsidRPr="00294BFA">
                <w:rPr>
                  <w:rStyle w:val="Hyperlink"/>
                  <w:rFonts w:ascii="Arial" w:hAnsi="Arial" w:cs="Arial"/>
                  <w:sz w:val="22"/>
                  <w:szCs w:val="22"/>
                </w:rPr>
                <w:t>’</w:t>
              </w:r>
              <w:r w:rsidRPr="00294BFA">
                <w:rPr>
                  <w:rStyle w:val="Hyperlink"/>
                  <w:rFonts w:ascii="Arial" w:hAnsi="Arial" w:cs="Arial"/>
                  <w:sz w:val="22"/>
                  <w:szCs w:val="22"/>
                </w:rPr>
                <w:t>.</w:t>
              </w:r>
            </w:hyperlink>
          </w:p>
          <w:p w14:paraId="14E9AA77" w14:textId="7AE7197F" w:rsidR="00AA6BCA" w:rsidRPr="00F2293C" w:rsidRDefault="00AA6BCA" w:rsidP="00F76A4B">
            <w:pPr>
              <w:rPr>
                <w:rFonts w:ascii="Arial" w:hAnsi="Arial" w:cs="Arial"/>
                <w:color w:val="0000FF" w:themeColor="hyperlink"/>
                <w:sz w:val="22"/>
                <w:szCs w:val="22"/>
                <w:u w:val="single"/>
              </w:rPr>
            </w:pPr>
          </w:p>
        </w:tc>
      </w:tr>
      <w:tr w:rsidR="006858BD" w:rsidRPr="00F2293C" w14:paraId="18647DEF" w14:textId="77777777" w:rsidTr="009C5ABD">
        <w:trPr>
          <w:trHeight w:val="841"/>
        </w:trPr>
        <w:tc>
          <w:tcPr>
            <w:tcW w:w="1384" w:type="dxa"/>
            <w:vMerge/>
          </w:tcPr>
          <w:p w14:paraId="4447B252" w14:textId="77777777" w:rsidR="006858BD" w:rsidRPr="00F2293C" w:rsidRDefault="006858BD">
            <w:pPr>
              <w:rPr>
                <w:rFonts w:ascii="Arial" w:hAnsi="Arial" w:cs="Arial"/>
                <w:sz w:val="22"/>
                <w:szCs w:val="22"/>
              </w:rPr>
            </w:pPr>
          </w:p>
        </w:tc>
        <w:tc>
          <w:tcPr>
            <w:tcW w:w="2126" w:type="dxa"/>
            <w:gridSpan w:val="2"/>
          </w:tcPr>
          <w:p w14:paraId="0D90BA00" w14:textId="74FC2D90" w:rsidR="006858BD" w:rsidRPr="00F2293C" w:rsidRDefault="006858BD">
            <w:pPr>
              <w:rPr>
                <w:rFonts w:ascii="Arial" w:hAnsi="Arial" w:cs="Arial"/>
                <w:sz w:val="22"/>
                <w:szCs w:val="22"/>
              </w:rPr>
            </w:pPr>
            <w:r w:rsidRPr="00F2293C">
              <w:rPr>
                <w:rFonts w:ascii="Arial" w:hAnsi="Arial" w:cs="Arial"/>
                <w:sz w:val="22"/>
                <w:szCs w:val="22"/>
              </w:rPr>
              <w:t>English</w:t>
            </w:r>
          </w:p>
        </w:tc>
        <w:tc>
          <w:tcPr>
            <w:tcW w:w="6804" w:type="dxa"/>
          </w:tcPr>
          <w:p w14:paraId="2E81729F" w14:textId="77777777" w:rsidR="00B43745" w:rsidRPr="00F2293C" w:rsidRDefault="00DA6DEE" w:rsidP="006B4081">
            <w:pPr>
              <w:rPr>
                <w:rFonts w:ascii="Arial" w:hAnsi="Arial" w:cs="Arial"/>
                <w:sz w:val="22"/>
                <w:szCs w:val="22"/>
              </w:rPr>
            </w:pPr>
            <w:r w:rsidRPr="00F2293C">
              <w:rPr>
                <w:rFonts w:ascii="Arial" w:hAnsi="Arial" w:cs="Arial"/>
                <w:sz w:val="22"/>
                <w:szCs w:val="22"/>
              </w:rPr>
              <w:t>Continue working on your book that you have started on Wednesday.</w:t>
            </w:r>
          </w:p>
          <w:p w14:paraId="043C4D0C" w14:textId="43232B31" w:rsidR="00DA6DEE" w:rsidRPr="00F2293C" w:rsidRDefault="00DA6DEE" w:rsidP="006B4081">
            <w:pPr>
              <w:rPr>
                <w:rFonts w:ascii="Arial" w:hAnsi="Arial" w:cs="Arial"/>
                <w:sz w:val="22"/>
                <w:szCs w:val="22"/>
              </w:rPr>
            </w:pPr>
            <w:r w:rsidRPr="00F2293C">
              <w:rPr>
                <w:rFonts w:ascii="Arial" w:hAnsi="Arial" w:cs="Arial"/>
                <w:sz w:val="22"/>
                <w:szCs w:val="22"/>
              </w:rPr>
              <w:t>Today, you are also going to try and complete a spelling quiz from the statutory words. Check Purple Mash and complete Quiz 4 that I</w:t>
            </w:r>
            <w:r w:rsidR="002114F4">
              <w:rPr>
                <w:rFonts w:ascii="Arial" w:hAnsi="Arial" w:cs="Arial"/>
                <w:sz w:val="22"/>
                <w:szCs w:val="22"/>
              </w:rPr>
              <w:t xml:space="preserve"> have</w:t>
            </w:r>
            <w:r w:rsidRPr="00F2293C">
              <w:rPr>
                <w:rFonts w:ascii="Arial" w:hAnsi="Arial" w:cs="Arial"/>
                <w:sz w:val="22"/>
                <w:szCs w:val="22"/>
              </w:rPr>
              <w:t xml:space="preserve"> set up for you.</w:t>
            </w:r>
          </w:p>
        </w:tc>
      </w:tr>
      <w:tr w:rsidR="006858BD" w:rsidRPr="00F2293C" w14:paraId="3AC2EBDF" w14:textId="77777777" w:rsidTr="00642513">
        <w:tc>
          <w:tcPr>
            <w:tcW w:w="1384" w:type="dxa"/>
            <w:vMerge/>
          </w:tcPr>
          <w:p w14:paraId="5575ED1A" w14:textId="77777777" w:rsidR="006858BD" w:rsidRPr="00F2293C" w:rsidRDefault="006858BD">
            <w:pPr>
              <w:rPr>
                <w:rFonts w:ascii="Arial" w:hAnsi="Arial" w:cs="Arial"/>
                <w:sz w:val="22"/>
                <w:szCs w:val="22"/>
              </w:rPr>
            </w:pPr>
          </w:p>
        </w:tc>
        <w:tc>
          <w:tcPr>
            <w:tcW w:w="2126" w:type="dxa"/>
            <w:gridSpan w:val="2"/>
          </w:tcPr>
          <w:p w14:paraId="2815E6E6" w14:textId="5D21A3BE" w:rsidR="006858BD" w:rsidRPr="00F2293C" w:rsidRDefault="006858BD">
            <w:pPr>
              <w:rPr>
                <w:rFonts w:ascii="Arial" w:hAnsi="Arial" w:cs="Arial"/>
                <w:sz w:val="22"/>
                <w:szCs w:val="22"/>
              </w:rPr>
            </w:pPr>
            <w:r w:rsidRPr="00F2293C">
              <w:rPr>
                <w:rFonts w:ascii="Arial" w:hAnsi="Arial" w:cs="Arial"/>
                <w:sz w:val="22"/>
                <w:szCs w:val="22"/>
              </w:rPr>
              <w:t xml:space="preserve">Physical Activity </w:t>
            </w:r>
          </w:p>
        </w:tc>
        <w:tc>
          <w:tcPr>
            <w:tcW w:w="6804" w:type="dxa"/>
          </w:tcPr>
          <w:p w14:paraId="6B47C0F8" w14:textId="232F42BC" w:rsidR="00D20CD7" w:rsidRPr="00F2293C" w:rsidRDefault="006252E8" w:rsidP="00902EA8">
            <w:r w:rsidRPr="00F2293C">
              <w:rPr>
                <w:rFonts w:ascii="Arial" w:hAnsi="Arial" w:cs="Arial"/>
                <w:sz w:val="22"/>
                <w:szCs w:val="22"/>
              </w:rPr>
              <w:t>Create a Physical Activity of your choice. Could you make it around Ancient Egyptian topic? Complete breathing exercise - ‘Pharaoh’- to cool down.</w:t>
            </w:r>
          </w:p>
        </w:tc>
      </w:tr>
      <w:tr w:rsidR="0075600E" w:rsidRPr="00F2293C" w14:paraId="4F724480" w14:textId="605C3192" w:rsidTr="00950538">
        <w:trPr>
          <w:trHeight w:val="280"/>
        </w:trPr>
        <w:tc>
          <w:tcPr>
            <w:tcW w:w="1384" w:type="dxa"/>
            <w:vMerge w:val="restart"/>
          </w:tcPr>
          <w:p w14:paraId="623FF29E" w14:textId="526220E4" w:rsidR="0075600E" w:rsidRPr="00F2293C" w:rsidRDefault="0075600E" w:rsidP="0075600E">
            <w:pPr>
              <w:rPr>
                <w:rFonts w:ascii="Arial" w:hAnsi="Arial" w:cs="Arial"/>
                <w:sz w:val="22"/>
                <w:szCs w:val="22"/>
              </w:rPr>
            </w:pPr>
            <w:r w:rsidRPr="00F2293C">
              <w:rPr>
                <w:rFonts w:ascii="Arial" w:hAnsi="Arial" w:cs="Arial"/>
                <w:sz w:val="22"/>
                <w:szCs w:val="22"/>
              </w:rPr>
              <w:t>Friday</w:t>
            </w:r>
          </w:p>
        </w:tc>
        <w:tc>
          <w:tcPr>
            <w:tcW w:w="2120" w:type="dxa"/>
          </w:tcPr>
          <w:p w14:paraId="4F321591" w14:textId="6B7DCF23" w:rsidR="0075600E" w:rsidRPr="00F2293C" w:rsidRDefault="0075600E" w:rsidP="003F55B3">
            <w:pPr>
              <w:rPr>
                <w:rFonts w:ascii="Arial" w:hAnsi="Arial" w:cs="Arial"/>
                <w:sz w:val="22"/>
                <w:szCs w:val="22"/>
              </w:rPr>
            </w:pPr>
            <w:r w:rsidRPr="00F2293C">
              <w:rPr>
                <w:rFonts w:ascii="Arial" w:hAnsi="Arial" w:cs="Arial"/>
                <w:sz w:val="22"/>
                <w:szCs w:val="22"/>
              </w:rPr>
              <w:t>Maths</w:t>
            </w:r>
          </w:p>
        </w:tc>
        <w:tc>
          <w:tcPr>
            <w:tcW w:w="6810" w:type="dxa"/>
            <w:gridSpan w:val="2"/>
          </w:tcPr>
          <w:p w14:paraId="4BE6A866" w14:textId="67E0C1C9" w:rsidR="0075600E" w:rsidRPr="00F2293C" w:rsidRDefault="00A566E9" w:rsidP="003F55B3">
            <w:pPr>
              <w:rPr>
                <w:rFonts w:ascii="Arial" w:hAnsi="Arial" w:cs="Arial"/>
                <w:sz w:val="22"/>
                <w:szCs w:val="22"/>
              </w:rPr>
            </w:pPr>
            <w:r w:rsidRPr="00F2293C">
              <w:rPr>
                <w:rFonts w:ascii="Arial" w:hAnsi="Arial" w:cs="Arial"/>
                <w:sz w:val="22"/>
                <w:szCs w:val="22"/>
              </w:rPr>
              <w:t>Read and c</w:t>
            </w:r>
            <w:r w:rsidR="0075600E" w:rsidRPr="00F2293C">
              <w:rPr>
                <w:rFonts w:ascii="Arial" w:hAnsi="Arial" w:cs="Arial"/>
                <w:sz w:val="22"/>
                <w:szCs w:val="22"/>
              </w:rPr>
              <w:t xml:space="preserve">omplete </w:t>
            </w:r>
            <w:hyperlink r:id="rId19" w:history="1">
              <w:r w:rsidR="0075600E" w:rsidRPr="00294BFA">
                <w:rPr>
                  <w:rStyle w:val="Hyperlink"/>
                  <w:rFonts w:ascii="Arial" w:hAnsi="Arial" w:cs="Arial"/>
                  <w:sz w:val="22"/>
                  <w:szCs w:val="22"/>
                </w:rPr>
                <w:t>‘</w:t>
              </w:r>
              <w:r w:rsidRPr="00294BFA">
                <w:rPr>
                  <w:rStyle w:val="Hyperlink"/>
                  <w:rFonts w:ascii="Arial" w:hAnsi="Arial" w:cs="Arial"/>
                  <w:sz w:val="22"/>
                  <w:szCs w:val="22"/>
                </w:rPr>
                <w:t xml:space="preserve">Friday </w:t>
              </w:r>
              <w:r w:rsidR="0075600E" w:rsidRPr="00294BFA">
                <w:rPr>
                  <w:rStyle w:val="Hyperlink"/>
                  <w:rFonts w:ascii="Arial" w:hAnsi="Arial" w:cs="Arial"/>
                  <w:sz w:val="22"/>
                  <w:szCs w:val="22"/>
                </w:rPr>
                <w:t>Investigation</w:t>
              </w:r>
              <w:r w:rsidR="0014247D" w:rsidRPr="00294BFA">
                <w:rPr>
                  <w:rStyle w:val="Hyperlink"/>
                  <w:rFonts w:ascii="Arial" w:hAnsi="Arial" w:cs="Arial"/>
                  <w:sz w:val="22"/>
                  <w:szCs w:val="22"/>
                </w:rPr>
                <w:t>s</w:t>
              </w:r>
              <w:r w:rsidR="0075600E" w:rsidRPr="00294BFA">
                <w:rPr>
                  <w:rStyle w:val="Hyperlink"/>
                  <w:rFonts w:ascii="Arial" w:hAnsi="Arial" w:cs="Arial"/>
                  <w:sz w:val="22"/>
                  <w:szCs w:val="22"/>
                </w:rPr>
                <w:t>’</w:t>
              </w:r>
              <w:r w:rsidR="00EC2FED" w:rsidRPr="00294BFA">
                <w:rPr>
                  <w:rStyle w:val="Hyperlink"/>
                  <w:rFonts w:ascii="Arial" w:hAnsi="Arial" w:cs="Arial"/>
                  <w:sz w:val="22"/>
                  <w:szCs w:val="22"/>
                </w:rPr>
                <w:t>.</w:t>
              </w:r>
            </w:hyperlink>
          </w:p>
        </w:tc>
      </w:tr>
      <w:tr w:rsidR="00950538" w:rsidRPr="00F2293C" w14:paraId="36DBA04D" w14:textId="3C7F8BF8" w:rsidTr="00950538">
        <w:trPr>
          <w:trHeight w:val="220"/>
        </w:trPr>
        <w:tc>
          <w:tcPr>
            <w:tcW w:w="1384" w:type="dxa"/>
            <w:vMerge/>
          </w:tcPr>
          <w:p w14:paraId="6635FA64" w14:textId="77777777" w:rsidR="00950538" w:rsidRPr="00F2293C" w:rsidRDefault="00950538">
            <w:pPr>
              <w:rPr>
                <w:rFonts w:ascii="Arial" w:hAnsi="Arial" w:cs="Arial"/>
                <w:sz w:val="22"/>
                <w:szCs w:val="22"/>
              </w:rPr>
            </w:pPr>
          </w:p>
        </w:tc>
        <w:tc>
          <w:tcPr>
            <w:tcW w:w="2120" w:type="dxa"/>
          </w:tcPr>
          <w:p w14:paraId="3FD3AE89" w14:textId="2B9DA372" w:rsidR="00950538" w:rsidRPr="00F2293C" w:rsidRDefault="0075600E" w:rsidP="003F55B3">
            <w:pPr>
              <w:rPr>
                <w:rFonts w:ascii="Arial" w:hAnsi="Arial" w:cs="Arial"/>
                <w:sz w:val="22"/>
                <w:szCs w:val="22"/>
              </w:rPr>
            </w:pPr>
            <w:r w:rsidRPr="00F2293C">
              <w:rPr>
                <w:rFonts w:ascii="Arial" w:hAnsi="Arial" w:cs="Arial"/>
                <w:sz w:val="22"/>
                <w:szCs w:val="22"/>
              </w:rPr>
              <w:t>English</w:t>
            </w:r>
          </w:p>
        </w:tc>
        <w:tc>
          <w:tcPr>
            <w:tcW w:w="6810" w:type="dxa"/>
            <w:gridSpan w:val="2"/>
          </w:tcPr>
          <w:p w14:paraId="480D10FF" w14:textId="77777777" w:rsidR="00E05836" w:rsidRPr="00F2293C" w:rsidRDefault="00D611FE" w:rsidP="00E072E7">
            <w:pPr>
              <w:rPr>
                <w:rFonts w:ascii="Arial" w:hAnsi="Arial" w:cs="Arial"/>
                <w:sz w:val="22"/>
                <w:szCs w:val="22"/>
              </w:rPr>
            </w:pPr>
            <w:r w:rsidRPr="00F2293C">
              <w:rPr>
                <w:rFonts w:ascii="Arial" w:hAnsi="Arial" w:cs="Arial"/>
                <w:sz w:val="22"/>
                <w:szCs w:val="22"/>
              </w:rPr>
              <w:t xml:space="preserve">Edit </w:t>
            </w:r>
            <w:r w:rsidR="005B1210" w:rsidRPr="00F2293C">
              <w:rPr>
                <w:rFonts w:ascii="Arial" w:hAnsi="Arial" w:cs="Arial"/>
                <w:sz w:val="22"/>
                <w:szCs w:val="22"/>
              </w:rPr>
              <w:t>the draft of your book</w:t>
            </w:r>
            <w:r w:rsidR="00D27F30" w:rsidRPr="00F2293C">
              <w:rPr>
                <w:rFonts w:ascii="Arial" w:hAnsi="Arial" w:cs="Arial"/>
                <w:sz w:val="22"/>
                <w:szCs w:val="22"/>
              </w:rPr>
              <w:t xml:space="preserve"> </w:t>
            </w:r>
            <w:r w:rsidR="003C1233" w:rsidRPr="00F2293C">
              <w:rPr>
                <w:rFonts w:ascii="Arial" w:hAnsi="Arial" w:cs="Arial"/>
                <w:sz w:val="22"/>
                <w:szCs w:val="22"/>
              </w:rPr>
              <w:t>from previous session</w:t>
            </w:r>
            <w:r w:rsidR="005B1210" w:rsidRPr="00F2293C">
              <w:rPr>
                <w:rFonts w:ascii="Arial" w:hAnsi="Arial" w:cs="Arial"/>
                <w:sz w:val="22"/>
                <w:szCs w:val="22"/>
              </w:rPr>
              <w:t>s</w:t>
            </w:r>
            <w:r w:rsidRPr="00F2293C">
              <w:rPr>
                <w:rFonts w:ascii="Arial" w:hAnsi="Arial" w:cs="Arial"/>
                <w:sz w:val="22"/>
                <w:szCs w:val="22"/>
              </w:rPr>
              <w:t xml:space="preserve">. Have you included all </w:t>
            </w:r>
            <w:r w:rsidR="00034E69" w:rsidRPr="00F2293C">
              <w:rPr>
                <w:rFonts w:ascii="Arial" w:hAnsi="Arial" w:cs="Arial"/>
                <w:sz w:val="22"/>
                <w:szCs w:val="22"/>
              </w:rPr>
              <w:t xml:space="preserve">the </w:t>
            </w:r>
            <w:r w:rsidRPr="00F2293C">
              <w:rPr>
                <w:rFonts w:ascii="Arial" w:hAnsi="Arial" w:cs="Arial"/>
                <w:sz w:val="22"/>
                <w:szCs w:val="22"/>
              </w:rPr>
              <w:t xml:space="preserve">features? </w:t>
            </w:r>
            <w:r w:rsidR="005B1210" w:rsidRPr="00F2293C">
              <w:rPr>
                <w:rFonts w:ascii="Arial" w:hAnsi="Arial" w:cs="Arial"/>
                <w:sz w:val="22"/>
                <w:szCs w:val="22"/>
              </w:rPr>
              <w:t>Are</w:t>
            </w:r>
            <w:r w:rsidR="000B0030" w:rsidRPr="00F2293C">
              <w:rPr>
                <w:rFonts w:ascii="Arial" w:hAnsi="Arial" w:cs="Arial"/>
                <w:sz w:val="22"/>
                <w:szCs w:val="22"/>
              </w:rPr>
              <w:t xml:space="preserve"> you spelling and punctuation correct?</w:t>
            </w:r>
            <w:r w:rsidR="0048551E" w:rsidRPr="00F2293C">
              <w:rPr>
                <w:rFonts w:ascii="Arial" w:hAnsi="Arial" w:cs="Arial"/>
                <w:sz w:val="22"/>
                <w:szCs w:val="22"/>
              </w:rPr>
              <w:t xml:space="preserve"> </w:t>
            </w:r>
          </w:p>
          <w:p w14:paraId="4BBBA1ED" w14:textId="77777777" w:rsidR="003E1C07" w:rsidRDefault="003E1C07" w:rsidP="00E072E7">
            <w:pPr>
              <w:rPr>
                <w:rFonts w:ascii="Arial" w:hAnsi="Arial" w:cs="Arial"/>
                <w:sz w:val="22"/>
                <w:szCs w:val="22"/>
              </w:rPr>
            </w:pPr>
            <w:r w:rsidRPr="00F2293C">
              <w:rPr>
                <w:rFonts w:ascii="Arial" w:hAnsi="Arial" w:cs="Arial"/>
                <w:sz w:val="22"/>
                <w:szCs w:val="22"/>
              </w:rPr>
              <w:t>Copy neatly your story and illustrate it. Make it into a book.</w:t>
            </w:r>
          </w:p>
          <w:p w14:paraId="0429747A" w14:textId="783FDD7B" w:rsidR="002114F4" w:rsidRPr="00F2293C" w:rsidRDefault="002114F4" w:rsidP="00E072E7">
            <w:pPr>
              <w:rPr>
                <w:rFonts w:ascii="Arial" w:hAnsi="Arial" w:cs="Arial"/>
                <w:iCs/>
                <w:sz w:val="22"/>
                <w:szCs w:val="22"/>
              </w:rPr>
            </w:pPr>
            <w:r w:rsidRPr="00F2293C">
              <w:rPr>
                <w:rFonts w:ascii="Arial" w:hAnsi="Arial" w:cs="Arial"/>
                <w:sz w:val="22"/>
                <w:szCs w:val="22"/>
              </w:rPr>
              <w:lastRenderedPageBreak/>
              <w:t>Today, you are also going to try and complete a spelling quiz from the statutory words. Check Purple Mash and complete Quiz 4 that I</w:t>
            </w:r>
            <w:r>
              <w:rPr>
                <w:rFonts w:ascii="Arial" w:hAnsi="Arial" w:cs="Arial"/>
                <w:sz w:val="22"/>
                <w:szCs w:val="22"/>
              </w:rPr>
              <w:t xml:space="preserve"> have</w:t>
            </w:r>
            <w:r w:rsidRPr="00F2293C">
              <w:rPr>
                <w:rFonts w:ascii="Arial" w:hAnsi="Arial" w:cs="Arial"/>
                <w:sz w:val="22"/>
                <w:szCs w:val="22"/>
              </w:rPr>
              <w:t xml:space="preserve"> set up for you.</w:t>
            </w:r>
          </w:p>
        </w:tc>
      </w:tr>
      <w:tr w:rsidR="00950538" w:rsidRPr="00F2293C" w14:paraId="2C4D8A91" w14:textId="4C4E1F45" w:rsidTr="00950538">
        <w:trPr>
          <w:trHeight w:val="370"/>
        </w:trPr>
        <w:tc>
          <w:tcPr>
            <w:tcW w:w="1384" w:type="dxa"/>
            <w:vMerge/>
          </w:tcPr>
          <w:p w14:paraId="55DE9555" w14:textId="77777777" w:rsidR="00950538" w:rsidRPr="00F2293C" w:rsidRDefault="00950538">
            <w:pPr>
              <w:rPr>
                <w:rFonts w:ascii="Arial" w:hAnsi="Arial" w:cs="Arial"/>
                <w:sz w:val="22"/>
                <w:szCs w:val="22"/>
              </w:rPr>
            </w:pPr>
          </w:p>
        </w:tc>
        <w:tc>
          <w:tcPr>
            <w:tcW w:w="2120" w:type="dxa"/>
          </w:tcPr>
          <w:p w14:paraId="5713C3DB" w14:textId="226FCA17" w:rsidR="00950538" w:rsidRPr="00F2293C" w:rsidRDefault="0075600E" w:rsidP="003F55B3">
            <w:pPr>
              <w:rPr>
                <w:rFonts w:ascii="Arial" w:hAnsi="Arial" w:cs="Arial"/>
                <w:sz w:val="22"/>
                <w:szCs w:val="22"/>
              </w:rPr>
            </w:pPr>
            <w:r w:rsidRPr="00F2293C">
              <w:rPr>
                <w:rFonts w:ascii="Arial" w:hAnsi="Arial" w:cs="Arial"/>
                <w:sz w:val="22"/>
                <w:szCs w:val="22"/>
              </w:rPr>
              <w:t>Physical Activity</w:t>
            </w:r>
          </w:p>
        </w:tc>
        <w:tc>
          <w:tcPr>
            <w:tcW w:w="6810" w:type="dxa"/>
            <w:gridSpan w:val="2"/>
          </w:tcPr>
          <w:p w14:paraId="6C126D9C" w14:textId="6BBD7C09" w:rsidR="00950538" w:rsidRPr="00F2293C" w:rsidRDefault="006252E8" w:rsidP="002517F1">
            <w:r w:rsidRPr="00F2293C">
              <w:rPr>
                <w:rFonts w:ascii="Arial" w:hAnsi="Arial" w:cs="Arial"/>
                <w:sz w:val="22"/>
                <w:szCs w:val="22"/>
              </w:rPr>
              <w:t>Create a Physical Activity of your choice. Could you make it around Ancient Egyptian topic? Complete breathing exercise - ‘Pharaoh’- to cool down.</w:t>
            </w:r>
          </w:p>
        </w:tc>
      </w:tr>
    </w:tbl>
    <w:p w14:paraId="0E706936" w14:textId="77777777" w:rsidR="00904949" w:rsidRPr="00F2293C"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74"/>
        <w:gridCol w:w="8822"/>
      </w:tblGrid>
      <w:tr w:rsidR="00E46300" w:rsidRPr="00F2293C" w14:paraId="70021DF0" w14:textId="77777777" w:rsidTr="00425746">
        <w:trPr>
          <w:trHeight w:val="132"/>
        </w:trPr>
        <w:tc>
          <w:tcPr>
            <w:tcW w:w="1374" w:type="dxa"/>
          </w:tcPr>
          <w:p w14:paraId="7C4140EA" w14:textId="77777777" w:rsidR="00E46300" w:rsidRPr="00F2293C" w:rsidRDefault="00E46300" w:rsidP="00E46300">
            <w:pPr>
              <w:rPr>
                <w:rFonts w:ascii="Arial" w:hAnsi="Arial" w:cs="Arial"/>
                <w:sz w:val="22"/>
                <w:szCs w:val="22"/>
              </w:rPr>
            </w:pPr>
            <w:r w:rsidRPr="00F2293C">
              <w:rPr>
                <w:rFonts w:ascii="Arial" w:hAnsi="Arial" w:cs="Arial"/>
                <w:sz w:val="22"/>
                <w:szCs w:val="22"/>
              </w:rPr>
              <w:t xml:space="preserve">RE:    </w:t>
            </w:r>
          </w:p>
          <w:p w14:paraId="527FCCBE" w14:textId="77777777" w:rsidR="00E46300" w:rsidRPr="00F2293C" w:rsidRDefault="00E46300" w:rsidP="00904949">
            <w:pPr>
              <w:rPr>
                <w:rFonts w:ascii="Arial" w:hAnsi="Arial" w:cs="Arial"/>
                <w:sz w:val="22"/>
                <w:szCs w:val="22"/>
              </w:rPr>
            </w:pPr>
          </w:p>
        </w:tc>
        <w:tc>
          <w:tcPr>
            <w:tcW w:w="8822" w:type="dxa"/>
          </w:tcPr>
          <w:p w14:paraId="0BDE7383" w14:textId="3FCC4CA6" w:rsidR="00414197" w:rsidRPr="00F2293C" w:rsidRDefault="009B4049" w:rsidP="00F226E3">
            <w:pPr>
              <w:rPr>
                <w:rFonts w:ascii="Arial" w:hAnsi="Arial" w:cs="Arial"/>
                <w:sz w:val="22"/>
                <w:szCs w:val="22"/>
              </w:rPr>
            </w:pPr>
            <w:r w:rsidRPr="00F2293C">
              <w:rPr>
                <w:rFonts w:ascii="Arial" w:hAnsi="Arial" w:cs="Arial"/>
                <w:sz w:val="22"/>
                <w:szCs w:val="22"/>
              </w:rPr>
              <w:t xml:space="preserve">Read </w:t>
            </w:r>
            <w:r w:rsidR="00414197" w:rsidRPr="00F2293C">
              <w:rPr>
                <w:rFonts w:ascii="Arial" w:hAnsi="Arial" w:cs="Arial"/>
                <w:sz w:val="22"/>
                <w:szCs w:val="22"/>
              </w:rPr>
              <w:t xml:space="preserve">about </w:t>
            </w:r>
            <w:hyperlink r:id="rId20" w:history="1">
              <w:r w:rsidR="00414197" w:rsidRPr="003A3C29">
                <w:rPr>
                  <w:rStyle w:val="Hyperlink"/>
                  <w:rFonts w:ascii="Arial" w:hAnsi="Arial" w:cs="Arial"/>
                  <w:sz w:val="22"/>
                  <w:szCs w:val="22"/>
                </w:rPr>
                <w:t>‘The Communion of Saints’</w:t>
              </w:r>
            </w:hyperlink>
            <w:r w:rsidR="003A3C29">
              <w:rPr>
                <w:rFonts w:ascii="Arial" w:hAnsi="Arial" w:cs="Arial"/>
                <w:sz w:val="22"/>
                <w:szCs w:val="22"/>
              </w:rPr>
              <w:t xml:space="preserve">. </w:t>
            </w:r>
            <w:r w:rsidR="00414197" w:rsidRPr="00F2293C">
              <w:rPr>
                <w:rFonts w:ascii="Arial" w:hAnsi="Arial" w:cs="Arial"/>
                <w:sz w:val="22"/>
                <w:szCs w:val="22"/>
              </w:rPr>
              <w:t xml:space="preserve">Look at the picture. How do you think it illustrates the Communion of Saints? Make your own illustration/painting of The Communion of Saints. Write an explanation for it. Choose </w:t>
            </w:r>
            <w:r w:rsidR="003A3C29">
              <w:rPr>
                <w:rFonts w:ascii="Arial" w:hAnsi="Arial" w:cs="Arial"/>
                <w:sz w:val="22"/>
                <w:szCs w:val="22"/>
              </w:rPr>
              <w:t>a</w:t>
            </w:r>
            <w:r w:rsidR="00414197" w:rsidRPr="00F2293C">
              <w:rPr>
                <w:rFonts w:ascii="Arial" w:hAnsi="Arial" w:cs="Arial"/>
                <w:sz w:val="22"/>
                <w:szCs w:val="22"/>
              </w:rPr>
              <w:t xml:space="preserve"> Saint and either make a guide about their life and mission or draw a portrait and add information about their life. How Saints could help you? </w:t>
            </w:r>
            <w:r w:rsidR="007468AC" w:rsidRPr="00F2293C">
              <w:rPr>
                <w:rFonts w:ascii="Arial" w:hAnsi="Arial" w:cs="Arial"/>
                <w:sz w:val="22"/>
                <w:szCs w:val="22"/>
              </w:rPr>
              <w:t>Could you become a saint? How?</w:t>
            </w:r>
            <w:r w:rsidR="003A3C29">
              <w:rPr>
                <w:rFonts w:ascii="Arial" w:hAnsi="Arial" w:cs="Arial"/>
                <w:sz w:val="22"/>
                <w:szCs w:val="22"/>
              </w:rPr>
              <w:t xml:space="preserve"> Finally, w</w:t>
            </w:r>
            <w:r w:rsidR="00414197" w:rsidRPr="00F2293C">
              <w:rPr>
                <w:rFonts w:ascii="Arial" w:hAnsi="Arial" w:cs="Arial"/>
                <w:sz w:val="22"/>
                <w:szCs w:val="22"/>
              </w:rPr>
              <w:t xml:space="preserve">rite a prayer </w:t>
            </w:r>
            <w:r w:rsidR="007468AC" w:rsidRPr="00F2293C">
              <w:rPr>
                <w:rFonts w:ascii="Arial" w:hAnsi="Arial" w:cs="Arial"/>
                <w:sz w:val="22"/>
                <w:szCs w:val="22"/>
              </w:rPr>
              <w:t>to thank God for all the saints who guide us in our daily lives.</w:t>
            </w:r>
          </w:p>
        </w:tc>
      </w:tr>
      <w:tr w:rsidR="00E46300" w:rsidRPr="00F2293C" w14:paraId="6C9EC4DF" w14:textId="77777777" w:rsidTr="009011F1">
        <w:tc>
          <w:tcPr>
            <w:tcW w:w="1374" w:type="dxa"/>
          </w:tcPr>
          <w:p w14:paraId="55F5F914" w14:textId="77777777" w:rsidR="00E46300" w:rsidRPr="00F2293C" w:rsidRDefault="009011F1" w:rsidP="00904949">
            <w:pPr>
              <w:rPr>
                <w:rFonts w:ascii="Arial" w:hAnsi="Arial" w:cs="Arial"/>
                <w:sz w:val="22"/>
                <w:szCs w:val="22"/>
              </w:rPr>
            </w:pPr>
            <w:r w:rsidRPr="00F2293C">
              <w:rPr>
                <w:rFonts w:ascii="Arial" w:hAnsi="Arial" w:cs="Arial"/>
                <w:sz w:val="22"/>
                <w:szCs w:val="22"/>
              </w:rPr>
              <w:t>Foundation Subjects:</w:t>
            </w:r>
          </w:p>
          <w:p w14:paraId="1C43669E" w14:textId="38E659AF" w:rsidR="00610474" w:rsidRPr="00F2293C" w:rsidRDefault="0080291F" w:rsidP="00904949">
            <w:pPr>
              <w:rPr>
                <w:rFonts w:ascii="Arial" w:hAnsi="Arial" w:cs="Arial"/>
                <w:sz w:val="22"/>
                <w:szCs w:val="22"/>
              </w:rPr>
            </w:pPr>
            <w:r w:rsidRPr="00F2293C">
              <w:rPr>
                <w:rFonts w:ascii="Arial" w:hAnsi="Arial" w:cs="Arial"/>
                <w:sz w:val="22"/>
                <w:szCs w:val="22"/>
              </w:rPr>
              <w:t>History</w:t>
            </w:r>
          </w:p>
        </w:tc>
        <w:tc>
          <w:tcPr>
            <w:tcW w:w="8822" w:type="dxa"/>
          </w:tcPr>
          <w:p w14:paraId="1E2C1E79" w14:textId="5966C783" w:rsidR="00946F34" w:rsidRPr="00F2293C" w:rsidRDefault="003804B3" w:rsidP="00671D75">
            <w:pPr>
              <w:rPr>
                <w:rFonts w:ascii="Arial" w:hAnsi="Arial" w:cs="Arial"/>
                <w:sz w:val="22"/>
                <w:szCs w:val="22"/>
              </w:rPr>
            </w:pPr>
            <w:r w:rsidRPr="00F2293C">
              <w:rPr>
                <w:rFonts w:ascii="Arial" w:hAnsi="Arial" w:cs="Arial"/>
                <w:sz w:val="22"/>
                <w:szCs w:val="22"/>
                <w:u w:val="single"/>
              </w:rPr>
              <w:t>Reflect:</w:t>
            </w:r>
            <w:r w:rsidRPr="00F2293C">
              <w:rPr>
                <w:rFonts w:ascii="Arial" w:hAnsi="Arial" w:cs="Arial"/>
                <w:sz w:val="22"/>
                <w:szCs w:val="22"/>
              </w:rPr>
              <w:t xml:space="preserve"> </w:t>
            </w:r>
            <w:r w:rsidR="00671D75" w:rsidRPr="00F2293C">
              <w:rPr>
                <w:rFonts w:ascii="Arial" w:hAnsi="Arial" w:cs="Arial"/>
                <w:sz w:val="22"/>
                <w:szCs w:val="22"/>
              </w:rPr>
              <w:t>What was your favourite part of the Ancient Egyptian topic? Mine was mummification and pyramids.</w:t>
            </w:r>
            <w:r w:rsidR="00813248" w:rsidRPr="00F2293C">
              <w:rPr>
                <w:rFonts w:ascii="Arial" w:hAnsi="Arial" w:cs="Arial"/>
                <w:sz w:val="22"/>
                <w:szCs w:val="22"/>
              </w:rPr>
              <w:t xml:space="preserve"> Was there anything that surprised you? Puzzled</w:t>
            </w:r>
            <w:r w:rsidR="00BD5793">
              <w:rPr>
                <w:rFonts w:ascii="Arial" w:hAnsi="Arial" w:cs="Arial"/>
                <w:sz w:val="22"/>
                <w:szCs w:val="22"/>
              </w:rPr>
              <w:t xml:space="preserve"> you</w:t>
            </w:r>
            <w:r w:rsidR="00813248" w:rsidRPr="00F2293C">
              <w:rPr>
                <w:rFonts w:ascii="Arial" w:hAnsi="Arial" w:cs="Arial"/>
                <w:sz w:val="22"/>
                <w:szCs w:val="22"/>
              </w:rPr>
              <w:t>? What was it? D</w:t>
            </w:r>
            <w:r w:rsidR="00BD5793">
              <w:rPr>
                <w:rFonts w:ascii="Arial" w:hAnsi="Arial" w:cs="Arial"/>
                <w:sz w:val="22"/>
                <w:szCs w:val="22"/>
              </w:rPr>
              <w:t>id</w:t>
            </w:r>
            <w:r w:rsidR="00813248" w:rsidRPr="00F2293C">
              <w:rPr>
                <w:rFonts w:ascii="Arial" w:hAnsi="Arial" w:cs="Arial"/>
                <w:sz w:val="22"/>
                <w:szCs w:val="22"/>
              </w:rPr>
              <w:t xml:space="preserve"> any of the information remind you of something? </w:t>
            </w:r>
            <w:r w:rsidR="00BD5793">
              <w:rPr>
                <w:rFonts w:ascii="Arial" w:hAnsi="Arial" w:cs="Arial"/>
                <w:sz w:val="22"/>
                <w:szCs w:val="22"/>
              </w:rPr>
              <w:t>Was</w:t>
            </w:r>
            <w:r w:rsidR="00813248" w:rsidRPr="00F2293C">
              <w:rPr>
                <w:rFonts w:ascii="Arial" w:hAnsi="Arial" w:cs="Arial"/>
                <w:sz w:val="22"/>
                <w:szCs w:val="22"/>
              </w:rPr>
              <w:t xml:space="preserve"> it a story? A country you read about or visited? </w:t>
            </w:r>
          </w:p>
          <w:p w14:paraId="27771622" w14:textId="69197325" w:rsidR="001F7146" w:rsidRPr="00F2293C" w:rsidRDefault="003804B3" w:rsidP="001446CB">
            <w:pPr>
              <w:rPr>
                <w:rFonts w:ascii="Arial" w:hAnsi="Arial" w:cs="Arial"/>
                <w:sz w:val="22"/>
                <w:szCs w:val="22"/>
              </w:rPr>
            </w:pPr>
            <w:r w:rsidRPr="00F2293C">
              <w:rPr>
                <w:rFonts w:ascii="Arial" w:hAnsi="Arial" w:cs="Arial"/>
                <w:sz w:val="22"/>
                <w:szCs w:val="22"/>
                <w:u w:val="single"/>
              </w:rPr>
              <w:t>Understand:</w:t>
            </w:r>
            <w:r w:rsidRPr="00F2293C">
              <w:rPr>
                <w:rFonts w:ascii="Arial" w:hAnsi="Arial" w:cs="Arial"/>
                <w:sz w:val="22"/>
                <w:szCs w:val="22"/>
              </w:rPr>
              <w:t xml:space="preserve"> </w:t>
            </w:r>
            <w:r w:rsidR="00D0455E" w:rsidRPr="00F2293C">
              <w:rPr>
                <w:rFonts w:ascii="Arial" w:hAnsi="Arial" w:cs="Arial"/>
                <w:sz w:val="22"/>
                <w:szCs w:val="22"/>
              </w:rPr>
              <w:t xml:space="preserve"> </w:t>
            </w:r>
            <w:r w:rsidR="001446CB" w:rsidRPr="00F2293C">
              <w:rPr>
                <w:rFonts w:ascii="Arial" w:hAnsi="Arial" w:cs="Arial"/>
                <w:sz w:val="22"/>
                <w:szCs w:val="22"/>
              </w:rPr>
              <w:t xml:space="preserve">Click </w:t>
            </w:r>
            <w:hyperlink r:id="rId21" w:history="1">
              <w:r w:rsidR="001446CB" w:rsidRPr="00F2293C">
                <w:rPr>
                  <w:rStyle w:val="Hyperlink"/>
                  <w:rFonts w:ascii="Arial" w:hAnsi="Arial" w:cs="Arial"/>
                  <w:sz w:val="22"/>
                  <w:szCs w:val="22"/>
                </w:rPr>
                <w:t>here</w:t>
              </w:r>
            </w:hyperlink>
            <w:r w:rsidR="001446CB" w:rsidRPr="00F2293C">
              <w:rPr>
                <w:rFonts w:ascii="Arial" w:hAnsi="Arial" w:cs="Arial"/>
                <w:sz w:val="22"/>
                <w:szCs w:val="22"/>
              </w:rPr>
              <w:t xml:space="preserve"> to</w:t>
            </w:r>
            <w:r w:rsidR="00946F34" w:rsidRPr="00F2293C">
              <w:rPr>
                <w:rFonts w:ascii="Arial" w:hAnsi="Arial" w:cs="Arial"/>
                <w:sz w:val="22"/>
                <w:szCs w:val="22"/>
              </w:rPr>
              <w:t xml:space="preserve"> </w:t>
            </w:r>
            <w:r w:rsidR="00813248" w:rsidRPr="00F2293C">
              <w:rPr>
                <w:rFonts w:ascii="Arial" w:hAnsi="Arial" w:cs="Arial"/>
                <w:sz w:val="22"/>
                <w:szCs w:val="22"/>
              </w:rPr>
              <w:t>check more interesting facts about Ancient Egypt. Are there any areas of the topic that we have not studied? Find out about it.</w:t>
            </w:r>
          </w:p>
          <w:p w14:paraId="3A735C57" w14:textId="6B27F97B" w:rsidR="00813248" w:rsidRPr="00F2293C" w:rsidRDefault="003804B3" w:rsidP="001F7146">
            <w:pPr>
              <w:rPr>
                <w:rFonts w:ascii="Arial" w:hAnsi="Arial" w:cs="Arial"/>
                <w:sz w:val="22"/>
                <w:szCs w:val="22"/>
              </w:rPr>
            </w:pPr>
            <w:r w:rsidRPr="00F2293C">
              <w:rPr>
                <w:rFonts w:ascii="Arial" w:hAnsi="Arial" w:cs="Arial"/>
                <w:sz w:val="22"/>
                <w:szCs w:val="22"/>
                <w:u w:val="single"/>
              </w:rPr>
              <w:t>Challenge:</w:t>
            </w:r>
            <w:r w:rsidRPr="00F2293C">
              <w:rPr>
                <w:rFonts w:ascii="Arial" w:hAnsi="Arial" w:cs="Arial"/>
                <w:sz w:val="22"/>
                <w:szCs w:val="22"/>
              </w:rPr>
              <w:t xml:space="preserve"> </w:t>
            </w:r>
            <w:r w:rsidR="001F7146" w:rsidRPr="00F2293C">
              <w:rPr>
                <w:rFonts w:ascii="Arial" w:hAnsi="Arial" w:cs="Arial"/>
                <w:sz w:val="22"/>
                <w:szCs w:val="22"/>
              </w:rPr>
              <w:t xml:space="preserve"> </w:t>
            </w:r>
            <w:r w:rsidR="00813248" w:rsidRPr="00F2293C">
              <w:rPr>
                <w:rFonts w:ascii="Arial" w:hAnsi="Arial" w:cs="Arial"/>
                <w:sz w:val="22"/>
                <w:szCs w:val="22"/>
              </w:rPr>
              <w:t xml:space="preserve">Look at the </w:t>
            </w:r>
            <w:hyperlink r:id="rId22" w:history="1">
              <w:r w:rsidR="00E04812" w:rsidRPr="00E04812">
                <w:rPr>
                  <w:rStyle w:val="Hyperlink"/>
                  <w:rFonts w:ascii="Arial" w:hAnsi="Arial" w:cs="Arial"/>
                  <w:sz w:val="22"/>
                  <w:szCs w:val="22"/>
                </w:rPr>
                <w:t>‘Ancient Egypt Flipbook’</w:t>
              </w:r>
            </w:hyperlink>
            <w:r w:rsidR="00E04812">
              <w:rPr>
                <w:rFonts w:ascii="Arial" w:hAnsi="Arial" w:cs="Arial"/>
                <w:sz w:val="22"/>
                <w:szCs w:val="22"/>
              </w:rPr>
              <w:t xml:space="preserve">, it is a </w:t>
            </w:r>
            <w:r w:rsidR="00813248" w:rsidRPr="00F2293C">
              <w:rPr>
                <w:rFonts w:ascii="Arial" w:hAnsi="Arial" w:cs="Arial"/>
                <w:sz w:val="22"/>
                <w:szCs w:val="22"/>
              </w:rPr>
              <w:t>non-chronological report about Ancient Egypt. You can either make your own non-fiction book about Ancient Egypt or make some more art and craft projects to do with Ancient Egypt. It is up to you.</w:t>
            </w:r>
          </w:p>
          <w:p w14:paraId="6D01FE93" w14:textId="07B020A2" w:rsidR="00813248" w:rsidRPr="00F2293C" w:rsidRDefault="00813248" w:rsidP="001F7146">
            <w:pPr>
              <w:rPr>
                <w:rFonts w:ascii="Arial" w:hAnsi="Arial" w:cs="Arial"/>
                <w:sz w:val="22"/>
                <w:szCs w:val="22"/>
              </w:rPr>
            </w:pPr>
            <w:r w:rsidRPr="00F2293C">
              <w:rPr>
                <w:rFonts w:ascii="Arial" w:hAnsi="Arial" w:cs="Arial"/>
                <w:sz w:val="22"/>
                <w:szCs w:val="22"/>
              </w:rPr>
              <w:t xml:space="preserve">For non-chronological report. Check </w:t>
            </w:r>
            <w:hyperlink r:id="rId23" w:history="1">
              <w:r w:rsidRPr="00E04812">
                <w:rPr>
                  <w:rStyle w:val="Hyperlink"/>
                  <w:rFonts w:ascii="Arial" w:hAnsi="Arial" w:cs="Arial"/>
                  <w:sz w:val="22"/>
                  <w:szCs w:val="22"/>
                </w:rPr>
                <w:t xml:space="preserve">‘Ancient Egypt </w:t>
              </w:r>
              <w:r w:rsidR="009C7A65" w:rsidRPr="00E04812">
                <w:rPr>
                  <w:rStyle w:val="Hyperlink"/>
                  <w:rFonts w:ascii="Arial" w:hAnsi="Arial" w:cs="Arial"/>
                  <w:sz w:val="22"/>
                  <w:szCs w:val="22"/>
                </w:rPr>
                <w:t>Flipbook’</w:t>
              </w:r>
            </w:hyperlink>
            <w:r w:rsidR="00E04812">
              <w:rPr>
                <w:rFonts w:ascii="Arial" w:hAnsi="Arial" w:cs="Arial"/>
                <w:sz w:val="22"/>
                <w:szCs w:val="22"/>
              </w:rPr>
              <w:t>.</w:t>
            </w:r>
          </w:p>
          <w:p w14:paraId="60C47A90" w14:textId="2BFCC24C" w:rsidR="00956DE8" w:rsidRPr="00F2293C" w:rsidRDefault="00813248" w:rsidP="001F7146">
            <w:pPr>
              <w:rPr>
                <w:rFonts w:ascii="Arial" w:hAnsi="Arial" w:cs="Arial"/>
                <w:sz w:val="22"/>
                <w:szCs w:val="22"/>
              </w:rPr>
            </w:pPr>
            <w:r w:rsidRPr="00F2293C">
              <w:rPr>
                <w:rFonts w:ascii="Arial" w:hAnsi="Arial" w:cs="Arial"/>
                <w:sz w:val="22"/>
                <w:szCs w:val="22"/>
              </w:rPr>
              <w:t xml:space="preserve">For Art and DT projects check </w:t>
            </w:r>
            <w:hyperlink r:id="rId24" w:history="1">
              <w:r w:rsidRPr="00E04812">
                <w:rPr>
                  <w:rStyle w:val="Hyperlink"/>
                  <w:rFonts w:ascii="Arial" w:hAnsi="Arial" w:cs="Arial"/>
                  <w:sz w:val="22"/>
                  <w:szCs w:val="22"/>
                </w:rPr>
                <w:t xml:space="preserve">‘Egyptian Things </w:t>
              </w:r>
              <w:proofErr w:type="gramStart"/>
              <w:r w:rsidRPr="00E04812">
                <w:rPr>
                  <w:rStyle w:val="Hyperlink"/>
                  <w:rFonts w:ascii="Arial" w:hAnsi="Arial" w:cs="Arial"/>
                  <w:sz w:val="22"/>
                  <w:szCs w:val="22"/>
                </w:rPr>
                <w:t>To</w:t>
              </w:r>
              <w:proofErr w:type="gramEnd"/>
              <w:r w:rsidRPr="00E04812">
                <w:rPr>
                  <w:rStyle w:val="Hyperlink"/>
                  <w:rFonts w:ascii="Arial" w:hAnsi="Arial" w:cs="Arial"/>
                  <w:sz w:val="22"/>
                  <w:szCs w:val="22"/>
                </w:rPr>
                <w:t xml:space="preserve"> Make and Do’</w:t>
              </w:r>
              <w:r w:rsidR="00E04812" w:rsidRPr="00E04812">
                <w:rPr>
                  <w:rStyle w:val="Hyperlink"/>
                  <w:rFonts w:ascii="Arial" w:hAnsi="Arial" w:cs="Arial"/>
                  <w:sz w:val="22"/>
                  <w:szCs w:val="22"/>
                </w:rPr>
                <w:t>.</w:t>
              </w:r>
            </w:hyperlink>
          </w:p>
        </w:tc>
      </w:tr>
      <w:tr w:rsidR="00D81967" w:rsidRPr="00E46300" w14:paraId="6784FF6F" w14:textId="77777777" w:rsidTr="009011F1">
        <w:tc>
          <w:tcPr>
            <w:tcW w:w="1374" w:type="dxa"/>
          </w:tcPr>
          <w:p w14:paraId="5A9516DD" w14:textId="488E17BE" w:rsidR="00D81967" w:rsidRPr="00F2293C" w:rsidRDefault="0080291F" w:rsidP="00904949">
            <w:pPr>
              <w:rPr>
                <w:rFonts w:ascii="Arial" w:hAnsi="Arial" w:cs="Arial"/>
                <w:sz w:val="22"/>
                <w:szCs w:val="22"/>
              </w:rPr>
            </w:pPr>
            <w:r w:rsidRPr="00F2293C">
              <w:rPr>
                <w:rFonts w:ascii="Arial" w:hAnsi="Arial" w:cs="Arial"/>
                <w:sz w:val="22"/>
                <w:szCs w:val="22"/>
              </w:rPr>
              <w:t>Science</w:t>
            </w:r>
          </w:p>
        </w:tc>
        <w:tc>
          <w:tcPr>
            <w:tcW w:w="8822" w:type="dxa"/>
          </w:tcPr>
          <w:p w14:paraId="50DB512A" w14:textId="77777777" w:rsidR="00E04812" w:rsidRDefault="009C476E" w:rsidP="0080291F">
            <w:pPr>
              <w:rPr>
                <w:rFonts w:ascii="Arial" w:hAnsi="Arial" w:cs="Arial"/>
                <w:sz w:val="22"/>
                <w:szCs w:val="22"/>
              </w:rPr>
            </w:pPr>
            <w:r>
              <w:rPr>
                <w:rFonts w:ascii="Arial" w:hAnsi="Arial" w:cs="Arial"/>
                <w:sz w:val="22"/>
                <w:szCs w:val="22"/>
              </w:rPr>
              <w:t xml:space="preserve">You have been great scientist this year, Year 4! Well done! You have always been extremely eager about all investigations and experiments. </w:t>
            </w:r>
            <w:r w:rsidR="0080291F" w:rsidRPr="00F2293C">
              <w:rPr>
                <w:rFonts w:ascii="Arial" w:hAnsi="Arial" w:cs="Arial"/>
                <w:sz w:val="22"/>
                <w:szCs w:val="22"/>
              </w:rPr>
              <w:t>Look at the</w:t>
            </w:r>
            <w:r w:rsidR="00E04812">
              <w:rPr>
                <w:rFonts w:ascii="Arial" w:hAnsi="Arial" w:cs="Arial"/>
                <w:sz w:val="22"/>
                <w:szCs w:val="22"/>
              </w:rPr>
              <w:t xml:space="preserve"> </w:t>
            </w:r>
            <w:hyperlink r:id="rId25" w:history="1">
              <w:r w:rsidR="00E04812" w:rsidRPr="00E04812">
                <w:rPr>
                  <w:rStyle w:val="Hyperlink"/>
                  <w:rFonts w:ascii="Arial" w:hAnsi="Arial" w:cs="Arial"/>
                  <w:sz w:val="22"/>
                  <w:szCs w:val="22"/>
                </w:rPr>
                <w:t>‘</w:t>
              </w:r>
              <w:r w:rsidR="0080291F" w:rsidRPr="00E04812">
                <w:rPr>
                  <w:rStyle w:val="Hyperlink"/>
                  <w:rFonts w:ascii="Arial" w:hAnsi="Arial" w:cs="Arial"/>
                  <w:sz w:val="22"/>
                  <w:szCs w:val="22"/>
                </w:rPr>
                <w:t>End of Year Experiments’</w:t>
              </w:r>
            </w:hyperlink>
            <w:r w:rsidR="0080291F" w:rsidRPr="00F2293C">
              <w:rPr>
                <w:rFonts w:ascii="Arial" w:hAnsi="Arial" w:cs="Arial"/>
                <w:sz w:val="22"/>
                <w:szCs w:val="22"/>
              </w:rPr>
              <w:t xml:space="preserve"> that I have prepared for you. Choose some of them and complete at home. Read the instructions carefully. Always try to use recycled materials. </w:t>
            </w:r>
          </w:p>
          <w:p w14:paraId="5CAE6C39" w14:textId="0C3DF361" w:rsidR="0080291F" w:rsidRPr="00E04812" w:rsidRDefault="0080291F" w:rsidP="0080291F">
            <w:pPr>
              <w:rPr>
                <w:rFonts w:ascii="Arial" w:hAnsi="Arial" w:cs="Arial"/>
                <w:color w:val="FF0000"/>
                <w:sz w:val="22"/>
                <w:szCs w:val="22"/>
              </w:rPr>
            </w:pPr>
            <w:r w:rsidRPr="00E04812">
              <w:rPr>
                <w:rFonts w:ascii="Arial" w:hAnsi="Arial" w:cs="Arial"/>
                <w:color w:val="FF0000"/>
                <w:sz w:val="22"/>
                <w:szCs w:val="22"/>
              </w:rPr>
              <w:t xml:space="preserve">If the experiment involves heating </w:t>
            </w:r>
            <w:r w:rsidR="00F52363">
              <w:rPr>
                <w:rFonts w:ascii="Arial" w:hAnsi="Arial" w:cs="Arial"/>
                <w:color w:val="FF0000"/>
                <w:sz w:val="22"/>
                <w:szCs w:val="22"/>
              </w:rPr>
              <w:t xml:space="preserve">something </w:t>
            </w:r>
            <w:bookmarkStart w:id="0" w:name="_GoBack"/>
            <w:bookmarkEnd w:id="0"/>
            <w:r w:rsidRPr="00E04812">
              <w:rPr>
                <w:rFonts w:ascii="Arial" w:hAnsi="Arial" w:cs="Arial"/>
                <w:color w:val="FF0000"/>
                <w:sz w:val="22"/>
                <w:szCs w:val="22"/>
              </w:rPr>
              <w:t xml:space="preserve">up or baking ALWAYS ASK YOUR ADULT </w:t>
            </w:r>
            <w:r w:rsidR="001F336F">
              <w:rPr>
                <w:rFonts w:ascii="Arial" w:hAnsi="Arial" w:cs="Arial"/>
                <w:color w:val="FF0000"/>
                <w:sz w:val="22"/>
                <w:szCs w:val="22"/>
              </w:rPr>
              <w:t>to</w:t>
            </w:r>
            <w:r w:rsidRPr="00E04812">
              <w:rPr>
                <w:rFonts w:ascii="Arial" w:hAnsi="Arial" w:cs="Arial"/>
                <w:color w:val="FF0000"/>
                <w:sz w:val="22"/>
                <w:szCs w:val="22"/>
              </w:rPr>
              <w:t xml:space="preserve"> SUPERVI</w:t>
            </w:r>
            <w:r w:rsidR="001F336F">
              <w:rPr>
                <w:rFonts w:ascii="Arial" w:hAnsi="Arial" w:cs="Arial"/>
                <w:color w:val="FF0000"/>
                <w:sz w:val="22"/>
                <w:szCs w:val="22"/>
              </w:rPr>
              <w:t>SE YOU</w:t>
            </w:r>
            <w:r w:rsidRPr="00E04812">
              <w:rPr>
                <w:rFonts w:ascii="Arial" w:hAnsi="Arial" w:cs="Arial"/>
                <w:color w:val="FF0000"/>
                <w:sz w:val="22"/>
                <w:szCs w:val="22"/>
              </w:rPr>
              <w:t>!!!</w:t>
            </w:r>
          </w:p>
          <w:p w14:paraId="249AF3BA" w14:textId="1785DF5B" w:rsidR="0080291F" w:rsidRPr="0080291F" w:rsidRDefault="0080291F" w:rsidP="0080291F">
            <w:pPr>
              <w:rPr>
                <w:rFonts w:ascii="Arial" w:hAnsi="Arial" w:cs="Arial"/>
                <w:sz w:val="22"/>
                <w:szCs w:val="22"/>
              </w:rPr>
            </w:pPr>
            <w:r w:rsidRPr="00F2293C">
              <w:rPr>
                <w:rFonts w:ascii="Arial" w:hAnsi="Arial" w:cs="Arial"/>
                <w:sz w:val="22"/>
                <w:szCs w:val="22"/>
              </w:rPr>
              <w:t xml:space="preserve">Good luck and </w:t>
            </w:r>
            <w:r w:rsidR="00463D70">
              <w:rPr>
                <w:rFonts w:ascii="Arial" w:hAnsi="Arial" w:cs="Arial"/>
                <w:sz w:val="22"/>
                <w:szCs w:val="22"/>
              </w:rPr>
              <w:t>enjoy</w:t>
            </w:r>
            <w:r w:rsidRPr="00F2293C">
              <w:rPr>
                <w:rFonts w:ascii="Arial" w:hAnsi="Arial" w:cs="Arial"/>
                <w:sz w:val="22"/>
                <w:szCs w:val="22"/>
              </w:rPr>
              <w:t>!</w:t>
            </w:r>
          </w:p>
        </w:tc>
      </w:tr>
    </w:tbl>
    <w:p w14:paraId="6A99176E" w14:textId="77777777" w:rsidR="003D344A" w:rsidRPr="00416750" w:rsidRDefault="003D344A" w:rsidP="00904949">
      <w:pPr>
        <w:rPr>
          <w:rFonts w:ascii="Arial" w:hAnsi="Arial" w:cs="Arial"/>
          <w:sz w:val="22"/>
          <w:szCs w:val="22"/>
        </w:rPr>
      </w:pPr>
    </w:p>
    <w:sectPr w:rsidR="003D344A" w:rsidRPr="00416750" w:rsidSect="00642513">
      <w:pgSz w:w="11900" w:h="16840"/>
      <w:pgMar w:top="993" w:right="70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9A597" w14:textId="77777777" w:rsidR="003A298B" w:rsidRDefault="003A298B" w:rsidP="002D6051">
      <w:r>
        <w:separator/>
      </w:r>
    </w:p>
  </w:endnote>
  <w:endnote w:type="continuationSeparator" w:id="0">
    <w:p w14:paraId="3F664A8B" w14:textId="77777777" w:rsidR="003A298B" w:rsidRDefault="003A298B" w:rsidP="002D6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F1A4F" w14:textId="77777777" w:rsidR="003A298B" w:rsidRDefault="003A298B" w:rsidP="002D6051">
      <w:r>
        <w:separator/>
      </w:r>
    </w:p>
  </w:footnote>
  <w:footnote w:type="continuationSeparator" w:id="0">
    <w:p w14:paraId="3225245B" w14:textId="77777777" w:rsidR="003A298B" w:rsidRDefault="003A298B" w:rsidP="002D6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FC09F4"/>
    <w:multiLevelType w:val="hybridMultilevel"/>
    <w:tmpl w:val="FCC4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F1AF2"/>
    <w:multiLevelType w:val="hybridMultilevel"/>
    <w:tmpl w:val="B2A2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EC62DF"/>
    <w:multiLevelType w:val="hybridMultilevel"/>
    <w:tmpl w:val="B53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0484"/>
    <w:rsid w:val="000060B6"/>
    <w:rsid w:val="00007174"/>
    <w:rsid w:val="00011A30"/>
    <w:rsid w:val="00014FA3"/>
    <w:rsid w:val="000160FC"/>
    <w:rsid w:val="00017298"/>
    <w:rsid w:val="000172FA"/>
    <w:rsid w:val="0001776C"/>
    <w:rsid w:val="00020E71"/>
    <w:rsid w:val="00020FC3"/>
    <w:rsid w:val="00021338"/>
    <w:rsid w:val="00021498"/>
    <w:rsid w:val="00022F94"/>
    <w:rsid w:val="00024332"/>
    <w:rsid w:val="00025BE6"/>
    <w:rsid w:val="00026EDC"/>
    <w:rsid w:val="0002744B"/>
    <w:rsid w:val="00027E01"/>
    <w:rsid w:val="00033463"/>
    <w:rsid w:val="00033EEF"/>
    <w:rsid w:val="00034E69"/>
    <w:rsid w:val="00036335"/>
    <w:rsid w:val="000407A0"/>
    <w:rsid w:val="00044A6E"/>
    <w:rsid w:val="00051243"/>
    <w:rsid w:val="0005163E"/>
    <w:rsid w:val="000525FB"/>
    <w:rsid w:val="0005345C"/>
    <w:rsid w:val="00053855"/>
    <w:rsid w:val="00054C33"/>
    <w:rsid w:val="0006216C"/>
    <w:rsid w:val="00063E74"/>
    <w:rsid w:val="00063FB7"/>
    <w:rsid w:val="00064878"/>
    <w:rsid w:val="00065729"/>
    <w:rsid w:val="00066AEA"/>
    <w:rsid w:val="00066BC2"/>
    <w:rsid w:val="00070C26"/>
    <w:rsid w:val="00072283"/>
    <w:rsid w:val="000727D1"/>
    <w:rsid w:val="00074F30"/>
    <w:rsid w:val="000761BF"/>
    <w:rsid w:val="000801DD"/>
    <w:rsid w:val="00080C36"/>
    <w:rsid w:val="00080CA5"/>
    <w:rsid w:val="0008172A"/>
    <w:rsid w:val="00081F6E"/>
    <w:rsid w:val="0008270E"/>
    <w:rsid w:val="0008282A"/>
    <w:rsid w:val="000902C4"/>
    <w:rsid w:val="00090FFD"/>
    <w:rsid w:val="000928D4"/>
    <w:rsid w:val="000950AE"/>
    <w:rsid w:val="000968E7"/>
    <w:rsid w:val="000969CC"/>
    <w:rsid w:val="00096C7D"/>
    <w:rsid w:val="00097B0B"/>
    <w:rsid w:val="000A0A5A"/>
    <w:rsid w:val="000A1C0F"/>
    <w:rsid w:val="000A1E31"/>
    <w:rsid w:val="000A3FAE"/>
    <w:rsid w:val="000A55A6"/>
    <w:rsid w:val="000A6B56"/>
    <w:rsid w:val="000A7261"/>
    <w:rsid w:val="000B0030"/>
    <w:rsid w:val="000B1F74"/>
    <w:rsid w:val="000B2C5A"/>
    <w:rsid w:val="000B39E8"/>
    <w:rsid w:val="000B46C9"/>
    <w:rsid w:val="000B47B5"/>
    <w:rsid w:val="000B61F5"/>
    <w:rsid w:val="000B6FB4"/>
    <w:rsid w:val="000C1424"/>
    <w:rsid w:val="000C2101"/>
    <w:rsid w:val="000C4379"/>
    <w:rsid w:val="000C5F91"/>
    <w:rsid w:val="000C7002"/>
    <w:rsid w:val="000C7257"/>
    <w:rsid w:val="000C731A"/>
    <w:rsid w:val="000D0997"/>
    <w:rsid w:val="000D212C"/>
    <w:rsid w:val="000D2A9B"/>
    <w:rsid w:val="000D3D40"/>
    <w:rsid w:val="000D5F30"/>
    <w:rsid w:val="000D6B84"/>
    <w:rsid w:val="000D6E72"/>
    <w:rsid w:val="000D7512"/>
    <w:rsid w:val="000E0A8C"/>
    <w:rsid w:val="000E233A"/>
    <w:rsid w:val="000E23C1"/>
    <w:rsid w:val="000E6616"/>
    <w:rsid w:val="000F12D7"/>
    <w:rsid w:val="000F19AB"/>
    <w:rsid w:val="000F268E"/>
    <w:rsid w:val="000F42DB"/>
    <w:rsid w:val="000F4476"/>
    <w:rsid w:val="000F57C3"/>
    <w:rsid w:val="000F5E87"/>
    <w:rsid w:val="000F77CE"/>
    <w:rsid w:val="00100C30"/>
    <w:rsid w:val="00101135"/>
    <w:rsid w:val="0010127B"/>
    <w:rsid w:val="00101B13"/>
    <w:rsid w:val="001022E4"/>
    <w:rsid w:val="00103D71"/>
    <w:rsid w:val="0010409B"/>
    <w:rsid w:val="001052E8"/>
    <w:rsid w:val="001056A4"/>
    <w:rsid w:val="00105718"/>
    <w:rsid w:val="00105F9A"/>
    <w:rsid w:val="00106996"/>
    <w:rsid w:val="001073D6"/>
    <w:rsid w:val="001074D7"/>
    <w:rsid w:val="0011013C"/>
    <w:rsid w:val="00110F9A"/>
    <w:rsid w:val="0011164B"/>
    <w:rsid w:val="00111DE8"/>
    <w:rsid w:val="001128B5"/>
    <w:rsid w:val="001137B9"/>
    <w:rsid w:val="00113FEF"/>
    <w:rsid w:val="00115677"/>
    <w:rsid w:val="00115F3A"/>
    <w:rsid w:val="00117596"/>
    <w:rsid w:val="00117DA7"/>
    <w:rsid w:val="00120077"/>
    <w:rsid w:val="00125199"/>
    <w:rsid w:val="00126952"/>
    <w:rsid w:val="001274CC"/>
    <w:rsid w:val="00127A12"/>
    <w:rsid w:val="00127B34"/>
    <w:rsid w:val="0013113C"/>
    <w:rsid w:val="001325B7"/>
    <w:rsid w:val="00132C69"/>
    <w:rsid w:val="001353AF"/>
    <w:rsid w:val="0013558A"/>
    <w:rsid w:val="00136C8E"/>
    <w:rsid w:val="001402E5"/>
    <w:rsid w:val="0014122A"/>
    <w:rsid w:val="0014247D"/>
    <w:rsid w:val="00142B24"/>
    <w:rsid w:val="00143291"/>
    <w:rsid w:val="00143487"/>
    <w:rsid w:val="001446CB"/>
    <w:rsid w:val="00144975"/>
    <w:rsid w:val="0015074D"/>
    <w:rsid w:val="001511CC"/>
    <w:rsid w:val="00153064"/>
    <w:rsid w:val="00154579"/>
    <w:rsid w:val="001548F9"/>
    <w:rsid w:val="0015526A"/>
    <w:rsid w:val="001569E0"/>
    <w:rsid w:val="001626D1"/>
    <w:rsid w:val="00163C10"/>
    <w:rsid w:val="001661BF"/>
    <w:rsid w:val="00170986"/>
    <w:rsid w:val="001719B2"/>
    <w:rsid w:val="00171BC5"/>
    <w:rsid w:val="001725A0"/>
    <w:rsid w:val="001747AE"/>
    <w:rsid w:val="001766EC"/>
    <w:rsid w:val="00181802"/>
    <w:rsid w:val="00182D3A"/>
    <w:rsid w:val="00182EAA"/>
    <w:rsid w:val="0018353E"/>
    <w:rsid w:val="00184709"/>
    <w:rsid w:val="001862FF"/>
    <w:rsid w:val="0018714B"/>
    <w:rsid w:val="00187C3D"/>
    <w:rsid w:val="00190601"/>
    <w:rsid w:val="00190863"/>
    <w:rsid w:val="001924D5"/>
    <w:rsid w:val="00193142"/>
    <w:rsid w:val="001942AC"/>
    <w:rsid w:val="001A059F"/>
    <w:rsid w:val="001A1B0E"/>
    <w:rsid w:val="001A3ADA"/>
    <w:rsid w:val="001A3CE5"/>
    <w:rsid w:val="001A55A8"/>
    <w:rsid w:val="001A5CC2"/>
    <w:rsid w:val="001A66D7"/>
    <w:rsid w:val="001B058D"/>
    <w:rsid w:val="001B2542"/>
    <w:rsid w:val="001B55AD"/>
    <w:rsid w:val="001B6B32"/>
    <w:rsid w:val="001B6D67"/>
    <w:rsid w:val="001B6DC8"/>
    <w:rsid w:val="001C1D8F"/>
    <w:rsid w:val="001C2A08"/>
    <w:rsid w:val="001C2AA4"/>
    <w:rsid w:val="001C398B"/>
    <w:rsid w:val="001C451B"/>
    <w:rsid w:val="001C5A46"/>
    <w:rsid w:val="001C6887"/>
    <w:rsid w:val="001D1212"/>
    <w:rsid w:val="001D1276"/>
    <w:rsid w:val="001D3A74"/>
    <w:rsid w:val="001D3A76"/>
    <w:rsid w:val="001D4161"/>
    <w:rsid w:val="001D6386"/>
    <w:rsid w:val="001E10FA"/>
    <w:rsid w:val="001E24A5"/>
    <w:rsid w:val="001E26EF"/>
    <w:rsid w:val="001E31A1"/>
    <w:rsid w:val="001E5926"/>
    <w:rsid w:val="001E7BF8"/>
    <w:rsid w:val="001F08E1"/>
    <w:rsid w:val="001F1E26"/>
    <w:rsid w:val="001F336F"/>
    <w:rsid w:val="001F3438"/>
    <w:rsid w:val="001F3AFE"/>
    <w:rsid w:val="001F59AD"/>
    <w:rsid w:val="001F5D7D"/>
    <w:rsid w:val="001F6099"/>
    <w:rsid w:val="001F6488"/>
    <w:rsid w:val="001F64BC"/>
    <w:rsid w:val="001F7146"/>
    <w:rsid w:val="001F718B"/>
    <w:rsid w:val="001F75D1"/>
    <w:rsid w:val="001F7860"/>
    <w:rsid w:val="00200D07"/>
    <w:rsid w:val="00202992"/>
    <w:rsid w:val="0020438A"/>
    <w:rsid w:val="002102C4"/>
    <w:rsid w:val="00211010"/>
    <w:rsid w:val="002113AC"/>
    <w:rsid w:val="002114F4"/>
    <w:rsid w:val="0021327D"/>
    <w:rsid w:val="00213CBE"/>
    <w:rsid w:val="00214427"/>
    <w:rsid w:val="00214E92"/>
    <w:rsid w:val="002153C1"/>
    <w:rsid w:val="00216526"/>
    <w:rsid w:val="0021756F"/>
    <w:rsid w:val="0022123C"/>
    <w:rsid w:val="00221E92"/>
    <w:rsid w:val="002251EA"/>
    <w:rsid w:val="00225506"/>
    <w:rsid w:val="002258A0"/>
    <w:rsid w:val="0022709D"/>
    <w:rsid w:val="00227961"/>
    <w:rsid w:val="00232011"/>
    <w:rsid w:val="002321AD"/>
    <w:rsid w:val="00232434"/>
    <w:rsid w:val="00232DA8"/>
    <w:rsid w:val="002340CD"/>
    <w:rsid w:val="00234409"/>
    <w:rsid w:val="002347C2"/>
    <w:rsid w:val="002361F8"/>
    <w:rsid w:val="00236E74"/>
    <w:rsid w:val="002409EF"/>
    <w:rsid w:val="00241C26"/>
    <w:rsid w:val="00242712"/>
    <w:rsid w:val="0024415E"/>
    <w:rsid w:val="00247A52"/>
    <w:rsid w:val="00247EAA"/>
    <w:rsid w:val="0025041B"/>
    <w:rsid w:val="002517F1"/>
    <w:rsid w:val="00252035"/>
    <w:rsid w:val="002520B1"/>
    <w:rsid w:val="00252BF3"/>
    <w:rsid w:val="002533FE"/>
    <w:rsid w:val="0025355C"/>
    <w:rsid w:val="00254389"/>
    <w:rsid w:val="0025621D"/>
    <w:rsid w:val="00257D10"/>
    <w:rsid w:val="002600AD"/>
    <w:rsid w:val="00260EFB"/>
    <w:rsid w:val="00261152"/>
    <w:rsid w:val="00261352"/>
    <w:rsid w:val="00261AC0"/>
    <w:rsid w:val="00270361"/>
    <w:rsid w:val="00270AE9"/>
    <w:rsid w:val="00272277"/>
    <w:rsid w:val="00272593"/>
    <w:rsid w:val="00273AFA"/>
    <w:rsid w:val="00274315"/>
    <w:rsid w:val="0027479D"/>
    <w:rsid w:val="002749BC"/>
    <w:rsid w:val="00274F54"/>
    <w:rsid w:val="002752B2"/>
    <w:rsid w:val="00276763"/>
    <w:rsid w:val="002775BD"/>
    <w:rsid w:val="002801AE"/>
    <w:rsid w:val="002824B9"/>
    <w:rsid w:val="00283582"/>
    <w:rsid w:val="002843A2"/>
    <w:rsid w:val="00284ADA"/>
    <w:rsid w:val="002865DB"/>
    <w:rsid w:val="00287003"/>
    <w:rsid w:val="00287070"/>
    <w:rsid w:val="00287155"/>
    <w:rsid w:val="002874F5"/>
    <w:rsid w:val="0029006A"/>
    <w:rsid w:val="00290721"/>
    <w:rsid w:val="00290E71"/>
    <w:rsid w:val="00291531"/>
    <w:rsid w:val="00291715"/>
    <w:rsid w:val="00294456"/>
    <w:rsid w:val="00294A1F"/>
    <w:rsid w:val="00294BFA"/>
    <w:rsid w:val="00295DF2"/>
    <w:rsid w:val="00297105"/>
    <w:rsid w:val="002A0A49"/>
    <w:rsid w:val="002A0D3C"/>
    <w:rsid w:val="002A2523"/>
    <w:rsid w:val="002A2A96"/>
    <w:rsid w:val="002A4DC7"/>
    <w:rsid w:val="002A4E5B"/>
    <w:rsid w:val="002A5D5A"/>
    <w:rsid w:val="002A65DB"/>
    <w:rsid w:val="002A683C"/>
    <w:rsid w:val="002A7357"/>
    <w:rsid w:val="002A774A"/>
    <w:rsid w:val="002A7AB1"/>
    <w:rsid w:val="002B04F1"/>
    <w:rsid w:val="002B1E28"/>
    <w:rsid w:val="002B5B92"/>
    <w:rsid w:val="002B63A4"/>
    <w:rsid w:val="002C010A"/>
    <w:rsid w:val="002C0341"/>
    <w:rsid w:val="002C0615"/>
    <w:rsid w:val="002C1368"/>
    <w:rsid w:val="002C27A1"/>
    <w:rsid w:val="002C2C69"/>
    <w:rsid w:val="002C47E5"/>
    <w:rsid w:val="002C5419"/>
    <w:rsid w:val="002C5D06"/>
    <w:rsid w:val="002C6501"/>
    <w:rsid w:val="002D012B"/>
    <w:rsid w:val="002D24D8"/>
    <w:rsid w:val="002D3EC0"/>
    <w:rsid w:val="002D41D3"/>
    <w:rsid w:val="002D47AC"/>
    <w:rsid w:val="002D49CE"/>
    <w:rsid w:val="002D6051"/>
    <w:rsid w:val="002E1369"/>
    <w:rsid w:val="002E170B"/>
    <w:rsid w:val="002E2CBD"/>
    <w:rsid w:val="002E37F2"/>
    <w:rsid w:val="002E3941"/>
    <w:rsid w:val="002E3E00"/>
    <w:rsid w:val="002E4043"/>
    <w:rsid w:val="002E5A76"/>
    <w:rsid w:val="002E6F33"/>
    <w:rsid w:val="002E6F98"/>
    <w:rsid w:val="002E7B87"/>
    <w:rsid w:val="002F040B"/>
    <w:rsid w:val="002F3279"/>
    <w:rsid w:val="002F5F18"/>
    <w:rsid w:val="002F60F5"/>
    <w:rsid w:val="002F6EC3"/>
    <w:rsid w:val="002F7166"/>
    <w:rsid w:val="002F7459"/>
    <w:rsid w:val="002F7701"/>
    <w:rsid w:val="002F7BD6"/>
    <w:rsid w:val="00301FDD"/>
    <w:rsid w:val="0030222B"/>
    <w:rsid w:val="0030287E"/>
    <w:rsid w:val="0030349E"/>
    <w:rsid w:val="0030516E"/>
    <w:rsid w:val="003072FA"/>
    <w:rsid w:val="00307A86"/>
    <w:rsid w:val="003104E1"/>
    <w:rsid w:val="00313124"/>
    <w:rsid w:val="00315F21"/>
    <w:rsid w:val="00316682"/>
    <w:rsid w:val="00316698"/>
    <w:rsid w:val="00316DC5"/>
    <w:rsid w:val="0031709F"/>
    <w:rsid w:val="003179DE"/>
    <w:rsid w:val="00321B3A"/>
    <w:rsid w:val="00322F61"/>
    <w:rsid w:val="00323E43"/>
    <w:rsid w:val="003259D6"/>
    <w:rsid w:val="00326D63"/>
    <w:rsid w:val="0033070F"/>
    <w:rsid w:val="00331C90"/>
    <w:rsid w:val="00331ECA"/>
    <w:rsid w:val="003330FA"/>
    <w:rsid w:val="00333A1B"/>
    <w:rsid w:val="00334281"/>
    <w:rsid w:val="00335DB6"/>
    <w:rsid w:val="00335EFC"/>
    <w:rsid w:val="00336BF5"/>
    <w:rsid w:val="0034188F"/>
    <w:rsid w:val="00342902"/>
    <w:rsid w:val="00343191"/>
    <w:rsid w:val="00343445"/>
    <w:rsid w:val="00343E2D"/>
    <w:rsid w:val="0034576C"/>
    <w:rsid w:val="00346689"/>
    <w:rsid w:val="00346D70"/>
    <w:rsid w:val="00350530"/>
    <w:rsid w:val="00352B6B"/>
    <w:rsid w:val="00357615"/>
    <w:rsid w:val="00357671"/>
    <w:rsid w:val="003612FE"/>
    <w:rsid w:val="0036318F"/>
    <w:rsid w:val="00364063"/>
    <w:rsid w:val="00364C58"/>
    <w:rsid w:val="00365D9D"/>
    <w:rsid w:val="00370FE6"/>
    <w:rsid w:val="00372B32"/>
    <w:rsid w:val="003764BB"/>
    <w:rsid w:val="0037711A"/>
    <w:rsid w:val="003771AD"/>
    <w:rsid w:val="003804B3"/>
    <w:rsid w:val="00380E23"/>
    <w:rsid w:val="003811BC"/>
    <w:rsid w:val="00382B17"/>
    <w:rsid w:val="00384541"/>
    <w:rsid w:val="00386B5D"/>
    <w:rsid w:val="00386F4F"/>
    <w:rsid w:val="0038763E"/>
    <w:rsid w:val="00390D46"/>
    <w:rsid w:val="00390ED2"/>
    <w:rsid w:val="00392265"/>
    <w:rsid w:val="0039375A"/>
    <w:rsid w:val="00393CD3"/>
    <w:rsid w:val="00396BA4"/>
    <w:rsid w:val="003A02A2"/>
    <w:rsid w:val="003A0E0D"/>
    <w:rsid w:val="003A298B"/>
    <w:rsid w:val="003A34E2"/>
    <w:rsid w:val="003A3C29"/>
    <w:rsid w:val="003A3C4A"/>
    <w:rsid w:val="003A3E99"/>
    <w:rsid w:val="003A4EA6"/>
    <w:rsid w:val="003A74C0"/>
    <w:rsid w:val="003B109A"/>
    <w:rsid w:val="003B1D48"/>
    <w:rsid w:val="003B5681"/>
    <w:rsid w:val="003B604A"/>
    <w:rsid w:val="003B681E"/>
    <w:rsid w:val="003B7907"/>
    <w:rsid w:val="003C0C8E"/>
    <w:rsid w:val="003C0F87"/>
    <w:rsid w:val="003C10BA"/>
    <w:rsid w:val="003C1233"/>
    <w:rsid w:val="003C1552"/>
    <w:rsid w:val="003C219D"/>
    <w:rsid w:val="003C2E10"/>
    <w:rsid w:val="003C449F"/>
    <w:rsid w:val="003C46C7"/>
    <w:rsid w:val="003C497F"/>
    <w:rsid w:val="003C5557"/>
    <w:rsid w:val="003C5953"/>
    <w:rsid w:val="003D06D1"/>
    <w:rsid w:val="003D18F9"/>
    <w:rsid w:val="003D209B"/>
    <w:rsid w:val="003D24B2"/>
    <w:rsid w:val="003D2CDD"/>
    <w:rsid w:val="003D342E"/>
    <w:rsid w:val="003D344A"/>
    <w:rsid w:val="003E109F"/>
    <w:rsid w:val="003E1C07"/>
    <w:rsid w:val="003E1F54"/>
    <w:rsid w:val="003E3FD5"/>
    <w:rsid w:val="003E46DE"/>
    <w:rsid w:val="003E4A2C"/>
    <w:rsid w:val="003E54A4"/>
    <w:rsid w:val="003E5C76"/>
    <w:rsid w:val="003F01B4"/>
    <w:rsid w:val="003F19CE"/>
    <w:rsid w:val="003F3B7F"/>
    <w:rsid w:val="003F4601"/>
    <w:rsid w:val="003F4FE4"/>
    <w:rsid w:val="003F51AB"/>
    <w:rsid w:val="003F55B3"/>
    <w:rsid w:val="003F56E4"/>
    <w:rsid w:val="003F6E9D"/>
    <w:rsid w:val="004004E4"/>
    <w:rsid w:val="00401528"/>
    <w:rsid w:val="00401DCD"/>
    <w:rsid w:val="00402006"/>
    <w:rsid w:val="004071C2"/>
    <w:rsid w:val="0041115D"/>
    <w:rsid w:val="004123B9"/>
    <w:rsid w:val="00414197"/>
    <w:rsid w:val="0041431B"/>
    <w:rsid w:val="00414D2D"/>
    <w:rsid w:val="004159F5"/>
    <w:rsid w:val="00416750"/>
    <w:rsid w:val="0041749C"/>
    <w:rsid w:val="004175E8"/>
    <w:rsid w:val="004210F6"/>
    <w:rsid w:val="00423835"/>
    <w:rsid w:val="00424BD9"/>
    <w:rsid w:val="004256EC"/>
    <w:rsid w:val="00425746"/>
    <w:rsid w:val="0042718C"/>
    <w:rsid w:val="004306CD"/>
    <w:rsid w:val="00431BED"/>
    <w:rsid w:val="00433E04"/>
    <w:rsid w:val="00434A23"/>
    <w:rsid w:val="00435ACD"/>
    <w:rsid w:val="00436952"/>
    <w:rsid w:val="004379B4"/>
    <w:rsid w:val="00437AF0"/>
    <w:rsid w:val="00437B51"/>
    <w:rsid w:val="00441F00"/>
    <w:rsid w:val="0044391E"/>
    <w:rsid w:val="00443CCA"/>
    <w:rsid w:val="00444D4F"/>
    <w:rsid w:val="00445852"/>
    <w:rsid w:val="00447AA5"/>
    <w:rsid w:val="00450F3D"/>
    <w:rsid w:val="00450FA9"/>
    <w:rsid w:val="004521F9"/>
    <w:rsid w:val="004538A8"/>
    <w:rsid w:val="0045528A"/>
    <w:rsid w:val="00455F22"/>
    <w:rsid w:val="00455F65"/>
    <w:rsid w:val="00456B72"/>
    <w:rsid w:val="00456CBA"/>
    <w:rsid w:val="00457291"/>
    <w:rsid w:val="004607FA"/>
    <w:rsid w:val="00461ECB"/>
    <w:rsid w:val="004635B7"/>
    <w:rsid w:val="00463D70"/>
    <w:rsid w:val="00463F21"/>
    <w:rsid w:val="00466A2E"/>
    <w:rsid w:val="00472EA8"/>
    <w:rsid w:val="00474737"/>
    <w:rsid w:val="004749A3"/>
    <w:rsid w:val="00475157"/>
    <w:rsid w:val="00476AEC"/>
    <w:rsid w:val="00476E0F"/>
    <w:rsid w:val="004772A5"/>
    <w:rsid w:val="00480389"/>
    <w:rsid w:val="00480548"/>
    <w:rsid w:val="0048152C"/>
    <w:rsid w:val="00481EA6"/>
    <w:rsid w:val="0048329D"/>
    <w:rsid w:val="0048367C"/>
    <w:rsid w:val="00483D21"/>
    <w:rsid w:val="0048551E"/>
    <w:rsid w:val="00486052"/>
    <w:rsid w:val="00486454"/>
    <w:rsid w:val="0049088F"/>
    <w:rsid w:val="00491EDF"/>
    <w:rsid w:val="00494E0E"/>
    <w:rsid w:val="004A052C"/>
    <w:rsid w:val="004A0987"/>
    <w:rsid w:val="004A2196"/>
    <w:rsid w:val="004A26B2"/>
    <w:rsid w:val="004A37A2"/>
    <w:rsid w:val="004A5CEB"/>
    <w:rsid w:val="004A636B"/>
    <w:rsid w:val="004A6B46"/>
    <w:rsid w:val="004B124F"/>
    <w:rsid w:val="004B12BB"/>
    <w:rsid w:val="004B21D4"/>
    <w:rsid w:val="004B6761"/>
    <w:rsid w:val="004B7C52"/>
    <w:rsid w:val="004C42C4"/>
    <w:rsid w:val="004C4AB6"/>
    <w:rsid w:val="004C510A"/>
    <w:rsid w:val="004C5179"/>
    <w:rsid w:val="004C63CE"/>
    <w:rsid w:val="004D0381"/>
    <w:rsid w:val="004D1CB9"/>
    <w:rsid w:val="004D2D5C"/>
    <w:rsid w:val="004D377F"/>
    <w:rsid w:val="004D62A4"/>
    <w:rsid w:val="004D6322"/>
    <w:rsid w:val="004D773A"/>
    <w:rsid w:val="004D7863"/>
    <w:rsid w:val="004D7C9F"/>
    <w:rsid w:val="004E0301"/>
    <w:rsid w:val="004E0345"/>
    <w:rsid w:val="004E088C"/>
    <w:rsid w:val="004E1B7F"/>
    <w:rsid w:val="004E2863"/>
    <w:rsid w:val="004E2A08"/>
    <w:rsid w:val="004E6B65"/>
    <w:rsid w:val="004E7463"/>
    <w:rsid w:val="004F0C8C"/>
    <w:rsid w:val="004F0CF4"/>
    <w:rsid w:val="004F1918"/>
    <w:rsid w:val="004F1AEC"/>
    <w:rsid w:val="004F3D16"/>
    <w:rsid w:val="004F3F86"/>
    <w:rsid w:val="004F77EB"/>
    <w:rsid w:val="004F78F7"/>
    <w:rsid w:val="004F7EDC"/>
    <w:rsid w:val="00500CC4"/>
    <w:rsid w:val="00501FFF"/>
    <w:rsid w:val="00502250"/>
    <w:rsid w:val="0050330E"/>
    <w:rsid w:val="005047C6"/>
    <w:rsid w:val="00505408"/>
    <w:rsid w:val="00506E5B"/>
    <w:rsid w:val="00507C60"/>
    <w:rsid w:val="005128D6"/>
    <w:rsid w:val="00513D8D"/>
    <w:rsid w:val="00514186"/>
    <w:rsid w:val="00516A4F"/>
    <w:rsid w:val="00521334"/>
    <w:rsid w:val="005220E6"/>
    <w:rsid w:val="00522802"/>
    <w:rsid w:val="00522EB8"/>
    <w:rsid w:val="005243EB"/>
    <w:rsid w:val="00526399"/>
    <w:rsid w:val="005319AA"/>
    <w:rsid w:val="00531D7A"/>
    <w:rsid w:val="005321D6"/>
    <w:rsid w:val="0053235C"/>
    <w:rsid w:val="005329C7"/>
    <w:rsid w:val="005336BC"/>
    <w:rsid w:val="00533725"/>
    <w:rsid w:val="005359FE"/>
    <w:rsid w:val="005365E8"/>
    <w:rsid w:val="005371AF"/>
    <w:rsid w:val="0054041B"/>
    <w:rsid w:val="005404A8"/>
    <w:rsid w:val="00541977"/>
    <w:rsid w:val="00541AB9"/>
    <w:rsid w:val="0054377A"/>
    <w:rsid w:val="00543B43"/>
    <w:rsid w:val="00543DB6"/>
    <w:rsid w:val="00544AA3"/>
    <w:rsid w:val="00544D6C"/>
    <w:rsid w:val="00545170"/>
    <w:rsid w:val="00545527"/>
    <w:rsid w:val="00546C71"/>
    <w:rsid w:val="005472A9"/>
    <w:rsid w:val="00550AA7"/>
    <w:rsid w:val="00551D2A"/>
    <w:rsid w:val="005525F2"/>
    <w:rsid w:val="00552A57"/>
    <w:rsid w:val="0055377B"/>
    <w:rsid w:val="00554DC3"/>
    <w:rsid w:val="005567F0"/>
    <w:rsid w:val="0056049F"/>
    <w:rsid w:val="00561821"/>
    <w:rsid w:val="00564A13"/>
    <w:rsid w:val="00565D84"/>
    <w:rsid w:val="00567D9C"/>
    <w:rsid w:val="00567F57"/>
    <w:rsid w:val="00572B14"/>
    <w:rsid w:val="00573FAA"/>
    <w:rsid w:val="00574037"/>
    <w:rsid w:val="00575373"/>
    <w:rsid w:val="0057574E"/>
    <w:rsid w:val="005758DE"/>
    <w:rsid w:val="00577517"/>
    <w:rsid w:val="005857CF"/>
    <w:rsid w:val="005914F2"/>
    <w:rsid w:val="005915B7"/>
    <w:rsid w:val="005916FA"/>
    <w:rsid w:val="00592B04"/>
    <w:rsid w:val="00596388"/>
    <w:rsid w:val="00596700"/>
    <w:rsid w:val="00596F52"/>
    <w:rsid w:val="00597F07"/>
    <w:rsid w:val="005A1041"/>
    <w:rsid w:val="005A2507"/>
    <w:rsid w:val="005A3E8D"/>
    <w:rsid w:val="005A4543"/>
    <w:rsid w:val="005A5FD7"/>
    <w:rsid w:val="005B1210"/>
    <w:rsid w:val="005B14B6"/>
    <w:rsid w:val="005B5943"/>
    <w:rsid w:val="005B5F5E"/>
    <w:rsid w:val="005B66F6"/>
    <w:rsid w:val="005B69D3"/>
    <w:rsid w:val="005B7E28"/>
    <w:rsid w:val="005C0FDA"/>
    <w:rsid w:val="005C305A"/>
    <w:rsid w:val="005C39EA"/>
    <w:rsid w:val="005C43E2"/>
    <w:rsid w:val="005C6576"/>
    <w:rsid w:val="005C6886"/>
    <w:rsid w:val="005C70AA"/>
    <w:rsid w:val="005C7D49"/>
    <w:rsid w:val="005D04D1"/>
    <w:rsid w:val="005D1A1E"/>
    <w:rsid w:val="005D6D60"/>
    <w:rsid w:val="005E0031"/>
    <w:rsid w:val="005E0C0D"/>
    <w:rsid w:val="005E412A"/>
    <w:rsid w:val="005E4159"/>
    <w:rsid w:val="005E43FD"/>
    <w:rsid w:val="005F1ADC"/>
    <w:rsid w:val="005F4CE4"/>
    <w:rsid w:val="005F5066"/>
    <w:rsid w:val="006004B7"/>
    <w:rsid w:val="00601B98"/>
    <w:rsid w:val="006055B6"/>
    <w:rsid w:val="00605761"/>
    <w:rsid w:val="0060777A"/>
    <w:rsid w:val="00610474"/>
    <w:rsid w:val="0061097E"/>
    <w:rsid w:val="00610E8E"/>
    <w:rsid w:val="00610F68"/>
    <w:rsid w:val="006143D2"/>
    <w:rsid w:val="006170AE"/>
    <w:rsid w:val="006176DE"/>
    <w:rsid w:val="006205AA"/>
    <w:rsid w:val="0062278B"/>
    <w:rsid w:val="00624174"/>
    <w:rsid w:val="00624B41"/>
    <w:rsid w:val="00624EA7"/>
    <w:rsid w:val="00625086"/>
    <w:rsid w:val="006252E8"/>
    <w:rsid w:val="00626767"/>
    <w:rsid w:val="00626CE8"/>
    <w:rsid w:val="00627A83"/>
    <w:rsid w:val="00630274"/>
    <w:rsid w:val="00632AE4"/>
    <w:rsid w:val="00632F55"/>
    <w:rsid w:val="006330CD"/>
    <w:rsid w:val="00633B65"/>
    <w:rsid w:val="00633E43"/>
    <w:rsid w:val="00635A0D"/>
    <w:rsid w:val="00635AA4"/>
    <w:rsid w:val="00635C61"/>
    <w:rsid w:val="00636526"/>
    <w:rsid w:val="006402E3"/>
    <w:rsid w:val="006415C1"/>
    <w:rsid w:val="00641970"/>
    <w:rsid w:val="00642513"/>
    <w:rsid w:val="0064292E"/>
    <w:rsid w:val="006443D0"/>
    <w:rsid w:val="00644A27"/>
    <w:rsid w:val="006455AB"/>
    <w:rsid w:val="0064586C"/>
    <w:rsid w:val="00646256"/>
    <w:rsid w:val="00646C7D"/>
    <w:rsid w:val="006530A6"/>
    <w:rsid w:val="00654468"/>
    <w:rsid w:val="00655579"/>
    <w:rsid w:val="00655B5C"/>
    <w:rsid w:val="00660ACE"/>
    <w:rsid w:val="00670989"/>
    <w:rsid w:val="00671418"/>
    <w:rsid w:val="00671500"/>
    <w:rsid w:val="0067186E"/>
    <w:rsid w:val="00671D75"/>
    <w:rsid w:val="00680B9F"/>
    <w:rsid w:val="0068188F"/>
    <w:rsid w:val="006826E4"/>
    <w:rsid w:val="006858BD"/>
    <w:rsid w:val="00687638"/>
    <w:rsid w:val="006907BD"/>
    <w:rsid w:val="00690FB6"/>
    <w:rsid w:val="00691347"/>
    <w:rsid w:val="00691FF0"/>
    <w:rsid w:val="00692919"/>
    <w:rsid w:val="00693B79"/>
    <w:rsid w:val="00694681"/>
    <w:rsid w:val="00695089"/>
    <w:rsid w:val="006950A0"/>
    <w:rsid w:val="00695F80"/>
    <w:rsid w:val="00696F5F"/>
    <w:rsid w:val="0069729A"/>
    <w:rsid w:val="006A34E8"/>
    <w:rsid w:val="006A378A"/>
    <w:rsid w:val="006A37E3"/>
    <w:rsid w:val="006A3F7F"/>
    <w:rsid w:val="006A6F09"/>
    <w:rsid w:val="006A7F6C"/>
    <w:rsid w:val="006B221C"/>
    <w:rsid w:val="006B2B03"/>
    <w:rsid w:val="006B3534"/>
    <w:rsid w:val="006B3EB8"/>
    <w:rsid w:val="006B4081"/>
    <w:rsid w:val="006B46ED"/>
    <w:rsid w:val="006B5992"/>
    <w:rsid w:val="006B6C46"/>
    <w:rsid w:val="006B78B9"/>
    <w:rsid w:val="006C1240"/>
    <w:rsid w:val="006C1494"/>
    <w:rsid w:val="006C1ABB"/>
    <w:rsid w:val="006C1BD1"/>
    <w:rsid w:val="006C280E"/>
    <w:rsid w:val="006C29BB"/>
    <w:rsid w:val="006C404F"/>
    <w:rsid w:val="006C468A"/>
    <w:rsid w:val="006C4AFC"/>
    <w:rsid w:val="006C543F"/>
    <w:rsid w:val="006C5464"/>
    <w:rsid w:val="006C73A4"/>
    <w:rsid w:val="006C7DBD"/>
    <w:rsid w:val="006C7E38"/>
    <w:rsid w:val="006D0A8B"/>
    <w:rsid w:val="006D1C1F"/>
    <w:rsid w:val="006D24A7"/>
    <w:rsid w:val="006D55D6"/>
    <w:rsid w:val="006D6950"/>
    <w:rsid w:val="006D7736"/>
    <w:rsid w:val="006E050F"/>
    <w:rsid w:val="006E10C1"/>
    <w:rsid w:val="006E3F99"/>
    <w:rsid w:val="006E58AC"/>
    <w:rsid w:val="006F10BF"/>
    <w:rsid w:val="006F1D02"/>
    <w:rsid w:val="006F3405"/>
    <w:rsid w:val="006F68EA"/>
    <w:rsid w:val="00700F2C"/>
    <w:rsid w:val="0070112D"/>
    <w:rsid w:val="0070214F"/>
    <w:rsid w:val="00707499"/>
    <w:rsid w:val="00707557"/>
    <w:rsid w:val="0071025D"/>
    <w:rsid w:val="007135BA"/>
    <w:rsid w:val="007140EB"/>
    <w:rsid w:val="007153E9"/>
    <w:rsid w:val="0071659E"/>
    <w:rsid w:val="007170BE"/>
    <w:rsid w:val="007176B1"/>
    <w:rsid w:val="0071794E"/>
    <w:rsid w:val="007179F3"/>
    <w:rsid w:val="0072016B"/>
    <w:rsid w:val="00721677"/>
    <w:rsid w:val="00721E40"/>
    <w:rsid w:val="00721FCC"/>
    <w:rsid w:val="00722F44"/>
    <w:rsid w:val="007236F1"/>
    <w:rsid w:val="00723BBB"/>
    <w:rsid w:val="00730B6E"/>
    <w:rsid w:val="00733B96"/>
    <w:rsid w:val="0073525F"/>
    <w:rsid w:val="00735699"/>
    <w:rsid w:val="00735C18"/>
    <w:rsid w:val="0074187D"/>
    <w:rsid w:val="007427A9"/>
    <w:rsid w:val="00742D9B"/>
    <w:rsid w:val="007444E0"/>
    <w:rsid w:val="007447DE"/>
    <w:rsid w:val="00744A50"/>
    <w:rsid w:val="0074546A"/>
    <w:rsid w:val="00745CF0"/>
    <w:rsid w:val="00745F73"/>
    <w:rsid w:val="00745FD2"/>
    <w:rsid w:val="007468AC"/>
    <w:rsid w:val="007507CC"/>
    <w:rsid w:val="00750D2E"/>
    <w:rsid w:val="00753752"/>
    <w:rsid w:val="007541F5"/>
    <w:rsid w:val="0075534F"/>
    <w:rsid w:val="00755DEA"/>
    <w:rsid w:val="0075600E"/>
    <w:rsid w:val="00757885"/>
    <w:rsid w:val="0076079E"/>
    <w:rsid w:val="0076157D"/>
    <w:rsid w:val="00761870"/>
    <w:rsid w:val="00761B6E"/>
    <w:rsid w:val="00764C94"/>
    <w:rsid w:val="007657AD"/>
    <w:rsid w:val="00766D74"/>
    <w:rsid w:val="00766D95"/>
    <w:rsid w:val="00771B94"/>
    <w:rsid w:val="00772072"/>
    <w:rsid w:val="0077241F"/>
    <w:rsid w:val="00772633"/>
    <w:rsid w:val="00773E56"/>
    <w:rsid w:val="007740C5"/>
    <w:rsid w:val="007741D6"/>
    <w:rsid w:val="00774300"/>
    <w:rsid w:val="00775592"/>
    <w:rsid w:val="007758C1"/>
    <w:rsid w:val="00775B45"/>
    <w:rsid w:val="00776025"/>
    <w:rsid w:val="00776BB0"/>
    <w:rsid w:val="00780858"/>
    <w:rsid w:val="0078161E"/>
    <w:rsid w:val="00781745"/>
    <w:rsid w:val="00783EAE"/>
    <w:rsid w:val="00784C94"/>
    <w:rsid w:val="00785B07"/>
    <w:rsid w:val="00785BAD"/>
    <w:rsid w:val="0079012E"/>
    <w:rsid w:val="00793856"/>
    <w:rsid w:val="007939AB"/>
    <w:rsid w:val="00793AFB"/>
    <w:rsid w:val="007941BF"/>
    <w:rsid w:val="007956EB"/>
    <w:rsid w:val="00795C97"/>
    <w:rsid w:val="007A14AC"/>
    <w:rsid w:val="007A1D5B"/>
    <w:rsid w:val="007A2EE4"/>
    <w:rsid w:val="007A438E"/>
    <w:rsid w:val="007A4A28"/>
    <w:rsid w:val="007A4C14"/>
    <w:rsid w:val="007A63A7"/>
    <w:rsid w:val="007A665F"/>
    <w:rsid w:val="007A772D"/>
    <w:rsid w:val="007B1324"/>
    <w:rsid w:val="007B2851"/>
    <w:rsid w:val="007B3CD7"/>
    <w:rsid w:val="007B4038"/>
    <w:rsid w:val="007B4585"/>
    <w:rsid w:val="007B7679"/>
    <w:rsid w:val="007B7A77"/>
    <w:rsid w:val="007C0169"/>
    <w:rsid w:val="007C237A"/>
    <w:rsid w:val="007C29A0"/>
    <w:rsid w:val="007C3DBB"/>
    <w:rsid w:val="007C4CDF"/>
    <w:rsid w:val="007C6560"/>
    <w:rsid w:val="007C6EE2"/>
    <w:rsid w:val="007D139C"/>
    <w:rsid w:val="007D3242"/>
    <w:rsid w:val="007D3EDD"/>
    <w:rsid w:val="007D4980"/>
    <w:rsid w:val="007D50C3"/>
    <w:rsid w:val="007D67F8"/>
    <w:rsid w:val="007D6EF2"/>
    <w:rsid w:val="007E0093"/>
    <w:rsid w:val="007E17DB"/>
    <w:rsid w:val="007E196E"/>
    <w:rsid w:val="007E1D36"/>
    <w:rsid w:val="007E1F51"/>
    <w:rsid w:val="007E215F"/>
    <w:rsid w:val="007E34AA"/>
    <w:rsid w:val="007E4D68"/>
    <w:rsid w:val="007E5B67"/>
    <w:rsid w:val="007E65E1"/>
    <w:rsid w:val="007E7BDB"/>
    <w:rsid w:val="007F00BA"/>
    <w:rsid w:val="007F07E1"/>
    <w:rsid w:val="007F257B"/>
    <w:rsid w:val="007F2DE2"/>
    <w:rsid w:val="007F521D"/>
    <w:rsid w:val="007F5752"/>
    <w:rsid w:val="007F6D31"/>
    <w:rsid w:val="008008E7"/>
    <w:rsid w:val="00800EFC"/>
    <w:rsid w:val="00801019"/>
    <w:rsid w:val="00801CB2"/>
    <w:rsid w:val="0080291F"/>
    <w:rsid w:val="00802BB0"/>
    <w:rsid w:val="00804531"/>
    <w:rsid w:val="008064BB"/>
    <w:rsid w:val="00806857"/>
    <w:rsid w:val="00806DAD"/>
    <w:rsid w:val="00807A89"/>
    <w:rsid w:val="00807EDD"/>
    <w:rsid w:val="008105E6"/>
    <w:rsid w:val="0081079C"/>
    <w:rsid w:val="00812F21"/>
    <w:rsid w:val="00813248"/>
    <w:rsid w:val="0081423D"/>
    <w:rsid w:val="00815AB6"/>
    <w:rsid w:val="008162B0"/>
    <w:rsid w:val="008175BD"/>
    <w:rsid w:val="0082027F"/>
    <w:rsid w:val="0082227A"/>
    <w:rsid w:val="00822BCA"/>
    <w:rsid w:val="00824F88"/>
    <w:rsid w:val="0082556E"/>
    <w:rsid w:val="00826931"/>
    <w:rsid w:val="008270BB"/>
    <w:rsid w:val="00831084"/>
    <w:rsid w:val="00831425"/>
    <w:rsid w:val="00832DDF"/>
    <w:rsid w:val="00832ECD"/>
    <w:rsid w:val="00835B67"/>
    <w:rsid w:val="00835C8F"/>
    <w:rsid w:val="008367AE"/>
    <w:rsid w:val="008372C4"/>
    <w:rsid w:val="008378AA"/>
    <w:rsid w:val="00837C30"/>
    <w:rsid w:val="00840F59"/>
    <w:rsid w:val="008413A9"/>
    <w:rsid w:val="00841D93"/>
    <w:rsid w:val="00842B0F"/>
    <w:rsid w:val="00844546"/>
    <w:rsid w:val="008457CB"/>
    <w:rsid w:val="0084737A"/>
    <w:rsid w:val="00851DD1"/>
    <w:rsid w:val="00854E1A"/>
    <w:rsid w:val="00857A7A"/>
    <w:rsid w:val="00860D56"/>
    <w:rsid w:val="00861A12"/>
    <w:rsid w:val="00861A5E"/>
    <w:rsid w:val="008638A1"/>
    <w:rsid w:val="008639A5"/>
    <w:rsid w:val="00863DD0"/>
    <w:rsid w:val="008643F9"/>
    <w:rsid w:val="008663AF"/>
    <w:rsid w:val="00866614"/>
    <w:rsid w:val="00866C19"/>
    <w:rsid w:val="00870342"/>
    <w:rsid w:val="008725B2"/>
    <w:rsid w:val="008735BE"/>
    <w:rsid w:val="00873B1A"/>
    <w:rsid w:val="00873B2F"/>
    <w:rsid w:val="00873FD7"/>
    <w:rsid w:val="00876AB0"/>
    <w:rsid w:val="00881554"/>
    <w:rsid w:val="0088185B"/>
    <w:rsid w:val="0088192D"/>
    <w:rsid w:val="00881AC5"/>
    <w:rsid w:val="00882925"/>
    <w:rsid w:val="00883356"/>
    <w:rsid w:val="0088349C"/>
    <w:rsid w:val="00883E05"/>
    <w:rsid w:val="008855B5"/>
    <w:rsid w:val="00886212"/>
    <w:rsid w:val="00887999"/>
    <w:rsid w:val="00887BBF"/>
    <w:rsid w:val="00890329"/>
    <w:rsid w:val="0089034A"/>
    <w:rsid w:val="0089224E"/>
    <w:rsid w:val="008946D5"/>
    <w:rsid w:val="00895125"/>
    <w:rsid w:val="008952CA"/>
    <w:rsid w:val="008A00B9"/>
    <w:rsid w:val="008A012A"/>
    <w:rsid w:val="008A46B0"/>
    <w:rsid w:val="008A4B85"/>
    <w:rsid w:val="008A515C"/>
    <w:rsid w:val="008B066C"/>
    <w:rsid w:val="008B0E90"/>
    <w:rsid w:val="008B2792"/>
    <w:rsid w:val="008B5759"/>
    <w:rsid w:val="008B71E2"/>
    <w:rsid w:val="008B74FB"/>
    <w:rsid w:val="008C1944"/>
    <w:rsid w:val="008C3D90"/>
    <w:rsid w:val="008C55F7"/>
    <w:rsid w:val="008D0068"/>
    <w:rsid w:val="008D0350"/>
    <w:rsid w:val="008D1E96"/>
    <w:rsid w:val="008D3A78"/>
    <w:rsid w:val="008D6FC6"/>
    <w:rsid w:val="008D7B86"/>
    <w:rsid w:val="008E0061"/>
    <w:rsid w:val="008E01CE"/>
    <w:rsid w:val="008E0383"/>
    <w:rsid w:val="008E3064"/>
    <w:rsid w:val="008E7267"/>
    <w:rsid w:val="008E7ED3"/>
    <w:rsid w:val="008F02AF"/>
    <w:rsid w:val="008F195B"/>
    <w:rsid w:val="008F2517"/>
    <w:rsid w:val="008F4855"/>
    <w:rsid w:val="008F6A98"/>
    <w:rsid w:val="00900C9D"/>
    <w:rsid w:val="009011F1"/>
    <w:rsid w:val="0090198B"/>
    <w:rsid w:val="00902EA8"/>
    <w:rsid w:val="009031E2"/>
    <w:rsid w:val="00903B43"/>
    <w:rsid w:val="00904949"/>
    <w:rsid w:val="00904A24"/>
    <w:rsid w:val="00905024"/>
    <w:rsid w:val="00906044"/>
    <w:rsid w:val="00906047"/>
    <w:rsid w:val="0090611D"/>
    <w:rsid w:val="009110C9"/>
    <w:rsid w:val="00911264"/>
    <w:rsid w:val="00911456"/>
    <w:rsid w:val="009116B9"/>
    <w:rsid w:val="00912DA2"/>
    <w:rsid w:val="009137C9"/>
    <w:rsid w:val="00913802"/>
    <w:rsid w:val="00920A12"/>
    <w:rsid w:val="009220EE"/>
    <w:rsid w:val="00922D7D"/>
    <w:rsid w:val="00922FE0"/>
    <w:rsid w:val="00925356"/>
    <w:rsid w:val="00925D46"/>
    <w:rsid w:val="00925F27"/>
    <w:rsid w:val="009306FB"/>
    <w:rsid w:val="00931838"/>
    <w:rsid w:val="00931D2F"/>
    <w:rsid w:val="00933DE8"/>
    <w:rsid w:val="00933FBA"/>
    <w:rsid w:val="00935218"/>
    <w:rsid w:val="0093753F"/>
    <w:rsid w:val="009413A9"/>
    <w:rsid w:val="009424D3"/>
    <w:rsid w:val="00944986"/>
    <w:rsid w:val="00944C78"/>
    <w:rsid w:val="0094521B"/>
    <w:rsid w:val="00946D80"/>
    <w:rsid w:val="00946F34"/>
    <w:rsid w:val="00950538"/>
    <w:rsid w:val="009521A5"/>
    <w:rsid w:val="00952225"/>
    <w:rsid w:val="009528D3"/>
    <w:rsid w:val="00953F26"/>
    <w:rsid w:val="00954493"/>
    <w:rsid w:val="00954664"/>
    <w:rsid w:val="009555B4"/>
    <w:rsid w:val="0095563D"/>
    <w:rsid w:val="00955777"/>
    <w:rsid w:val="00955B36"/>
    <w:rsid w:val="00955C80"/>
    <w:rsid w:val="00956DE8"/>
    <w:rsid w:val="00962EE9"/>
    <w:rsid w:val="00966349"/>
    <w:rsid w:val="009702AA"/>
    <w:rsid w:val="0097069F"/>
    <w:rsid w:val="00971427"/>
    <w:rsid w:val="00974149"/>
    <w:rsid w:val="00974E6C"/>
    <w:rsid w:val="00976641"/>
    <w:rsid w:val="00976B17"/>
    <w:rsid w:val="00992A66"/>
    <w:rsid w:val="0099560D"/>
    <w:rsid w:val="009975B3"/>
    <w:rsid w:val="009A02D8"/>
    <w:rsid w:val="009A106C"/>
    <w:rsid w:val="009A2BE1"/>
    <w:rsid w:val="009A4C54"/>
    <w:rsid w:val="009A4E38"/>
    <w:rsid w:val="009A4F71"/>
    <w:rsid w:val="009A6123"/>
    <w:rsid w:val="009A6827"/>
    <w:rsid w:val="009B3F83"/>
    <w:rsid w:val="009B4049"/>
    <w:rsid w:val="009B51C2"/>
    <w:rsid w:val="009B644A"/>
    <w:rsid w:val="009B6884"/>
    <w:rsid w:val="009B6B09"/>
    <w:rsid w:val="009B6BE1"/>
    <w:rsid w:val="009B701F"/>
    <w:rsid w:val="009B7D95"/>
    <w:rsid w:val="009C014F"/>
    <w:rsid w:val="009C1429"/>
    <w:rsid w:val="009C1D23"/>
    <w:rsid w:val="009C2459"/>
    <w:rsid w:val="009C25FB"/>
    <w:rsid w:val="009C4554"/>
    <w:rsid w:val="009C476E"/>
    <w:rsid w:val="009C5020"/>
    <w:rsid w:val="009C5ABD"/>
    <w:rsid w:val="009C5D76"/>
    <w:rsid w:val="009C7A65"/>
    <w:rsid w:val="009C7B01"/>
    <w:rsid w:val="009D20EE"/>
    <w:rsid w:val="009D252C"/>
    <w:rsid w:val="009D27AC"/>
    <w:rsid w:val="009D2D79"/>
    <w:rsid w:val="009D2F56"/>
    <w:rsid w:val="009D33E8"/>
    <w:rsid w:val="009D367D"/>
    <w:rsid w:val="009D46BC"/>
    <w:rsid w:val="009D6BA2"/>
    <w:rsid w:val="009D71AB"/>
    <w:rsid w:val="009D7C3A"/>
    <w:rsid w:val="009E0AEA"/>
    <w:rsid w:val="009E19A4"/>
    <w:rsid w:val="009E2483"/>
    <w:rsid w:val="009E4E14"/>
    <w:rsid w:val="009E5153"/>
    <w:rsid w:val="009E5A69"/>
    <w:rsid w:val="009E6976"/>
    <w:rsid w:val="009E7544"/>
    <w:rsid w:val="009E7E3E"/>
    <w:rsid w:val="009F0875"/>
    <w:rsid w:val="009F3C84"/>
    <w:rsid w:val="009F526F"/>
    <w:rsid w:val="009F58D7"/>
    <w:rsid w:val="009F5D2C"/>
    <w:rsid w:val="009F6BF5"/>
    <w:rsid w:val="009F6F1D"/>
    <w:rsid w:val="009F7A9E"/>
    <w:rsid w:val="00A00365"/>
    <w:rsid w:val="00A0068F"/>
    <w:rsid w:val="00A00D89"/>
    <w:rsid w:val="00A02FEF"/>
    <w:rsid w:val="00A03664"/>
    <w:rsid w:val="00A05738"/>
    <w:rsid w:val="00A07116"/>
    <w:rsid w:val="00A0799C"/>
    <w:rsid w:val="00A10DF7"/>
    <w:rsid w:val="00A124FA"/>
    <w:rsid w:val="00A1452C"/>
    <w:rsid w:val="00A15DA5"/>
    <w:rsid w:val="00A1627E"/>
    <w:rsid w:val="00A16AEC"/>
    <w:rsid w:val="00A17EA1"/>
    <w:rsid w:val="00A2180A"/>
    <w:rsid w:val="00A21893"/>
    <w:rsid w:val="00A243E3"/>
    <w:rsid w:val="00A25B0F"/>
    <w:rsid w:val="00A300A8"/>
    <w:rsid w:val="00A300E5"/>
    <w:rsid w:val="00A30353"/>
    <w:rsid w:val="00A32050"/>
    <w:rsid w:val="00A3261E"/>
    <w:rsid w:val="00A330B6"/>
    <w:rsid w:val="00A33742"/>
    <w:rsid w:val="00A3545F"/>
    <w:rsid w:val="00A36473"/>
    <w:rsid w:val="00A36F9E"/>
    <w:rsid w:val="00A400AD"/>
    <w:rsid w:val="00A4087E"/>
    <w:rsid w:val="00A422A0"/>
    <w:rsid w:val="00A429B3"/>
    <w:rsid w:val="00A42E9D"/>
    <w:rsid w:val="00A42F57"/>
    <w:rsid w:val="00A43E40"/>
    <w:rsid w:val="00A44CB2"/>
    <w:rsid w:val="00A45D4E"/>
    <w:rsid w:val="00A463C5"/>
    <w:rsid w:val="00A47EC2"/>
    <w:rsid w:val="00A516AA"/>
    <w:rsid w:val="00A5192F"/>
    <w:rsid w:val="00A52467"/>
    <w:rsid w:val="00A5366D"/>
    <w:rsid w:val="00A53715"/>
    <w:rsid w:val="00A53831"/>
    <w:rsid w:val="00A55188"/>
    <w:rsid w:val="00A566E9"/>
    <w:rsid w:val="00A56DAD"/>
    <w:rsid w:val="00A57049"/>
    <w:rsid w:val="00A57069"/>
    <w:rsid w:val="00A57B88"/>
    <w:rsid w:val="00A60EEA"/>
    <w:rsid w:val="00A60FCA"/>
    <w:rsid w:val="00A619B3"/>
    <w:rsid w:val="00A62F2C"/>
    <w:rsid w:val="00A63574"/>
    <w:rsid w:val="00A64E67"/>
    <w:rsid w:val="00A6622B"/>
    <w:rsid w:val="00A6650D"/>
    <w:rsid w:val="00A70613"/>
    <w:rsid w:val="00A70A21"/>
    <w:rsid w:val="00A70C78"/>
    <w:rsid w:val="00A71BDE"/>
    <w:rsid w:val="00A73251"/>
    <w:rsid w:val="00A73733"/>
    <w:rsid w:val="00A747F1"/>
    <w:rsid w:val="00A7488F"/>
    <w:rsid w:val="00A74E0A"/>
    <w:rsid w:val="00A76694"/>
    <w:rsid w:val="00A769B3"/>
    <w:rsid w:val="00A80104"/>
    <w:rsid w:val="00A8085F"/>
    <w:rsid w:val="00A80B15"/>
    <w:rsid w:val="00A813BD"/>
    <w:rsid w:val="00A82446"/>
    <w:rsid w:val="00A83439"/>
    <w:rsid w:val="00A85931"/>
    <w:rsid w:val="00A86788"/>
    <w:rsid w:val="00A86D59"/>
    <w:rsid w:val="00A87C03"/>
    <w:rsid w:val="00A87C1E"/>
    <w:rsid w:val="00A87F76"/>
    <w:rsid w:val="00A900C1"/>
    <w:rsid w:val="00A91B8E"/>
    <w:rsid w:val="00A92D5B"/>
    <w:rsid w:val="00A935FA"/>
    <w:rsid w:val="00A93797"/>
    <w:rsid w:val="00A93B8B"/>
    <w:rsid w:val="00A96671"/>
    <w:rsid w:val="00AA076E"/>
    <w:rsid w:val="00AA0E7E"/>
    <w:rsid w:val="00AA2555"/>
    <w:rsid w:val="00AA3A8A"/>
    <w:rsid w:val="00AA53C2"/>
    <w:rsid w:val="00AA6BCA"/>
    <w:rsid w:val="00AA710C"/>
    <w:rsid w:val="00AA74A0"/>
    <w:rsid w:val="00AA7DA0"/>
    <w:rsid w:val="00AB227B"/>
    <w:rsid w:val="00AB3C84"/>
    <w:rsid w:val="00AB4C38"/>
    <w:rsid w:val="00AB7A0B"/>
    <w:rsid w:val="00AC0009"/>
    <w:rsid w:val="00AC0AA3"/>
    <w:rsid w:val="00AC33EA"/>
    <w:rsid w:val="00AC3D26"/>
    <w:rsid w:val="00AC4674"/>
    <w:rsid w:val="00AD1BCE"/>
    <w:rsid w:val="00AD2588"/>
    <w:rsid w:val="00AD2C4D"/>
    <w:rsid w:val="00AD36CF"/>
    <w:rsid w:val="00AD56DA"/>
    <w:rsid w:val="00AD58E8"/>
    <w:rsid w:val="00AD65A2"/>
    <w:rsid w:val="00AE0DA4"/>
    <w:rsid w:val="00AE30A7"/>
    <w:rsid w:val="00AE58A5"/>
    <w:rsid w:val="00AE656B"/>
    <w:rsid w:val="00AF0A35"/>
    <w:rsid w:val="00AF14D8"/>
    <w:rsid w:val="00AF1C6E"/>
    <w:rsid w:val="00AF3150"/>
    <w:rsid w:val="00AF3159"/>
    <w:rsid w:val="00AF4301"/>
    <w:rsid w:val="00AF627D"/>
    <w:rsid w:val="00AF6EC1"/>
    <w:rsid w:val="00AF7B71"/>
    <w:rsid w:val="00AF7F8C"/>
    <w:rsid w:val="00B0345D"/>
    <w:rsid w:val="00B047C0"/>
    <w:rsid w:val="00B0480B"/>
    <w:rsid w:val="00B05204"/>
    <w:rsid w:val="00B053E9"/>
    <w:rsid w:val="00B07022"/>
    <w:rsid w:val="00B0795C"/>
    <w:rsid w:val="00B07A22"/>
    <w:rsid w:val="00B113D7"/>
    <w:rsid w:val="00B131AC"/>
    <w:rsid w:val="00B1461E"/>
    <w:rsid w:val="00B146A7"/>
    <w:rsid w:val="00B14F3E"/>
    <w:rsid w:val="00B16167"/>
    <w:rsid w:val="00B16452"/>
    <w:rsid w:val="00B213C7"/>
    <w:rsid w:val="00B22FCD"/>
    <w:rsid w:val="00B24FBB"/>
    <w:rsid w:val="00B25180"/>
    <w:rsid w:val="00B262F1"/>
    <w:rsid w:val="00B308C1"/>
    <w:rsid w:val="00B31661"/>
    <w:rsid w:val="00B35001"/>
    <w:rsid w:val="00B35387"/>
    <w:rsid w:val="00B3563C"/>
    <w:rsid w:val="00B3569C"/>
    <w:rsid w:val="00B36CA2"/>
    <w:rsid w:val="00B36D08"/>
    <w:rsid w:val="00B41963"/>
    <w:rsid w:val="00B41C61"/>
    <w:rsid w:val="00B41E46"/>
    <w:rsid w:val="00B41F98"/>
    <w:rsid w:val="00B420B7"/>
    <w:rsid w:val="00B42605"/>
    <w:rsid w:val="00B432C2"/>
    <w:rsid w:val="00B43745"/>
    <w:rsid w:val="00B44612"/>
    <w:rsid w:val="00B457D8"/>
    <w:rsid w:val="00B46412"/>
    <w:rsid w:val="00B46B6B"/>
    <w:rsid w:val="00B47077"/>
    <w:rsid w:val="00B47846"/>
    <w:rsid w:val="00B53114"/>
    <w:rsid w:val="00B53135"/>
    <w:rsid w:val="00B53211"/>
    <w:rsid w:val="00B56606"/>
    <w:rsid w:val="00B60C50"/>
    <w:rsid w:val="00B60F5F"/>
    <w:rsid w:val="00B63308"/>
    <w:rsid w:val="00B640DD"/>
    <w:rsid w:val="00B67861"/>
    <w:rsid w:val="00B71676"/>
    <w:rsid w:val="00B73EFF"/>
    <w:rsid w:val="00B748A7"/>
    <w:rsid w:val="00B7543F"/>
    <w:rsid w:val="00B75F0B"/>
    <w:rsid w:val="00B770A4"/>
    <w:rsid w:val="00B7740B"/>
    <w:rsid w:val="00B77FFA"/>
    <w:rsid w:val="00B8060B"/>
    <w:rsid w:val="00B8081D"/>
    <w:rsid w:val="00B80A27"/>
    <w:rsid w:val="00B81303"/>
    <w:rsid w:val="00B821F6"/>
    <w:rsid w:val="00B831FF"/>
    <w:rsid w:val="00B837DC"/>
    <w:rsid w:val="00B83A56"/>
    <w:rsid w:val="00B846B7"/>
    <w:rsid w:val="00B86397"/>
    <w:rsid w:val="00B9240D"/>
    <w:rsid w:val="00BA004D"/>
    <w:rsid w:val="00BA3552"/>
    <w:rsid w:val="00BA3D8E"/>
    <w:rsid w:val="00BA48FC"/>
    <w:rsid w:val="00BA4CE0"/>
    <w:rsid w:val="00BA56A3"/>
    <w:rsid w:val="00BA600F"/>
    <w:rsid w:val="00BA690D"/>
    <w:rsid w:val="00BA766C"/>
    <w:rsid w:val="00BB2182"/>
    <w:rsid w:val="00BB24FB"/>
    <w:rsid w:val="00BB4187"/>
    <w:rsid w:val="00BB535B"/>
    <w:rsid w:val="00BB665C"/>
    <w:rsid w:val="00BB69B2"/>
    <w:rsid w:val="00BC094B"/>
    <w:rsid w:val="00BC4287"/>
    <w:rsid w:val="00BC7051"/>
    <w:rsid w:val="00BD0459"/>
    <w:rsid w:val="00BD499B"/>
    <w:rsid w:val="00BD546B"/>
    <w:rsid w:val="00BD5793"/>
    <w:rsid w:val="00BD5BCF"/>
    <w:rsid w:val="00BE0778"/>
    <w:rsid w:val="00BE12FD"/>
    <w:rsid w:val="00BE1770"/>
    <w:rsid w:val="00BE3056"/>
    <w:rsid w:val="00BE383B"/>
    <w:rsid w:val="00BE63AD"/>
    <w:rsid w:val="00BE68CB"/>
    <w:rsid w:val="00BF0173"/>
    <w:rsid w:val="00BF1BB6"/>
    <w:rsid w:val="00BF1D24"/>
    <w:rsid w:val="00BF215A"/>
    <w:rsid w:val="00BF31D1"/>
    <w:rsid w:val="00BF4209"/>
    <w:rsid w:val="00BF43C3"/>
    <w:rsid w:val="00BF5C7F"/>
    <w:rsid w:val="00C02BEB"/>
    <w:rsid w:val="00C02CDF"/>
    <w:rsid w:val="00C0580C"/>
    <w:rsid w:val="00C062A1"/>
    <w:rsid w:val="00C13397"/>
    <w:rsid w:val="00C141B4"/>
    <w:rsid w:val="00C14533"/>
    <w:rsid w:val="00C14C3E"/>
    <w:rsid w:val="00C14D73"/>
    <w:rsid w:val="00C15EE6"/>
    <w:rsid w:val="00C169DF"/>
    <w:rsid w:val="00C16FF1"/>
    <w:rsid w:val="00C1717D"/>
    <w:rsid w:val="00C20893"/>
    <w:rsid w:val="00C21B9B"/>
    <w:rsid w:val="00C21CD1"/>
    <w:rsid w:val="00C220D4"/>
    <w:rsid w:val="00C22A84"/>
    <w:rsid w:val="00C22F88"/>
    <w:rsid w:val="00C239BD"/>
    <w:rsid w:val="00C24543"/>
    <w:rsid w:val="00C26A9D"/>
    <w:rsid w:val="00C26E3F"/>
    <w:rsid w:val="00C301AA"/>
    <w:rsid w:val="00C32517"/>
    <w:rsid w:val="00C330A8"/>
    <w:rsid w:val="00C34648"/>
    <w:rsid w:val="00C34840"/>
    <w:rsid w:val="00C362C1"/>
    <w:rsid w:val="00C365B4"/>
    <w:rsid w:val="00C36F8C"/>
    <w:rsid w:val="00C4078E"/>
    <w:rsid w:val="00C408F9"/>
    <w:rsid w:val="00C42C73"/>
    <w:rsid w:val="00C42E02"/>
    <w:rsid w:val="00C44187"/>
    <w:rsid w:val="00C44390"/>
    <w:rsid w:val="00C44BFB"/>
    <w:rsid w:val="00C46CA4"/>
    <w:rsid w:val="00C4711D"/>
    <w:rsid w:val="00C571C4"/>
    <w:rsid w:val="00C602C6"/>
    <w:rsid w:val="00C6080F"/>
    <w:rsid w:val="00C6245C"/>
    <w:rsid w:val="00C633EC"/>
    <w:rsid w:val="00C64380"/>
    <w:rsid w:val="00C64B65"/>
    <w:rsid w:val="00C65061"/>
    <w:rsid w:val="00C66251"/>
    <w:rsid w:val="00C66554"/>
    <w:rsid w:val="00C67018"/>
    <w:rsid w:val="00C673D9"/>
    <w:rsid w:val="00C679FA"/>
    <w:rsid w:val="00C70DDD"/>
    <w:rsid w:val="00C71070"/>
    <w:rsid w:val="00C71C36"/>
    <w:rsid w:val="00C720E2"/>
    <w:rsid w:val="00C7584B"/>
    <w:rsid w:val="00C75A9A"/>
    <w:rsid w:val="00C77312"/>
    <w:rsid w:val="00C80267"/>
    <w:rsid w:val="00C81887"/>
    <w:rsid w:val="00C820F1"/>
    <w:rsid w:val="00C835A0"/>
    <w:rsid w:val="00C83CD2"/>
    <w:rsid w:val="00C841FD"/>
    <w:rsid w:val="00C869D0"/>
    <w:rsid w:val="00C872AA"/>
    <w:rsid w:val="00C93824"/>
    <w:rsid w:val="00C93D81"/>
    <w:rsid w:val="00C94BF7"/>
    <w:rsid w:val="00C9639E"/>
    <w:rsid w:val="00C96713"/>
    <w:rsid w:val="00C96B58"/>
    <w:rsid w:val="00C97A9B"/>
    <w:rsid w:val="00CA1FF6"/>
    <w:rsid w:val="00CA3B6D"/>
    <w:rsid w:val="00CA420B"/>
    <w:rsid w:val="00CA4A88"/>
    <w:rsid w:val="00CB1C4A"/>
    <w:rsid w:val="00CB1F26"/>
    <w:rsid w:val="00CB34AA"/>
    <w:rsid w:val="00CB3E3F"/>
    <w:rsid w:val="00CB4B49"/>
    <w:rsid w:val="00CB51A5"/>
    <w:rsid w:val="00CB6518"/>
    <w:rsid w:val="00CC291D"/>
    <w:rsid w:val="00CC3215"/>
    <w:rsid w:val="00CC4026"/>
    <w:rsid w:val="00CC4D10"/>
    <w:rsid w:val="00CC613C"/>
    <w:rsid w:val="00CC6387"/>
    <w:rsid w:val="00CC6651"/>
    <w:rsid w:val="00CC7C41"/>
    <w:rsid w:val="00CC7D0B"/>
    <w:rsid w:val="00CC7E86"/>
    <w:rsid w:val="00CD1C43"/>
    <w:rsid w:val="00CD2A0C"/>
    <w:rsid w:val="00CD2EFB"/>
    <w:rsid w:val="00CD42C7"/>
    <w:rsid w:val="00CD43C3"/>
    <w:rsid w:val="00CD5D86"/>
    <w:rsid w:val="00CD71C2"/>
    <w:rsid w:val="00CE1DF6"/>
    <w:rsid w:val="00CE1E70"/>
    <w:rsid w:val="00CE34B9"/>
    <w:rsid w:val="00CE452C"/>
    <w:rsid w:val="00CE49D9"/>
    <w:rsid w:val="00CE7BCA"/>
    <w:rsid w:val="00CE7FC9"/>
    <w:rsid w:val="00CF079F"/>
    <w:rsid w:val="00CF56BA"/>
    <w:rsid w:val="00CF5B37"/>
    <w:rsid w:val="00D00ED3"/>
    <w:rsid w:val="00D0109F"/>
    <w:rsid w:val="00D031E6"/>
    <w:rsid w:val="00D044F3"/>
    <w:rsid w:val="00D0455E"/>
    <w:rsid w:val="00D06CA0"/>
    <w:rsid w:val="00D10728"/>
    <w:rsid w:val="00D1106E"/>
    <w:rsid w:val="00D11074"/>
    <w:rsid w:val="00D1118D"/>
    <w:rsid w:val="00D11901"/>
    <w:rsid w:val="00D122D9"/>
    <w:rsid w:val="00D136F4"/>
    <w:rsid w:val="00D16781"/>
    <w:rsid w:val="00D20CD7"/>
    <w:rsid w:val="00D20CED"/>
    <w:rsid w:val="00D211BF"/>
    <w:rsid w:val="00D2176E"/>
    <w:rsid w:val="00D22373"/>
    <w:rsid w:val="00D23B10"/>
    <w:rsid w:val="00D25BCC"/>
    <w:rsid w:val="00D26005"/>
    <w:rsid w:val="00D260F2"/>
    <w:rsid w:val="00D26634"/>
    <w:rsid w:val="00D27119"/>
    <w:rsid w:val="00D275BD"/>
    <w:rsid w:val="00D27E85"/>
    <w:rsid w:val="00D27F30"/>
    <w:rsid w:val="00D3072D"/>
    <w:rsid w:val="00D32C3B"/>
    <w:rsid w:val="00D32FFA"/>
    <w:rsid w:val="00D36425"/>
    <w:rsid w:val="00D3697A"/>
    <w:rsid w:val="00D40E10"/>
    <w:rsid w:val="00D40FF7"/>
    <w:rsid w:val="00D4283C"/>
    <w:rsid w:val="00D43C9D"/>
    <w:rsid w:val="00D440C5"/>
    <w:rsid w:val="00D45350"/>
    <w:rsid w:val="00D45788"/>
    <w:rsid w:val="00D47260"/>
    <w:rsid w:val="00D47550"/>
    <w:rsid w:val="00D512AC"/>
    <w:rsid w:val="00D563C4"/>
    <w:rsid w:val="00D56472"/>
    <w:rsid w:val="00D5797F"/>
    <w:rsid w:val="00D60D0C"/>
    <w:rsid w:val="00D611FE"/>
    <w:rsid w:val="00D61678"/>
    <w:rsid w:val="00D628F4"/>
    <w:rsid w:val="00D63409"/>
    <w:rsid w:val="00D64D1A"/>
    <w:rsid w:val="00D656CD"/>
    <w:rsid w:val="00D668E5"/>
    <w:rsid w:val="00D66A86"/>
    <w:rsid w:val="00D67E0F"/>
    <w:rsid w:val="00D700CE"/>
    <w:rsid w:val="00D70D87"/>
    <w:rsid w:val="00D7293C"/>
    <w:rsid w:val="00D72F9C"/>
    <w:rsid w:val="00D74ED7"/>
    <w:rsid w:val="00D75B2E"/>
    <w:rsid w:val="00D7685D"/>
    <w:rsid w:val="00D77E94"/>
    <w:rsid w:val="00D80107"/>
    <w:rsid w:val="00D81967"/>
    <w:rsid w:val="00D81CF9"/>
    <w:rsid w:val="00D81FF7"/>
    <w:rsid w:val="00D82C3B"/>
    <w:rsid w:val="00D83632"/>
    <w:rsid w:val="00D83B57"/>
    <w:rsid w:val="00D8402A"/>
    <w:rsid w:val="00D84052"/>
    <w:rsid w:val="00D84B65"/>
    <w:rsid w:val="00D86723"/>
    <w:rsid w:val="00D86D1D"/>
    <w:rsid w:val="00D91F4A"/>
    <w:rsid w:val="00D92641"/>
    <w:rsid w:val="00DA203D"/>
    <w:rsid w:val="00DA3B36"/>
    <w:rsid w:val="00DA50A6"/>
    <w:rsid w:val="00DA5298"/>
    <w:rsid w:val="00DA56C8"/>
    <w:rsid w:val="00DA5807"/>
    <w:rsid w:val="00DA5CC5"/>
    <w:rsid w:val="00DA6DEE"/>
    <w:rsid w:val="00DB08D4"/>
    <w:rsid w:val="00DB17D5"/>
    <w:rsid w:val="00DB2494"/>
    <w:rsid w:val="00DB437D"/>
    <w:rsid w:val="00DB5800"/>
    <w:rsid w:val="00DB63A5"/>
    <w:rsid w:val="00DC136C"/>
    <w:rsid w:val="00DC1B7E"/>
    <w:rsid w:val="00DC2E44"/>
    <w:rsid w:val="00DC33CE"/>
    <w:rsid w:val="00DC62F9"/>
    <w:rsid w:val="00DC6621"/>
    <w:rsid w:val="00DD05EA"/>
    <w:rsid w:val="00DD0B25"/>
    <w:rsid w:val="00DD10F8"/>
    <w:rsid w:val="00DD1846"/>
    <w:rsid w:val="00DD1FEF"/>
    <w:rsid w:val="00DD2A73"/>
    <w:rsid w:val="00DD3629"/>
    <w:rsid w:val="00DD46FA"/>
    <w:rsid w:val="00DD480A"/>
    <w:rsid w:val="00DD54C1"/>
    <w:rsid w:val="00DD745A"/>
    <w:rsid w:val="00DE0B44"/>
    <w:rsid w:val="00DE0B50"/>
    <w:rsid w:val="00DE344C"/>
    <w:rsid w:val="00DE43AE"/>
    <w:rsid w:val="00DE4CD3"/>
    <w:rsid w:val="00DE4D44"/>
    <w:rsid w:val="00DE5370"/>
    <w:rsid w:val="00DE5B49"/>
    <w:rsid w:val="00DE6539"/>
    <w:rsid w:val="00DE7DCA"/>
    <w:rsid w:val="00DF0B91"/>
    <w:rsid w:val="00DF0FFC"/>
    <w:rsid w:val="00DF123A"/>
    <w:rsid w:val="00DF1C23"/>
    <w:rsid w:val="00DF6552"/>
    <w:rsid w:val="00DF7CE8"/>
    <w:rsid w:val="00E00E81"/>
    <w:rsid w:val="00E01207"/>
    <w:rsid w:val="00E02993"/>
    <w:rsid w:val="00E03F57"/>
    <w:rsid w:val="00E04812"/>
    <w:rsid w:val="00E05836"/>
    <w:rsid w:val="00E05A2E"/>
    <w:rsid w:val="00E072E7"/>
    <w:rsid w:val="00E1110A"/>
    <w:rsid w:val="00E11349"/>
    <w:rsid w:val="00E117A0"/>
    <w:rsid w:val="00E12164"/>
    <w:rsid w:val="00E1262D"/>
    <w:rsid w:val="00E12DEC"/>
    <w:rsid w:val="00E131DE"/>
    <w:rsid w:val="00E17B7A"/>
    <w:rsid w:val="00E17C89"/>
    <w:rsid w:val="00E17FF2"/>
    <w:rsid w:val="00E23B74"/>
    <w:rsid w:val="00E23F01"/>
    <w:rsid w:val="00E26AA6"/>
    <w:rsid w:val="00E26B72"/>
    <w:rsid w:val="00E31E96"/>
    <w:rsid w:val="00E32145"/>
    <w:rsid w:val="00E330C7"/>
    <w:rsid w:val="00E33863"/>
    <w:rsid w:val="00E3414A"/>
    <w:rsid w:val="00E36E91"/>
    <w:rsid w:val="00E37C28"/>
    <w:rsid w:val="00E40398"/>
    <w:rsid w:val="00E40454"/>
    <w:rsid w:val="00E40BFB"/>
    <w:rsid w:val="00E414C6"/>
    <w:rsid w:val="00E41C02"/>
    <w:rsid w:val="00E42F5A"/>
    <w:rsid w:val="00E43686"/>
    <w:rsid w:val="00E44A28"/>
    <w:rsid w:val="00E45A59"/>
    <w:rsid w:val="00E46300"/>
    <w:rsid w:val="00E474CA"/>
    <w:rsid w:val="00E47D27"/>
    <w:rsid w:val="00E5107D"/>
    <w:rsid w:val="00E51CC7"/>
    <w:rsid w:val="00E51FD2"/>
    <w:rsid w:val="00E54225"/>
    <w:rsid w:val="00E5669C"/>
    <w:rsid w:val="00E6054F"/>
    <w:rsid w:val="00E60C96"/>
    <w:rsid w:val="00E615B5"/>
    <w:rsid w:val="00E62347"/>
    <w:rsid w:val="00E6295D"/>
    <w:rsid w:val="00E67A6C"/>
    <w:rsid w:val="00E67CCB"/>
    <w:rsid w:val="00E70612"/>
    <w:rsid w:val="00E71342"/>
    <w:rsid w:val="00E72195"/>
    <w:rsid w:val="00E7280B"/>
    <w:rsid w:val="00E728BD"/>
    <w:rsid w:val="00E7400F"/>
    <w:rsid w:val="00E74190"/>
    <w:rsid w:val="00E74973"/>
    <w:rsid w:val="00E75B57"/>
    <w:rsid w:val="00E771F7"/>
    <w:rsid w:val="00E77DC1"/>
    <w:rsid w:val="00E80615"/>
    <w:rsid w:val="00E80D46"/>
    <w:rsid w:val="00E81A2B"/>
    <w:rsid w:val="00E81C25"/>
    <w:rsid w:val="00E822CE"/>
    <w:rsid w:val="00E833A8"/>
    <w:rsid w:val="00E83655"/>
    <w:rsid w:val="00E83C16"/>
    <w:rsid w:val="00E858A4"/>
    <w:rsid w:val="00E85CF0"/>
    <w:rsid w:val="00E86C9D"/>
    <w:rsid w:val="00E87917"/>
    <w:rsid w:val="00E907D6"/>
    <w:rsid w:val="00E9221E"/>
    <w:rsid w:val="00E933A7"/>
    <w:rsid w:val="00E94D20"/>
    <w:rsid w:val="00E96D05"/>
    <w:rsid w:val="00E96FC8"/>
    <w:rsid w:val="00E97334"/>
    <w:rsid w:val="00E9748B"/>
    <w:rsid w:val="00E97F88"/>
    <w:rsid w:val="00EA0635"/>
    <w:rsid w:val="00EA1A4B"/>
    <w:rsid w:val="00EA1AF1"/>
    <w:rsid w:val="00EA34CD"/>
    <w:rsid w:val="00EA3775"/>
    <w:rsid w:val="00EA40A6"/>
    <w:rsid w:val="00EA75CE"/>
    <w:rsid w:val="00EA7677"/>
    <w:rsid w:val="00EB082D"/>
    <w:rsid w:val="00EB1DA5"/>
    <w:rsid w:val="00EB2251"/>
    <w:rsid w:val="00EB2E3E"/>
    <w:rsid w:val="00EB457D"/>
    <w:rsid w:val="00EB625E"/>
    <w:rsid w:val="00EB7803"/>
    <w:rsid w:val="00EC1442"/>
    <w:rsid w:val="00EC23FF"/>
    <w:rsid w:val="00EC2FED"/>
    <w:rsid w:val="00EC4679"/>
    <w:rsid w:val="00EC7346"/>
    <w:rsid w:val="00ED01BB"/>
    <w:rsid w:val="00ED0EB1"/>
    <w:rsid w:val="00ED19F6"/>
    <w:rsid w:val="00ED3BD0"/>
    <w:rsid w:val="00ED4622"/>
    <w:rsid w:val="00ED4ACC"/>
    <w:rsid w:val="00ED4ED5"/>
    <w:rsid w:val="00ED7301"/>
    <w:rsid w:val="00EE095E"/>
    <w:rsid w:val="00EE12C4"/>
    <w:rsid w:val="00EE269E"/>
    <w:rsid w:val="00EE4A55"/>
    <w:rsid w:val="00EE6FDF"/>
    <w:rsid w:val="00EE735A"/>
    <w:rsid w:val="00EE7DF4"/>
    <w:rsid w:val="00EF011F"/>
    <w:rsid w:val="00EF2DF6"/>
    <w:rsid w:val="00EF40D4"/>
    <w:rsid w:val="00EF4291"/>
    <w:rsid w:val="00F00A2D"/>
    <w:rsid w:val="00F02F43"/>
    <w:rsid w:val="00F04E16"/>
    <w:rsid w:val="00F05376"/>
    <w:rsid w:val="00F06379"/>
    <w:rsid w:val="00F1111C"/>
    <w:rsid w:val="00F1138B"/>
    <w:rsid w:val="00F12B87"/>
    <w:rsid w:val="00F1369D"/>
    <w:rsid w:val="00F13FFA"/>
    <w:rsid w:val="00F15EC6"/>
    <w:rsid w:val="00F171C2"/>
    <w:rsid w:val="00F1791A"/>
    <w:rsid w:val="00F203FC"/>
    <w:rsid w:val="00F22151"/>
    <w:rsid w:val="00F226E3"/>
    <w:rsid w:val="00F2293C"/>
    <w:rsid w:val="00F22DA5"/>
    <w:rsid w:val="00F2568E"/>
    <w:rsid w:val="00F30EEA"/>
    <w:rsid w:val="00F3607E"/>
    <w:rsid w:val="00F3699F"/>
    <w:rsid w:val="00F40F19"/>
    <w:rsid w:val="00F4162A"/>
    <w:rsid w:val="00F41981"/>
    <w:rsid w:val="00F42A19"/>
    <w:rsid w:val="00F44331"/>
    <w:rsid w:val="00F448A1"/>
    <w:rsid w:val="00F46259"/>
    <w:rsid w:val="00F51503"/>
    <w:rsid w:val="00F51890"/>
    <w:rsid w:val="00F51945"/>
    <w:rsid w:val="00F51A20"/>
    <w:rsid w:val="00F52106"/>
    <w:rsid w:val="00F52363"/>
    <w:rsid w:val="00F52F7D"/>
    <w:rsid w:val="00F5609D"/>
    <w:rsid w:val="00F56615"/>
    <w:rsid w:val="00F57382"/>
    <w:rsid w:val="00F64500"/>
    <w:rsid w:val="00F64F60"/>
    <w:rsid w:val="00F655E5"/>
    <w:rsid w:val="00F6566E"/>
    <w:rsid w:val="00F667A3"/>
    <w:rsid w:val="00F70D0F"/>
    <w:rsid w:val="00F72F01"/>
    <w:rsid w:val="00F73422"/>
    <w:rsid w:val="00F73CB5"/>
    <w:rsid w:val="00F76A4B"/>
    <w:rsid w:val="00F818D7"/>
    <w:rsid w:val="00F821E9"/>
    <w:rsid w:val="00F82378"/>
    <w:rsid w:val="00F82CC4"/>
    <w:rsid w:val="00F83797"/>
    <w:rsid w:val="00F85035"/>
    <w:rsid w:val="00F85E81"/>
    <w:rsid w:val="00F90842"/>
    <w:rsid w:val="00F90876"/>
    <w:rsid w:val="00F9097A"/>
    <w:rsid w:val="00F93E93"/>
    <w:rsid w:val="00FA1312"/>
    <w:rsid w:val="00FA51BE"/>
    <w:rsid w:val="00FA53AE"/>
    <w:rsid w:val="00FA5F47"/>
    <w:rsid w:val="00FA655F"/>
    <w:rsid w:val="00FA6A30"/>
    <w:rsid w:val="00FB00D6"/>
    <w:rsid w:val="00FB05FC"/>
    <w:rsid w:val="00FB2564"/>
    <w:rsid w:val="00FB380D"/>
    <w:rsid w:val="00FB386C"/>
    <w:rsid w:val="00FB3B44"/>
    <w:rsid w:val="00FB3BFF"/>
    <w:rsid w:val="00FB5AB8"/>
    <w:rsid w:val="00FB6EDD"/>
    <w:rsid w:val="00FC0830"/>
    <w:rsid w:val="00FC2823"/>
    <w:rsid w:val="00FC3F98"/>
    <w:rsid w:val="00FC5B26"/>
    <w:rsid w:val="00FC6350"/>
    <w:rsid w:val="00FC6A8F"/>
    <w:rsid w:val="00FD0BA9"/>
    <w:rsid w:val="00FD21B8"/>
    <w:rsid w:val="00FD285F"/>
    <w:rsid w:val="00FD3236"/>
    <w:rsid w:val="00FD39BC"/>
    <w:rsid w:val="00FD488E"/>
    <w:rsid w:val="00FD50C0"/>
    <w:rsid w:val="00FD57B4"/>
    <w:rsid w:val="00FD6683"/>
    <w:rsid w:val="00FD78E2"/>
    <w:rsid w:val="00FE0280"/>
    <w:rsid w:val="00FE1FF3"/>
    <w:rsid w:val="00FE44BA"/>
    <w:rsid w:val="00FE6907"/>
    <w:rsid w:val="00FE6E9E"/>
    <w:rsid w:val="00FE70EF"/>
    <w:rsid w:val="00FF0529"/>
    <w:rsid w:val="00FF1DE8"/>
    <w:rsid w:val="00FF1F80"/>
    <w:rsid w:val="00FF2351"/>
    <w:rsid w:val="00FF4737"/>
    <w:rsid w:val="00FF4991"/>
    <w:rsid w:val="00FF7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30"/>
  <w15:docId w15:val="{FAE269A6-0BD1-44DC-A42D-855E853D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paragraph" w:styleId="Header">
    <w:name w:val="header"/>
    <w:basedOn w:val="Normal"/>
    <w:link w:val="HeaderChar"/>
    <w:uiPriority w:val="99"/>
    <w:unhideWhenUsed/>
    <w:rsid w:val="002D6051"/>
    <w:pPr>
      <w:tabs>
        <w:tab w:val="center" w:pos="4513"/>
        <w:tab w:val="right" w:pos="9026"/>
      </w:tabs>
    </w:pPr>
  </w:style>
  <w:style w:type="character" w:customStyle="1" w:styleId="HeaderChar">
    <w:name w:val="Header Char"/>
    <w:basedOn w:val="DefaultParagraphFont"/>
    <w:link w:val="Header"/>
    <w:uiPriority w:val="99"/>
    <w:rsid w:val="002D6051"/>
  </w:style>
  <w:style w:type="paragraph" w:styleId="Footer">
    <w:name w:val="footer"/>
    <w:basedOn w:val="Normal"/>
    <w:link w:val="FooterChar"/>
    <w:uiPriority w:val="99"/>
    <w:unhideWhenUsed/>
    <w:rsid w:val="002D6051"/>
    <w:pPr>
      <w:tabs>
        <w:tab w:val="center" w:pos="4513"/>
        <w:tab w:val="right" w:pos="9026"/>
      </w:tabs>
    </w:pPr>
  </w:style>
  <w:style w:type="character" w:customStyle="1" w:styleId="FooterChar">
    <w:name w:val="Footer Char"/>
    <w:basedOn w:val="DefaultParagraphFont"/>
    <w:link w:val="Footer"/>
    <w:uiPriority w:val="99"/>
    <w:rsid w:val="002D6051"/>
  </w:style>
  <w:style w:type="character" w:styleId="Hyperlink">
    <w:name w:val="Hyperlink"/>
    <w:basedOn w:val="DefaultParagraphFont"/>
    <w:uiPriority w:val="99"/>
    <w:unhideWhenUsed/>
    <w:rsid w:val="00F655E5"/>
    <w:rPr>
      <w:color w:val="0000FF" w:themeColor="hyperlink"/>
      <w:u w:val="single"/>
    </w:rPr>
  </w:style>
  <w:style w:type="character" w:styleId="UnresolvedMention">
    <w:name w:val="Unresolved Mention"/>
    <w:basedOn w:val="DefaultParagraphFont"/>
    <w:uiPriority w:val="99"/>
    <w:semiHidden/>
    <w:unhideWhenUsed/>
    <w:rsid w:val="00F655E5"/>
    <w:rPr>
      <w:color w:val="605E5C"/>
      <w:shd w:val="clear" w:color="auto" w:fill="E1DFDD"/>
    </w:rPr>
  </w:style>
  <w:style w:type="character" w:styleId="FollowedHyperlink">
    <w:name w:val="FollowedHyperlink"/>
    <w:basedOn w:val="DefaultParagraphFont"/>
    <w:uiPriority w:val="99"/>
    <w:semiHidden/>
    <w:unhideWhenUsed/>
    <w:rsid w:val="00DF123A"/>
    <w:rPr>
      <w:color w:val="800080" w:themeColor="followedHyperlink"/>
      <w:u w:val="single"/>
    </w:rPr>
  </w:style>
  <w:style w:type="paragraph" w:styleId="NormalWeb">
    <w:name w:val="Normal (Web)"/>
    <w:basedOn w:val="Normal"/>
    <w:uiPriority w:val="99"/>
    <w:semiHidden/>
    <w:unhideWhenUsed/>
    <w:rsid w:val="00745F7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528908">
      <w:bodyDiv w:val="1"/>
      <w:marLeft w:val="0"/>
      <w:marRight w:val="0"/>
      <w:marTop w:val="0"/>
      <w:marBottom w:val="0"/>
      <w:divBdr>
        <w:top w:val="none" w:sz="0" w:space="0" w:color="auto"/>
        <w:left w:val="none" w:sz="0" w:space="0" w:color="auto"/>
        <w:bottom w:val="none" w:sz="0" w:space="0" w:color="auto"/>
        <w:right w:val="none" w:sz="0" w:space="0" w:color="auto"/>
      </w:divBdr>
    </w:div>
    <w:div w:id="189007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1drv.ms/b/s!As0_UIBOROxU2mJSZsOk9_KDuYWW?e=uHlcfB" TargetMode="External"/><Relationship Id="rId18" Type="http://schemas.openxmlformats.org/officeDocument/2006/relationships/hyperlink" Target="https://1drv.ms/b/s!As0_UIBOROxU2mN93jRIlOCL7XAe?e=Ypcj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ncientegypt.co.uk/menu.html" TargetMode="External"/><Relationship Id="rId7" Type="http://schemas.openxmlformats.org/officeDocument/2006/relationships/endnotes" Target="endnotes.xml"/><Relationship Id="rId12" Type="http://schemas.openxmlformats.org/officeDocument/2006/relationships/hyperlink" Target="https://1drv.ms/b/s!As0_UIBOROxU2xULCr1xxuaZM9Od?e=wY9wM0" TargetMode="External"/><Relationship Id="rId17" Type="http://schemas.openxmlformats.org/officeDocument/2006/relationships/hyperlink" Target="https://1drv.ms/b/s!As0_UIBOROxU2xOCgJy4007Sx5o3?e=apNcNv" TargetMode="External"/><Relationship Id="rId25" Type="http://schemas.openxmlformats.org/officeDocument/2006/relationships/hyperlink" Target="https://1drv.ms/b/s!As0_UIBOROxU2ndGInHDWK-swDdH?e=D026H2" TargetMode="External"/><Relationship Id="rId2" Type="http://schemas.openxmlformats.org/officeDocument/2006/relationships/numbering" Target="numbering.xml"/><Relationship Id="rId16" Type="http://schemas.openxmlformats.org/officeDocument/2006/relationships/hyperlink" Target="https://1drv.ms/b/s!As0_UIBOROxU2mQZkeqlPVKh7ZqY?e=JTdZGT" TargetMode="External"/><Relationship Id="rId20" Type="http://schemas.openxmlformats.org/officeDocument/2006/relationships/hyperlink" Target="https://1drv.ms/b/s!As0_UIBOROxU2mmHrM8UCnVevhXw?e=r8Yyz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drv.ms/b/s!As0_UIBOROxU2mUHvhGPv74jOvEj?e=N1U61w" TargetMode="External"/><Relationship Id="rId24" Type="http://schemas.openxmlformats.org/officeDocument/2006/relationships/hyperlink" Target="https://1drv.ms/b/s!As0_UIBOROxU2mt0Yh7OTdJpcUsz?e=flVZPO" TargetMode="External"/><Relationship Id="rId5" Type="http://schemas.openxmlformats.org/officeDocument/2006/relationships/webSettings" Target="webSettings.xml"/><Relationship Id="rId15" Type="http://schemas.openxmlformats.org/officeDocument/2006/relationships/hyperlink" Target="https://1drv.ms/b/s!As0_UIBOROxU2xY1t-ov8d_-zPFs?e=3CGQnm" TargetMode="External"/><Relationship Id="rId23" Type="http://schemas.openxmlformats.org/officeDocument/2006/relationships/hyperlink" Target="https://1drv.ms/u/s!As0_UIBOROxU2mwpGKmC82Riu_3l?e=O7qevg" TargetMode="External"/><Relationship Id="rId10" Type="http://schemas.openxmlformats.org/officeDocument/2006/relationships/hyperlink" Target="https://ihub.firstnews.co.uk/" TargetMode="External"/><Relationship Id="rId19" Type="http://schemas.openxmlformats.org/officeDocument/2006/relationships/hyperlink" Target="https://1drv.ms/b/s!As0_UIBOROxU2mfRd2KwlV3KpoII?e=gbc8Ws" TargetMode="External"/><Relationship Id="rId4" Type="http://schemas.openxmlformats.org/officeDocument/2006/relationships/settings" Target="settings.xml"/><Relationship Id="rId9" Type="http://schemas.openxmlformats.org/officeDocument/2006/relationships/hyperlink" Target="https://www.educationcity.com/" TargetMode="External"/><Relationship Id="rId14" Type="http://schemas.openxmlformats.org/officeDocument/2006/relationships/hyperlink" Target="https://1drv.ms/b/s!As0_UIBOROxU2xQNggs_ZGRfrlsW?e=TsrP9C" TargetMode="External"/><Relationship Id="rId22" Type="http://schemas.openxmlformats.org/officeDocument/2006/relationships/hyperlink" Target="https://1drv.ms/u/s!As0_UIBOROxU2mwpGKmC82Riu_3l?e=O7qev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18112-C698-4FEB-A200-D946466F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8C746A40</Template>
  <TotalTime>208</TotalTime>
  <Pages>3</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Agnieszka Stojek</cp:lastModifiedBy>
  <cp:revision>58</cp:revision>
  <cp:lastPrinted>2020-03-17T12:56:00Z</cp:lastPrinted>
  <dcterms:created xsi:type="dcterms:W3CDTF">2020-07-06T13:13:00Z</dcterms:created>
  <dcterms:modified xsi:type="dcterms:W3CDTF">2020-07-09T14:42:00Z</dcterms:modified>
</cp:coreProperties>
</file>