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A31" w:rsidRDefault="00B46DE8" w:rsidP="003503EB">
      <w:pPr>
        <w:jc w:val="center"/>
        <w:rPr>
          <w:rFonts w:ascii="Letter-join Basic 36" w:hAnsi="Letter-join Basic 36"/>
          <w:sz w:val="4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602615</wp:posOffset>
            </wp:positionV>
            <wp:extent cx="8895715" cy="5680075"/>
            <wp:effectExtent l="0" t="0" r="635" b="0"/>
            <wp:wrapTight wrapText="bothSides">
              <wp:wrapPolygon edited="0">
                <wp:start x="0" y="0"/>
                <wp:lineTo x="0" y="21515"/>
                <wp:lineTo x="21555" y="21515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EB" w:rsidRPr="003503EB">
        <w:rPr>
          <w:rFonts w:ascii="Letter-join Basic 36" w:hAnsi="Letter-join Basic 36"/>
          <w:sz w:val="44"/>
          <w:u w:val="single"/>
          <w:lang w:val="en-US"/>
        </w:rPr>
        <w:t>Anna Hibiscus Sells Oranges</w:t>
      </w:r>
    </w:p>
    <w:p w:rsidR="007021B2" w:rsidRDefault="00B46DE8" w:rsidP="003503EB">
      <w:pPr>
        <w:jc w:val="center"/>
        <w:rPr>
          <w:rFonts w:ascii="Letter-join Basic 36" w:hAnsi="Letter-join Basic 36"/>
          <w:sz w:val="44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6649688"/>
            <wp:effectExtent l="0" t="0" r="0" b="0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1B2" w:rsidRDefault="00B46DE8" w:rsidP="003503EB">
      <w:pPr>
        <w:jc w:val="center"/>
        <w:rPr>
          <w:rFonts w:ascii="Letter-join Basic 36" w:hAnsi="Letter-join Basic 36"/>
          <w:sz w:val="44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6472377"/>
            <wp:effectExtent l="0" t="0" r="0" b="5080"/>
            <wp:wrapTight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DE8" w:rsidRDefault="00B46DE8" w:rsidP="003503EB">
      <w:pPr>
        <w:rPr>
          <w:rFonts w:ascii="Letter-join Basic 36" w:hAnsi="Letter-join Basic 36"/>
          <w:sz w:val="36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63330" cy="664785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E8" w:rsidRDefault="00B46DE8" w:rsidP="003503EB">
      <w:pPr>
        <w:rPr>
          <w:rFonts w:ascii="Letter-join Basic 36" w:hAnsi="Letter-join Basic 36"/>
          <w:sz w:val="36"/>
          <w:u w:val="single"/>
          <w:lang w:val="en-US"/>
        </w:rPr>
      </w:pPr>
    </w:p>
    <w:p w:rsidR="003503EB" w:rsidRPr="003503EB" w:rsidRDefault="003503EB" w:rsidP="003503EB">
      <w:pPr>
        <w:rPr>
          <w:rFonts w:ascii="Letter-join Basic 36" w:hAnsi="Letter-join Basic 36"/>
          <w:sz w:val="36"/>
          <w:u w:val="single"/>
          <w:lang w:val="en-US"/>
        </w:rPr>
      </w:pPr>
      <w:r w:rsidRPr="003503EB">
        <w:rPr>
          <w:rFonts w:ascii="Letter-join Basic 36" w:hAnsi="Letter-join Basic 36"/>
          <w:sz w:val="36"/>
          <w:u w:val="single"/>
          <w:lang w:val="en-US"/>
        </w:rPr>
        <w:t>Answer these questions in your home learning book.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 w:rsidRPr="003503EB">
        <w:rPr>
          <w:rFonts w:ascii="Letter-join Basic 36" w:hAnsi="Letter-join Basic 36"/>
          <w:sz w:val="44"/>
          <w:lang w:val="en-US"/>
        </w:rPr>
        <w:t xml:space="preserve">Write down five verbs </w:t>
      </w:r>
      <w:r w:rsidR="00B46DE8">
        <w:rPr>
          <w:rFonts w:ascii="Letter-join Basic 36" w:hAnsi="Letter-join Basic 36"/>
          <w:sz w:val="44"/>
          <w:lang w:val="en-US"/>
        </w:rPr>
        <w:t>used to describe what people do in Anna’s city</w:t>
      </w:r>
      <w:r w:rsidRPr="003503EB">
        <w:rPr>
          <w:rFonts w:ascii="Letter-join Basic 36" w:hAnsi="Letter-join Basic 36"/>
          <w:sz w:val="44"/>
          <w:lang w:val="en-US"/>
        </w:rPr>
        <w:t>.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>Des</w:t>
      </w:r>
      <w:r w:rsidR="00B46DE8">
        <w:rPr>
          <w:rFonts w:ascii="Letter-join Basic 36" w:hAnsi="Letter-join Basic 36"/>
          <w:sz w:val="44"/>
          <w:lang w:val="en-US"/>
        </w:rPr>
        <w:t>c</w:t>
      </w:r>
      <w:bookmarkStart w:id="0" w:name="_GoBack"/>
      <w:bookmarkEnd w:id="0"/>
      <w:r>
        <w:rPr>
          <w:rFonts w:ascii="Letter-join Basic 36" w:hAnsi="Letter-join Basic 36"/>
          <w:sz w:val="44"/>
          <w:lang w:val="en-US"/>
        </w:rPr>
        <w:t xml:space="preserve">ribe Anna’s city. 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 xml:space="preserve">Why was Anna bored? 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 xml:space="preserve">What things did the children sell? 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 xml:space="preserve">Anna was feeling jealous of the girls. Why? </w:t>
      </w:r>
    </w:p>
    <w:p w:rsid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 xml:space="preserve">Why does Grandfather say Anna is lucky&gt;? </w:t>
      </w:r>
    </w:p>
    <w:p w:rsidR="003503EB" w:rsidRPr="003503EB" w:rsidRDefault="003503EB" w:rsidP="003503EB">
      <w:pPr>
        <w:pStyle w:val="ListParagraph"/>
        <w:numPr>
          <w:ilvl w:val="0"/>
          <w:numId w:val="1"/>
        </w:numPr>
        <w:rPr>
          <w:rFonts w:ascii="Letter-join Basic 36" w:hAnsi="Letter-join Basic 36"/>
          <w:sz w:val="44"/>
          <w:lang w:val="en-US"/>
        </w:rPr>
      </w:pPr>
      <w:r>
        <w:rPr>
          <w:rFonts w:ascii="Letter-join Basic 36" w:hAnsi="Letter-join Basic 36"/>
          <w:sz w:val="44"/>
          <w:lang w:val="en-US"/>
        </w:rPr>
        <w:t>What do you think Anna will do next?</w:t>
      </w:r>
    </w:p>
    <w:sectPr w:rsidR="003503EB" w:rsidRPr="003503EB" w:rsidSect="00B46DE8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etter-join Basic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7348F0"/>
    <w:multiLevelType w:val="hybridMultilevel"/>
    <w:tmpl w:val="27149796"/>
    <w:lvl w:ilvl="0" w:tplc="1F5EB2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EB"/>
    <w:rsid w:val="003503EB"/>
    <w:rsid w:val="007021B2"/>
    <w:rsid w:val="00AA2A31"/>
    <w:rsid w:val="00B46DE8"/>
    <w:rsid w:val="00CB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E419E"/>
  <w15:chartTrackingRefBased/>
  <w15:docId w15:val="{347B4253-1C47-4F1C-8902-99C72BB15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ED76262B</Template>
  <TotalTime>173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Mole</dc:creator>
  <cp:keywords/>
  <dc:description/>
  <cp:lastModifiedBy>Sarah Mole</cp:lastModifiedBy>
  <cp:revision>3</cp:revision>
  <dcterms:created xsi:type="dcterms:W3CDTF">2020-03-28T13:51:00Z</dcterms:created>
  <dcterms:modified xsi:type="dcterms:W3CDTF">2020-03-28T16:45:00Z</dcterms:modified>
</cp:coreProperties>
</file>