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7561" w:rsidRDefault="0098756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-1352550</wp:posOffset>
            </wp:positionV>
            <wp:extent cx="6002020" cy="8725535"/>
            <wp:effectExtent l="0" t="9208" r="8573" b="8572"/>
            <wp:wrapTight wrapText="bothSides">
              <wp:wrapPolygon edited="0">
                <wp:start x="21633" y="23"/>
                <wp:lineTo x="38" y="23"/>
                <wp:lineTo x="38" y="21574"/>
                <wp:lineTo x="21633" y="21574"/>
                <wp:lineTo x="21633" y="2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2020" cy="872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561" w:rsidRPr="00987561" w:rsidRDefault="00987561" w:rsidP="0098756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-1066800</wp:posOffset>
            </wp:positionV>
            <wp:extent cx="6449695" cy="8593455"/>
            <wp:effectExtent l="0" t="5080" r="3175" b="3175"/>
            <wp:wrapTight wrapText="bothSides">
              <wp:wrapPolygon edited="0">
                <wp:start x="21617" y="13"/>
                <wp:lineTo x="53" y="13"/>
                <wp:lineTo x="53" y="21560"/>
                <wp:lineTo x="21617" y="21560"/>
                <wp:lineTo x="21617" y="1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9695" cy="859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E29" w:rsidRPr="00F33E29" w:rsidRDefault="00F33E29" w:rsidP="00987561">
      <w:pPr>
        <w:rPr>
          <w:rFonts w:ascii="Letter-join Basic 36" w:hAnsi="Letter-join Basic 36" w:cs="Arial"/>
          <w:b/>
          <w:sz w:val="36"/>
        </w:rPr>
      </w:pPr>
      <w:r w:rsidRPr="00F33E29">
        <w:rPr>
          <w:rFonts w:ascii="Letter-join Basic 36" w:hAnsi="Letter-join Basic 36"/>
          <w:b/>
          <w:noProof/>
          <w:sz w:val="56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1238250</wp:posOffset>
                </wp:positionV>
                <wp:extent cx="8777605" cy="4650105"/>
                <wp:effectExtent l="0" t="0" r="2349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7605" cy="4650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E29" w:rsidRDefault="00F33E29">
                            <w:pPr>
                              <w:rPr>
                                <w:rFonts w:ascii="Letter-join Basic 36" w:hAnsi="Letter-join Basic 36"/>
                                <w:sz w:val="52"/>
                              </w:rPr>
                            </w:pPr>
                            <w:r w:rsidRPr="00F33E29">
                              <w:rPr>
                                <w:rFonts w:ascii="Letter-join Basic 36" w:hAnsi="Letter-join Basic 36"/>
                                <w:sz w:val="52"/>
                              </w:rPr>
                              <w:t xml:space="preserve">Dear </w:t>
                            </w:r>
                            <w:r w:rsidR="00520693">
                              <w:rPr>
                                <w:rFonts w:ascii="Letter-join Basic 36" w:hAnsi="Letter-join Basic 36"/>
                                <w:sz w:val="52"/>
                              </w:rPr>
                              <w:t>____________________</w:t>
                            </w:r>
                            <w:r w:rsidRPr="00F33E29">
                              <w:rPr>
                                <w:rFonts w:ascii="Letter-join Basic 36" w:hAnsi="Letter-join Basic 36"/>
                                <w:sz w:val="52"/>
                              </w:rPr>
                              <w:t>,</w:t>
                            </w:r>
                            <w:bookmarkStart w:id="0" w:name="_GoBack"/>
                            <w:bookmarkEnd w:id="0"/>
                          </w:p>
                          <w:p w:rsidR="00F33E29" w:rsidRPr="00F33E29" w:rsidRDefault="00F33E29">
                            <w:pPr>
                              <w:rPr>
                                <w:rFonts w:ascii="Letter-join Basic 36" w:hAnsi="Letter-join Basic 36"/>
                                <w:sz w:val="52"/>
                              </w:rPr>
                            </w:pPr>
                            <w:r>
                              <w:rPr>
                                <w:rFonts w:ascii="Letter-join Basic 36" w:hAnsi="Letter-join Basic 36"/>
                                <w:sz w:val="5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F33E29" w:rsidRDefault="00F33E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7.5pt;width:691.15pt;height:366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">
                <v:textbox>
                  <w:txbxContent>
                    <w:p w:rsidR="00F33E29" w:rsidRDefault="00F33E29">
                      <w:pPr>
                        <w:rPr>
                          <w:rFonts w:ascii="Letter-join Basic 36" w:hAnsi="Letter-join Basic 36"/>
                          <w:sz w:val="52"/>
                        </w:rPr>
                      </w:pPr>
                      <w:r w:rsidRPr="00F33E29">
                        <w:rPr>
                          <w:rFonts w:ascii="Letter-join Basic 36" w:hAnsi="Letter-join Basic 36"/>
                          <w:sz w:val="52"/>
                        </w:rPr>
                        <w:t xml:space="preserve">Dear </w:t>
                      </w:r>
                      <w:r w:rsidR="00520693">
                        <w:rPr>
                          <w:rFonts w:ascii="Letter-join Basic 36" w:hAnsi="Letter-join Basic 36"/>
                          <w:sz w:val="52"/>
                        </w:rPr>
                        <w:t>____________________</w:t>
                      </w:r>
                      <w:r w:rsidRPr="00F33E29">
                        <w:rPr>
                          <w:rFonts w:ascii="Letter-join Basic 36" w:hAnsi="Letter-join Basic 36"/>
                          <w:sz w:val="52"/>
                        </w:rPr>
                        <w:t>,</w:t>
                      </w:r>
                      <w:bookmarkStart w:id="1" w:name="_GoBack"/>
                      <w:bookmarkEnd w:id="1"/>
                    </w:p>
                    <w:p w:rsidR="00F33E29" w:rsidRPr="00F33E29" w:rsidRDefault="00F33E29">
                      <w:pPr>
                        <w:rPr>
                          <w:rFonts w:ascii="Letter-join Basic 36" w:hAnsi="Letter-join Basic 36"/>
                          <w:sz w:val="52"/>
                        </w:rPr>
                      </w:pPr>
                      <w:r>
                        <w:rPr>
                          <w:rFonts w:ascii="Letter-join Basic 36" w:hAnsi="Letter-join Basic 36"/>
                          <w:sz w:val="5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F33E29" w:rsidRDefault="00F33E29"/>
                  </w:txbxContent>
                </v:textbox>
                <w10:wrap type="square"/>
              </v:shape>
            </w:pict>
          </mc:Fallback>
        </mc:AlternateContent>
      </w:r>
      <w:r w:rsidRPr="00F33E29">
        <w:rPr>
          <w:rFonts w:ascii="Letter-join Basic 36" w:hAnsi="Letter-join Basic 36" w:cs="Arial"/>
          <w:b/>
          <w:sz w:val="36"/>
        </w:rPr>
        <w:t xml:space="preserve">Write a </w:t>
      </w:r>
      <w:r w:rsidR="00520693">
        <w:rPr>
          <w:rFonts w:ascii="Letter-join Basic 36" w:hAnsi="Letter-join Basic 36" w:cs="Arial"/>
          <w:b/>
          <w:sz w:val="36"/>
        </w:rPr>
        <w:t>letter</w:t>
      </w:r>
      <w:r w:rsidRPr="00F33E29">
        <w:rPr>
          <w:rFonts w:ascii="Letter-join Basic 36" w:hAnsi="Letter-join Basic 36" w:cs="Arial"/>
          <w:b/>
          <w:sz w:val="36"/>
        </w:rPr>
        <w:t xml:space="preserve"> </w:t>
      </w:r>
      <w:r w:rsidR="00520693">
        <w:rPr>
          <w:rFonts w:ascii="Letter-join Basic 36" w:hAnsi="Letter-join Basic 36" w:cs="Arial"/>
          <w:b/>
          <w:sz w:val="36"/>
        </w:rPr>
        <w:t>from</w:t>
      </w:r>
      <w:r w:rsidRPr="00F33E29">
        <w:rPr>
          <w:rFonts w:ascii="Letter-join Basic 36" w:hAnsi="Letter-join Basic 36" w:cs="Arial"/>
          <w:b/>
          <w:sz w:val="36"/>
        </w:rPr>
        <w:t xml:space="preserve"> one of the girls on the day they didn’t sell any oranges</w:t>
      </w:r>
      <w:r w:rsidR="00520693">
        <w:rPr>
          <w:rFonts w:ascii="Letter-join Basic 36" w:hAnsi="Letter-join Basic 36" w:cs="Arial"/>
          <w:b/>
          <w:sz w:val="36"/>
        </w:rPr>
        <w:t xml:space="preserve"> to someone in their family.</w:t>
      </w:r>
      <w:r w:rsidRPr="00F33E29">
        <w:rPr>
          <w:rFonts w:ascii="Letter-join Basic 36" w:hAnsi="Letter-join Basic 36" w:cs="Arial"/>
          <w:b/>
          <w:sz w:val="36"/>
        </w:rPr>
        <w:t xml:space="preserve"> </w:t>
      </w:r>
      <w:r w:rsidR="00520693">
        <w:rPr>
          <w:rFonts w:ascii="Letter-join Basic 36" w:hAnsi="Letter-join Basic 36" w:cs="Arial"/>
          <w:b/>
          <w:sz w:val="36"/>
        </w:rPr>
        <w:t xml:space="preserve">What happened? </w:t>
      </w:r>
      <w:proofErr w:type="gramStart"/>
      <w:r w:rsidRPr="00F33E29">
        <w:rPr>
          <w:rFonts w:ascii="Letter-join Basic 36" w:hAnsi="Letter-join Basic 36" w:cs="Arial"/>
          <w:b/>
          <w:sz w:val="36"/>
        </w:rPr>
        <w:t>Are</w:t>
      </w:r>
      <w:proofErr w:type="gramEnd"/>
      <w:r w:rsidRPr="00F33E29">
        <w:rPr>
          <w:rFonts w:ascii="Letter-join Basic 36" w:hAnsi="Letter-join Basic 36" w:cs="Arial"/>
          <w:b/>
          <w:sz w:val="36"/>
        </w:rPr>
        <w:t xml:space="preserve"> they upset? Why? How do they feel about Anna? </w:t>
      </w:r>
      <w:r>
        <w:rPr>
          <w:rFonts w:ascii="Letter-join Basic 36" w:hAnsi="Letter-join Basic 36" w:cs="Arial"/>
          <w:b/>
          <w:sz w:val="36"/>
        </w:rPr>
        <w:t>Write on this sheet or in your Home Learning Boo</w:t>
      </w:r>
      <w:r w:rsidR="004E3017">
        <w:rPr>
          <w:rFonts w:ascii="Letter-join Basic 36" w:hAnsi="Letter-join Basic 36" w:cs="Arial"/>
          <w:b/>
          <w:sz w:val="36"/>
        </w:rPr>
        <w:t xml:space="preserve">k. </w:t>
      </w:r>
    </w:p>
    <w:p w:rsidR="00987561" w:rsidRPr="00987561" w:rsidRDefault="00987561" w:rsidP="00987561"/>
    <w:p w:rsidR="00987561" w:rsidRPr="00987561" w:rsidRDefault="00987561" w:rsidP="00987561"/>
    <w:p w:rsidR="00987561" w:rsidRPr="00987561" w:rsidRDefault="00987561" w:rsidP="00987561"/>
    <w:p w:rsidR="00987561" w:rsidRPr="00987561" w:rsidRDefault="00987561" w:rsidP="00987561"/>
    <w:p w:rsidR="00987561" w:rsidRPr="00987561" w:rsidRDefault="00987561" w:rsidP="00987561"/>
    <w:p w:rsidR="00987561" w:rsidRPr="00987561" w:rsidRDefault="00987561" w:rsidP="00987561"/>
    <w:p w:rsidR="00987561" w:rsidRPr="00987561" w:rsidRDefault="00987561" w:rsidP="00987561"/>
    <w:p w:rsidR="00987561" w:rsidRPr="00987561" w:rsidRDefault="00987561" w:rsidP="00987561"/>
    <w:p w:rsidR="00987561" w:rsidRPr="00987561" w:rsidRDefault="00987561" w:rsidP="00987561"/>
    <w:p w:rsidR="00987561" w:rsidRPr="00987561" w:rsidRDefault="00987561" w:rsidP="00987561"/>
    <w:p w:rsidR="00AA2A31" w:rsidRPr="00987561" w:rsidRDefault="00AA2A31" w:rsidP="00987561"/>
    <w:sectPr w:rsidR="00AA2A31" w:rsidRPr="00987561" w:rsidSect="00F33E29">
      <w:pgSz w:w="16838" w:h="11906" w:orient="landscape"/>
      <w:pgMar w:top="1135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3E29" w:rsidRDefault="00F33E29" w:rsidP="00987561">
      <w:pPr>
        <w:spacing w:after="0" w:line="240" w:lineRule="auto"/>
      </w:pPr>
      <w:r>
        <w:separator/>
      </w:r>
    </w:p>
  </w:endnote>
  <w:endnote w:type="continuationSeparator" w:id="0">
    <w:p w:rsidR="00F33E29" w:rsidRDefault="00F33E29" w:rsidP="00987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tter-join Basic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3E29" w:rsidRDefault="00F33E29" w:rsidP="00987561">
      <w:pPr>
        <w:spacing w:after="0" w:line="240" w:lineRule="auto"/>
      </w:pPr>
      <w:r>
        <w:separator/>
      </w:r>
    </w:p>
  </w:footnote>
  <w:footnote w:type="continuationSeparator" w:id="0">
    <w:p w:rsidR="00F33E29" w:rsidRDefault="00F33E29" w:rsidP="009875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561"/>
    <w:rsid w:val="004E3017"/>
    <w:rsid w:val="00520693"/>
    <w:rsid w:val="00987561"/>
    <w:rsid w:val="00AA2A31"/>
    <w:rsid w:val="00F3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85DF4"/>
  <w15:chartTrackingRefBased/>
  <w15:docId w15:val="{AF4FF487-85A1-4CC9-B1E3-35192784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7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561"/>
  </w:style>
  <w:style w:type="paragraph" w:styleId="Footer">
    <w:name w:val="footer"/>
    <w:basedOn w:val="Normal"/>
    <w:link w:val="FooterChar"/>
    <w:uiPriority w:val="99"/>
    <w:unhideWhenUsed/>
    <w:rsid w:val="00987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81883-A46D-4BBB-9034-5F73747D1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ED76262B</Template>
  <TotalTime>0</TotalTime>
  <Pages>4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Mole</dc:creator>
  <cp:keywords/>
  <dc:description/>
  <cp:lastModifiedBy>Sarah Mole</cp:lastModifiedBy>
  <cp:revision>2</cp:revision>
  <dcterms:created xsi:type="dcterms:W3CDTF">2020-03-28T16:59:00Z</dcterms:created>
  <dcterms:modified xsi:type="dcterms:W3CDTF">2020-03-28T16:59:00Z</dcterms:modified>
</cp:coreProperties>
</file>