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EE1" w:rsidRDefault="00D47EE1"/>
    <w:p w:rsidR="00D47EE1" w:rsidRDefault="00D47EE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-1495425</wp:posOffset>
            </wp:positionV>
            <wp:extent cx="5926455" cy="8345805"/>
            <wp:effectExtent l="9525" t="0" r="7620" b="7620"/>
            <wp:wrapTight wrapText="bothSides">
              <wp:wrapPolygon edited="0">
                <wp:start x="21565" y="-25"/>
                <wp:lineTo x="42" y="-25"/>
                <wp:lineTo x="42" y="21570"/>
                <wp:lineTo x="21565" y="21570"/>
                <wp:lineTo x="21565" y="-2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645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31" w:rsidRDefault="00113CC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-1257300</wp:posOffset>
            </wp:positionV>
            <wp:extent cx="6142990" cy="8662670"/>
            <wp:effectExtent l="0" t="2540" r="7620" b="7620"/>
            <wp:wrapTight wrapText="bothSides">
              <wp:wrapPolygon edited="0">
                <wp:start x="21609" y="6"/>
                <wp:lineTo x="40" y="6"/>
                <wp:lineTo x="40" y="21571"/>
                <wp:lineTo x="21609" y="21571"/>
                <wp:lineTo x="21609" y="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299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DE" w:rsidRDefault="00857ED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-1210945</wp:posOffset>
            </wp:positionV>
            <wp:extent cx="6251575" cy="8672830"/>
            <wp:effectExtent l="8573" t="0" r="5397" b="5398"/>
            <wp:wrapTight wrapText="bothSides">
              <wp:wrapPolygon edited="0">
                <wp:start x="21570" y="-21"/>
                <wp:lineTo x="47" y="-21"/>
                <wp:lineTo x="47" y="21566"/>
                <wp:lineTo x="21570" y="21566"/>
                <wp:lineTo x="21570" y="-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1575" cy="86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EE1" w:rsidRDefault="00D47EE1"/>
    <w:p w:rsidR="00733B23" w:rsidRPr="003503EB" w:rsidRDefault="00D47EE1" w:rsidP="00D47EE1">
      <w:pPr>
        <w:rPr>
          <w:rFonts w:ascii="Letter-join Basic 36" w:hAnsi="Letter-join Basic 36"/>
          <w:sz w:val="36"/>
          <w:u w:val="single"/>
          <w:lang w:val="en-US"/>
        </w:rPr>
      </w:pPr>
      <w:r w:rsidRPr="003503EB">
        <w:rPr>
          <w:rFonts w:ascii="Letter-join Basic 36" w:hAnsi="Letter-join Basic 36"/>
          <w:sz w:val="36"/>
          <w:u w:val="single"/>
          <w:lang w:val="en-US"/>
        </w:rPr>
        <w:t>Answer these questions in your home learning book.</w:t>
      </w:r>
    </w:p>
    <w:p w:rsidR="00733B23" w:rsidRPr="00733B23" w:rsidRDefault="00733B23" w:rsidP="00221145">
      <w:pPr>
        <w:pStyle w:val="ListParagraph"/>
        <w:numPr>
          <w:ilvl w:val="0"/>
          <w:numId w:val="1"/>
        </w:numPr>
        <w:tabs>
          <w:tab w:val="left" w:pos="851"/>
        </w:tabs>
      </w:pPr>
      <w:r>
        <w:t xml:space="preserve"> </w:t>
      </w:r>
      <w:r>
        <w:rPr>
          <w:rFonts w:ascii="Letter-join Basic 36" w:hAnsi="Letter-join Basic 36"/>
          <w:sz w:val="44"/>
          <w:lang w:val="en-US"/>
        </w:rPr>
        <w:t xml:space="preserve">Make a </w:t>
      </w:r>
      <w:proofErr w:type="gramStart"/>
      <w:r>
        <w:rPr>
          <w:rFonts w:ascii="Letter-join Basic 36" w:hAnsi="Letter-join Basic 36"/>
          <w:sz w:val="44"/>
          <w:lang w:val="en-US"/>
        </w:rPr>
        <w:t>poster advertising Anna’s oranges</w:t>
      </w:r>
      <w:proofErr w:type="gramEnd"/>
      <w:r w:rsidR="00221145">
        <w:rPr>
          <w:rFonts w:ascii="Letter-join Basic 36" w:hAnsi="Letter-join Basic 36"/>
          <w:sz w:val="44"/>
          <w:lang w:val="en-US"/>
        </w:rPr>
        <w:t>.</w:t>
      </w:r>
    </w:p>
    <w:p w:rsidR="00D47EE1" w:rsidRPr="00D47EE1" w:rsidRDefault="00D47EE1" w:rsidP="00221145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>What is Grandfather’s plan?</w:t>
      </w:r>
    </w:p>
    <w:p w:rsidR="00D47EE1" w:rsidRPr="00D47EE1" w:rsidRDefault="00D47EE1" w:rsidP="00D47EE1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>What was the walk to market like? Did Anna enjoy it? Why?</w:t>
      </w:r>
    </w:p>
    <w:p w:rsidR="00D47EE1" w:rsidRPr="00D47EE1" w:rsidRDefault="00D47EE1" w:rsidP="00D47EE1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>Why did Anna use her money to buy the oranges?</w:t>
      </w:r>
    </w:p>
    <w:p w:rsidR="00D47EE1" w:rsidRPr="00D47EE1" w:rsidRDefault="00D47EE1" w:rsidP="00D47EE1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 xml:space="preserve">Did Anna enjoy her day? Explain your answer. </w:t>
      </w:r>
    </w:p>
    <w:p w:rsidR="00D47EE1" w:rsidRPr="00FA547D" w:rsidRDefault="00D47EE1" w:rsidP="00D47EE1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>What les</w:t>
      </w:r>
      <w:r w:rsidR="00FB2EAC">
        <w:rPr>
          <w:rFonts w:ascii="Letter-join Basic 36" w:hAnsi="Letter-join Basic 36"/>
          <w:sz w:val="44"/>
          <w:lang w:val="en-US"/>
        </w:rPr>
        <w:t>son was Grandfather trying to teach Anna?</w:t>
      </w:r>
    </w:p>
    <w:p w:rsidR="00FA547D" w:rsidRDefault="00FA547D" w:rsidP="00D47EE1">
      <w:pPr>
        <w:pStyle w:val="ListParagraph"/>
        <w:numPr>
          <w:ilvl w:val="0"/>
          <w:numId w:val="1"/>
        </w:numPr>
        <w:tabs>
          <w:tab w:val="left" w:pos="851"/>
        </w:tabs>
      </w:pPr>
      <w:r>
        <w:rPr>
          <w:rFonts w:ascii="Letter-join Basic 36" w:hAnsi="Letter-join Basic 36"/>
          <w:sz w:val="44"/>
          <w:lang w:val="en-US"/>
        </w:rPr>
        <w:t xml:space="preserve">Did you enjoy this story? Why? Why not? </w:t>
      </w:r>
      <w:bookmarkStart w:id="0" w:name="_GoBack"/>
      <w:bookmarkEnd w:id="0"/>
    </w:p>
    <w:sectPr w:rsidR="00FA547D" w:rsidSect="00C30213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47D" w:rsidRDefault="00FA547D" w:rsidP="00C30213">
      <w:pPr>
        <w:spacing w:after="0" w:line="240" w:lineRule="auto"/>
      </w:pPr>
      <w:r>
        <w:separator/>
      </w:r>
    </w:p>
  </w:endnote>
  <w:endnote w:type="continuationSeparator" w:id="0">
    <w:p w:rsidR="00FA547D" w:rsidRDefault="00FA547D" w:rsidP="00C3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-join Basic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47D" w:rsidRDefault="00FA547D" w:rsidP="00C30213">
      <w:pPr>
        <w:spacing w:after="0" w:line="240" w:lineRule="auto"/>
      </w:pPr>
      <w:r>
        <w:separator/>
      </w:r>
    </w:p>
  </w:footnote>
  <w:footnote w:type="continuationSeparator" w:id="0">
    <w:p w:rsidR="00FA547D" w:rsidRDefault="00FA547D" w:rsidP="00C30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A3ECE"/>
    <w:multiLevelType w:val="hybridMultilevel"/>
    <w:tmpl w:val="14EE4E26"/>
    <w:lvl w:ilvl="0" w:tplc="C1B03546">
      <w:start w:val="1"/>
      <w:numFmt w:val="decimal"/>
      <w:lvlText w:val="%1."/>
      <w:lvlJc w:val="left"/>
      <w:pPr>
        <w:ind w:left="720" w:hanging="360"/>
      </w:pPr>
      <w:rPr>
        <w:rFonts w:ascii="Letter-join Basic 36" w:hAnsi="Letter-join Basic 36"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45F"/>
    <w:rsid w:val="00113CC6"/>
    <w:rsid w:val="00221145"/>
    <w:rsid w:val="0053145F"/>
    <w:rsid w:val="00733B23"/>
    <w:rsid w:val="00857EDE"/>
    <w:rsid w:val="00AA2A31"/>
    <w:rsid w:val="00C30213"/>
    <w:rsid w:val="00D47EE1"/>
    <w:rsid w:val="00FA547D"/>
    <w:rsid w:val="00FB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A49D0"/>
  <w15:chartTrackingRefBased/>
  <w15:docId w15:val="{882A686E-75DD-4C3A-B5F9-6FB4A7AF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213"/>
  </w:style>
  <w:style w:type="paragraph" w:styleId="Footer">
    <w:name w:val="footer"/>
    <w:basedOn w:val="Normal"/>
    <w:link w:val="FooterChar"/>
    <w:uiPriority w:val="99"/>
    <w:unhideWhenUsed/>
    <w:rsid w:val="00C3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213"/>
  </w:style>
  <w:style w:type="paragraph" w:styleId="ListParagraph">
    <w:name w:val="List Paragraph"/>
    <w:basedOn w:val="Normal"/>
    <w:uiPriority w:val="34"/>
    <w:qFormat/>
    <w:rsid w:val="00D4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ED76262B</Template>
  <TotalTime>314</TotalTime>
  <Pages>4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Mole</dc:creator>
  <cp:keywords/>
  <dc:description/>
  <cp:lastModifiedBy>Sarah Mole</cp:lastModifiedBy>
  <cp:revision>5</cp:revision>
  <dcterms:created xsi:type="dcterms:W3CDTF">2020-03-28T16:59:00Z</dcterms:created>
  <dcterms:modified xsi:type="dcterms:W3CDTF">2020-03-28T22:15:00Z</dcterms:modified>
</cp:coreProperties>
</file>