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4C9F6F" w14:textId="1D1A2417" w:rsidR="00E67CCB" w:rsidRPr="00E46300" w:rsidRDefault="0064251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1746AB95" wp14:editId="4310A078">
            <wp:simplePos x="0" y="0"/>
            <wp:positionH relativeFrom="column">
              <wp:posOffset>5943600</wp:posOffset>
            </wp:positionH>
            <wp:positionV relativeFrom="paragraph">
              <wp:posOffset>-457200</wp:posOffset>
            </wp:positionV>
            <wp:extent cx="685800" cy="848995"/>
            <wp:effectExtent l="0" t="0" r="0" b="0"/>
            <wp:wrapSquare wrapText="bothSides"/>
            <wp:docPr id="1" name="Picture 1" descr="Macintosh HD:Users:giovannafinaldi:Desktop:Holy Cross Logo This One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iovannafinaldi:Desktop:Holy Cross Logo This One 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C8C">
        <w:rPr>
          <w:rFonts w:ascii="Arial" w:hAnsi="Arial" w:cs="Arial"/>
          <w:sz w:val="22"/>
          <w:szCs w:val="22"/>
        </w:rPr>
        <w:t>Year:</w:t>
      </w:r>
      <w:r w:rsidR="0061017D">
        <w:rPr>
          <w:rFonts w:ascii="Arial" w:hAnsi="Arial" w:cs="Arial"/>
          <w:sz w:val="22"/>
          <w:szCs w:val="22"/>
        </w:rPr>
        <w:t xml:space="preserve"> 1</w:t>
      </w:r>
    </w:p>
    <w:p w14:paraId="1252B4C7" w14:textId="7CDD4192" w:rsidR="00E46300" w:rsidRPr="00E46300" w:rsidRDefault="004F0C8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Week beginning:</w:t>
      </w:r>
      <w:r w:rsidR="003E0A71">
        <w:rPr>
          <w:rFonts w:ascii="Arial" w:hAnsi="Arial" w:cs="Arial"/>
          <w:sz w:val="22"/>
          <w:szCs w:val="22"/>
        </w:rPr>
        <w:t xml:space="preserve"> 23/03/20 </w:t>
      </w:r>
    </w:p>
    <w:p w14:paraId="708D1E1E" w14:textId="77777777" w:rsidR="00E67CCB" w:rsidRPr="00E46300" w:rsidRDefault="00E67CCB">
      <w:pPr>
        <w:rPr>
          <w:rFonts w:ascii="Arial" w:hAnsi="Arial" w:cs="Arial"/>
          <w:sz w:val="22"/>
          <w:szCs w:val="22"/>
        </w:rPr>
      </w:pPr>
    </w:p>
    <w:p w14:paraId="2DD37218" w14:textId="3E0BDBC8" w:rsidR="004F0C8C" w:rsidRDefault="00E67CCB" w:rsidP="004F0C8C">
      <w:pPr>
        <w:rPr>
          <w:rFonts w:ascii="Arial" w:hAnsi="Arial" w:cs="Arial"/>
          <w:sz w:val="22"/>
          <w:szCs w:val="22"/>
        </w:rPr>
      </w:pPr>
      <w:r w:rsidRPr="00E46300">
        <w:rPr>
          <w:rFonts w:ascii="Arial" w:hAnsi="Arial" w:cs="Arial"/>
          <w:sz w:val="22"/>
          <w:szCs w:val="22"/>
        </w:rPr>
        <w:t>Work to be undertaken at home</w:t>
      </w:r>
      <w:r w:rsidR="00E46300">
        <w:rPr>
          <w:rFonts w:ascii="Arial" w:hAnsi="Arial" w:cs="Arial"/>
          <w:sz w:val="22"/>
          <w:szCs w:val="22"/>
        </w:rPr>
        <w:t xml:space="preserve"> over the course of this</w:t>
      </w:r>
      <w:r w:rsidR="00904949" w:rsidRPr="00E46300">
        <w:rPr>
          <w:rFonts w:ascii="Arial" w:hAnsi="Arial" w:cs="Arial"/>
          <w:sz w:val="22"/>
          <w:szCs w:val="22"/>
        </w:rPr>
        <w:t xml:space="preserve"> week.</w:t>
      </w:r>
      <w:r w:rsidR="006858BD" w:rsidRPr="00E46300">
        <w:rPr>
          <w:rFonts w:ascii="Arial" w:hAnsi="Arial" w:cs="Arial"/>
          <w:sz w:val="22"/>
          <w:szCs w:val="22"/>
        </w:rPr>
        <w:t xml:space="preserve"> </w:t>
      </w:r>
      <w:r w:rsidR="00904949" w:rsidRPr="00E46300">
        <w:rPr>
          <w:rFonts w:ascii="Arial" w:hAnsi="Arial" w:cs="Arial"/>
          <w:sz w:val="22"/>
          <w:szCs w:val="22"/>
        </w:rPr>
        <w:t xml:space="preserve"> Each day will consist of one Engli</w:t>
      </w:r>
      <w:r w:rsidR="006858BD" w:rsidRPr="00E46300">
        <w:rPr>
          <w:rFonts w:ascii="Arial" w:hAnsi="Arial" w:cs="Arial"/>
          <w:sz w:val="22"/>
          <w:szCs w:val="22"/>
        </w:rPr>
        <w:t>sh activity, one Maths activity</w:t>
      </w:r>
      <w:r w:rsidR="00E46300" w:rsidRPr="00E46300">
        <w:rPr>
          <w:rFonts w:ascii="Arial" w:hAnsi="Arial" w:cs="Arial"/>
          <w:sz w:val="22"/>
          <w:szCs w:val="22"/>
        </w:rPr>
        <w:t xml:space="preserve"> </w:t>
      </w:r>
      <w:r w:rsidR="004F0C8C">
        <w:rPr>
          <w:rFonts w:ascii="Arial" w:hAnsi="Arial" w:cs="Arial"/>
          <w:sz w:val="22"/>
          <w:szCs w:val="22"/>
        </w:rPr>
        <w:t xml:space="preserve">and other tasks that should be completed during the week. </w:t>
      </w:r>
    </w:p>
    <w:p w14:paraId="6FE9028B" w14:textId="77777777" w:rsidR="00642513" w:rsidRDefault="00642513" w:rsidP="004F0C8C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642513" w14:paraId="7BDDFAC8" w14:textId="77777777" w:rsidTr="00642513">
        <w:tc>
          <w:tcPr>
            <w:tcW w:w="10314" w:type="dxa"/>
          </w:tcPr>
          <w:p w14:paraId="10981815" w14:textId="5C5F4908" w:rsidR="0061017D" w:rsidRDefault="00642513" w:rsidP="004F0C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Teacher’s Instructions: </w:t>
            </w:r>
          </w:p>
          <w:p w14:paraId="4523721F" w14:textId="0DD4FFD0" w:rsidR="00642513" w:rsidRDefault="0061017D" w:rsidP="004F0C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This week the children will have activities focused on creative writing, </w:t>
            </w:r>
            <w:r w:rsidR="00B400D1">
              <w:rPr>
                <w:rFonts w:ascii="Arial" w:hAnsi="Arial" w:cs="Arial"/>
                <w:sz w:val="22"/>
                <w:szCs w:val="22"/>
              </w:rPr>
              <w:t>sounding out familiar and unfamiliar words,</w:t>
            </w:r>
            <w:r>
              <w:rPr>
                <w:rFonts w:ascii="Arial" w:hAnsi="Arial" w:cs="Arial"/>
                <w:sz w:val="22"/>
                <w:szCs w:val="22"/>
              </w:rPr>
              <w:t xml:space="preserve"> and adding and subtracting numbers to 20</w:t>
            </w:r>
            <w:r w:rsidR="003B3EE1">
              <w:rPr>
                <w:rFonts w:ascii="Arial" w:hAnsi="Arial" w:cs="Arial"/>
                <w:sz w:val="22"/>
                <w:szCs w:val="22"/>
              </w:rPr>
              <w:t>, as well as some 2D shape work</w:t>
            </w:r>
            <w:r w:rsidR="003E0A71">
              <w:rPr>
                <w:rFonts w:ascii="Arial" w:hAnsi="Arial" w:cs="Arial"/>
                <w:sz w:val="22"/>
                <w:szCs w:val="22"/>
              </w:rPr>
              <w:t>. Please see some ideas for other foundation subjects below.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14:paraId="225D3D18" w14:textId="77777777" w:rsidR="004F0C8C" w:rsidRPr="00E46300" w:rsidRDefault="004F0C8C" w:rsidP="00642513">
      <w:pPr>
        <w:ind w:left="-851"/>
        <w:rPr>
          <w:rFonts w:ascii="Arial" w:hAnsi="Arial" w:cs="Arial"/>
          <w:sz w:val="22"/>
          <w:szCs w:val="22"/>
        </w:rPr>
      </w:pPr>
    </w:p>
    <w:tbl>
      <w:tblPr>
        <w:tblStyle w:val="TableGrid"/>
        <w:tblW w:w="10314" w:type="dxa"/>
        <w:tblLayout w:type="fixed"/>
        <w:tblLook w:val="04A0" w:firstRow="1" w:lastRow="0" w:firstColumn="1" w:lastColumn="0" w:noHBand="0" w:noVBand="1"/>
      </w:tblPr>
      <w:tblGrid>
        <w:gridCol w:w="1384"/>
        <w:gridCol w:w="2126"/>
        <w:gridCol w:w="6804"/>
      </w:tblGrid>
      <w:tr w:rsidR="006858BD" w:rsidRPr="00E46300" w14:paraId="07506BA6" w14:textId="77777777" w:rsidTr="00642513">
        <w:tc>
          <w:tcPr>
            <w:tcW w:w="1384" w:type="dxa"/>
            <w:vMerge w:val="restart"/>
          </w:tcPr>
          <w:p w14:paraId="4337B844" w14:textId="3E60BC1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Monday</w:t>
            </w:r>
          </w:p>
        </w:tc>
        <w:tc>
          <w:tcPr>
            <w:tcW w:w="2126" w:type="dxa"/>
          </w:tcPr>
          <w:p w14:paraId="4BA4D308" w14:textId="43FD634A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Maths</w:t>
            </w:r>
          </w:p>
        </w:tc>
        <w:tc>
          <w:tcPr>
            <w:tcW w:w="6804" w:type="dxa"/>
          </w:tcPr>
          <w:p w14:paraId="436FCF8F" w14:textId="3E026A37" w:rsidR="0061017D" w:rsidRDefault="0061017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Can you solve the </w:t>
            </w:r>
            <w:r w:rsidR="00FD1633">
              <w:rPr>
                <w:rFonts w:ascii="Arial" w:hAnsi="Arial" w:cs="Arial"/>
                <w:sz w:val="22"/>
                <w:szCs w:val="22"/>
              </w:rPr>
              <w:t>following calculations?</w:t>
            </w:r>
          </w:p>
          <w:p w14:paraId="7DB1A4FB" w14:textId="05E0F1FA" w:rsidR="00FD1633" w:rsidRDefault="00FD163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="00B400D1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+</w:t>
            </w:r>
            <w:r w:rsidR="00B400D1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  <w:p w14:paraId="5D166E48" w14:textId="6E6AE105" w:rsidR="00FD1633" w:rsidRDefault="00FD163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</w:t>
            </w:r>
            <w:r w:rsidR="00B400D1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="00B400D1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  <w:p w14:paraId="7EACB25B" w14:textId="6EA02815" w:rsidR="00FD1633" w:rsidRDefault="00FD163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  <w:r w:rsidR="00B400D1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+</w:t>
            </w:r>
            <w:r w:rsidR="00B400D1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  <w:p w14:paraId="457AA140" w14:textId="46B5B75D" w:rsidR="00FD1633" w:rsidRDefault="00FD163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</w:t>
            </w:r>
            <w:r w:rsidR="00B400D1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="00B400D1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  <w:p w14:paraId="5487C15D" w14:textId="25520AB8" w:rsidR="00FD1633" w:rsidRDefault="00FD163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="00B400D1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+</w:t>
            </w:r>
            <w:r w:rsidR="00B400D1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  <w:p w14:paraId="0E59CE7C" w14:textId="4AAAA3C7" w:rsidR="00FD1633" w:rsidRDefault="00FD163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  <w:r w:rsidR="00B400D1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="00B400D1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  <w:p w14:paraId="21DD90D2" w14:textId="048596E2" w:rsidR="00FD1633" w:rsidRDefault="00FD163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  <w:r w:rsidR="00B400D1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="00B400D1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  <w:p w14:paraId="687D873B" w14:textId="7C0648FE" w:rsidR="00FD1633" w:rsidRDefault="00FD163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</w:t>
            </w:r>
            <w:r w:rsidR="00B400D1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+</w:t>
            </w:r>
            <w:r w:rsidR="00B400D1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  <w:p w14:paraId="4F713201" w14:textId="4DFA0871" w:rsidR="00FD1633" w:rsidRDefault="00FD163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  <w:r w:rsidR="00B400D1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+</w:t>
            </w:r>
            <w:r w:rsidR="00B400D1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  <w:p w14:paraId="4C8603AF" w14:textId="2B9AF8F9" w:rsidR="00B400D1" w:rsidRDefault="00B400D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 + 9</w:t>
            </w:r>
          </w:p>
          <w:p w14:paraId="0D40BAF1" w14:textId="5C598554" w:rsidR="00FD1633" w:rsidRPr="00E46300" w:rsidRDefault="004238D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Now that you know the answers, what other sums can you write</w:t>
            </w:r>
            <w:r w:rsidR="00FD1633">
              <w:rPr>
                <w:rFonts w:ascii="Arial" w:hAnsi="Arial" w:cs="Arial"/>
                <w:sz w:val="22"/>
                <w:szCs w:val="22"/>
              </w:rPr>
              <w:t>?</w:t>
            </w:r>
            <w:r w:rsidR="00B400D1">
              <w:rPr>
                <w:rFonts w:ascii="Arial" w:hAnsi="Arial" w:cs="Arial"/>
                <w:sz w:val="22"/>
                <w:szCs w:val="22"/>
              </w:rPr>
              <w:t xml:space="preserve"> For example, 4 + 6 = 10 so that means that 10 – 6 = 4</w:t>
            </w:r>
            <w:r>
              <w:rPr>
                <w:rFonts w:ascii="Arial" w:hAnsi="Arial" w:cs="Arial"/>
                <w:sz w:val="22"/>
                <w:szCs w:val="22"/>
              </w:rPr>
              <w:t xml:space="preserve"> and 10 – 4 = 6</w:t>
            </w:r>
          </w:p>
        </w:tc>
      </w:tr>
      <w:tr w:rsidR="006858BD" w:rsidRPr="00E46300" w14:paraId="776DB7EB" w14:textId="77777777" w:rsidTr="00642513">
        <w:tc>
          <w:tcPr>
            <w:tcW w:w="1384" w:type="dxa"/>
            <w:vMerge/>
          </w:tcPr>
          <w:p w14:paraId="333E6658" w14:textId="7777777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7BE909CB" w14:textId="6AD6F5BB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English</w:t>
            </w:r>
          </w:p>
        </w:tc>
        <w:tc>
          <w:tcPr>
            <w:tcW w:w="6804" w:type="dxa"/>
          </w:tcPr>
          <w:p w14:paraId="3629AA0E" w14:textId="518079D7" w:rsidR="006858BD" w:rsidRPr="00E46300" w:rsidRDefault="00FD163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Look at this </w:t>
            </w:r>
            <w:hyperlink r:id="rId6" w:history="1">
              <w:r w:rsidRPr="00FD1633">
                <w:rPr>
                  <w:rStyle w:val="Hyperlink"/>
                  <w:rFonts w:ascii="Arial" w:hAnsi="Arial" w:cs="Arial"/>
                  <w:sz w:val="22"/>
                  <w:szCs w:val="22"/>
                </w:rPr>
                <w:t>pictu</w:t>
              </w:r>
              <w:r w:rsidRPr="00FD1633">
                <w:rPr>
                  <w:rStyle w:val="Hyperlink"/>
                  <w:rFonts w:ascii="Arial" w:hAnsi="Arial" w:cs="Arial"/>
                  <w:sz w:val="22"/>
                  <w:szCs w:val="22"/>
                </w:rPr>
                <w:t>r</w:t>
              </w:r>
              <w:r w:rsidRPr="00FD1633">
                <w:rPr>
                  <w:rStyle w:val="Hyperlink"/>
                  <w:rFonts w:ascii="Arial" w:hAnsi="Arial" w:cs="Arial"/>
                  <w:sz w:val="22"/>
                  <w:szCs w:val="22"/>
                </w:rPr>
                <w:t>e</w:t>
              </w:r>
            </w:hyperlink>
            <w:r>
              <w:rPr>
                <w:rFonts w:ascii="Arial" w:hAnsi="Arial" w:cs="Arial"/>
                <w:sz w:val="22"/>
                <w:szCs w:val="22"/>
              </w:rPr>
              <w:t>. How do you think the banana got so big? Write down your ideas. Don’t forget full stops and capital letters.</w:t>
            </w:r>
          </w:p>
        </w:tc>
      </w:tr>
      <w:tr w:rsidR="006858BD" w:rsidRPr="00E46300" w14:paraId="1047999A" w14:textId="77777777" w:rsidTr="00642513">
        <w:tc>
          <w:tcPr>
            <w:tcW w:w="1384" w:type="dxa"/>
            <w:vMerge/>
          </w:tcPr>
          <w:p w14:paraId="18EA31B8" w14:textId="7777777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6B821531" w14:textId="005B17FB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Physical Activity</w:t>
            </w:r>
          </w:p>
        </w:tc>
        <w:tc>
          <w:tcPr>
            <w:tcW w:w="6804" w:type="dxa"/>
          </w:tcPr>
          <w:p w14:paraId="7873DF3A" w14:textId="20C7B4B7" w:rsidR="006858BD" w:rsidRPr="00E46300" w:rsidRDefault="0061017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Can you dress yourself in your school uniform independently? Including your tie and shoe laces?</w:t>
            </w:r>
            <w:r w:rsidR="00C83171">
              <w:rPr>
                <w:rFonts w:ascii="Arial" w:hAnsi="Arial" w:cs="Arial"/>
                <w:sz w:val="22"/>
                <w:szCs w:val="22"/>
              </w:rPr>
              <w:t xml:space="preserve"> Challenge: can you do it in under 5 minutes?</w:t>
            </w:r>
          </w:p>
        </w:tc>
      </w:tr>
      <w:tr w:rsidR="006858BD" w:rsidRPr="00E46300" w14:paraId="767ED9E0" w14:textId="77777777" w:rsidTr="00642513">
        <w:tc>
          <w:tcPr>
            <w:tcW w:w="1384" w:type="dxa"/>
            <w:vMerge w:val="restart"/>
          </w:tcPr>
          <w:p w14:paraId="4735B499" w14:textId="201C8B02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Tuesday</w:t>
            </w:r>
          </w:p>
        </w:tc>
        <w:tc>
          <w:tcPr>
            <w:tcW w:w="2126" w:type="dxa"/>
          </w:tcPr>
          <w:p w14:paraId="725E1FBB" w14:textId="539DFDB2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Maths</w:t>
            </w:r>
          </w:p>
        </w:tc>
        <w:tc>
          <w:tcPr>
            <w:tcW w:w="6804" w:type="dxa"/>
          </w:tcPr>
          <w:p w14:paraId="1FF43415" w14:textId="6634997F" w:rsidR="006858BD" w:rsidRPr="00E46300" w:rsidRDefault="00C831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Can you see how far you can count in 2s? Are the numbers odd or even?</w:t>
            </w:r>
            <w:r w:rsidR="00FD1633">
              <w:rPr>
                <w:rFonts w:ascii="Arial" w:hAnsi="Arial" w:cs="Arial"/>
                <w:sz w:val="22"/>
                <w:szCs w:val="22"/>
              </w:rPr>
              <w:t xml:space="preserve"> Pair up all of your socks and shoes. How many do you have? Record your answers in your exercise book. Can you use your clever counting?</w:t>
            </w:r>
            <w:r w:rsidR="004238D2">
              <w:rPr>
                <w:rFonts w:ascii="Arial" w:hAnsi="Arial" w:cs="Arial"/>
                <w:sz w:val="22"/>
                <w:szCs w:val="22"/>
              </w:rPr>
              <w:t xml:space="preserve"> Compare yours with a member of your family, who has the most?</w:t>
            </w:r>
          </w:p>
        </w:tc>
      </w:tr>
      <w:tr w:rsidR="006858BD" w:rsidRPr="00E46300" w14:paraId="62955029" w14:textId="77777777" w:rsidTr="00642513">
        <w:tc>
          <w:tcPr>
            <w:tcW w:w="1384" w:type="dxa"/>
            <w:vMerge/>
          </w:tcPr>
          <w:p w14:paraId="7B7954D1" w14:textId="7777777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78B7CC3C" w14:textId="6F1A6BC1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English</w:t>
            </w:r>
          </w:p>
        </w:tc>
        <w:tc>
          <w:tcPr>
            <w:tcW w:w="6804" w:type="dxa"/>
          </w:tcPr>
          <w:p w14:paraId="5850D81C" w14:textId="1ADF6CBF" w:rsidR="006858BD" w:rsidRDefault="00FD163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Look at this </w:t>
            </w:r>
            <w:hyperlink r:id="rId7" w:history="1">
              <w:r w:rsidRPr="00FD1633">
                <w:rPr>
                  <w:rStyle w:val="Hyperlink"/>
                  <w:rFonts w:ascii="Arial" w:hAnsi="Arial" w:cs="Arial"/>
                  <w:sz w:val="22"/>
                  <w:szCs w:val="22"/>
                </w:rPr>
                <w:t>pictu</w:t>
              </w:r>
              <w:r w:rsidRPr="00FD1633">
                <w:rPr>
                  <w:rStyle w:val="Hyperlink"/>
                  <w:rFonts w:ascii="Arial" w:hAnsi="Arial" w:cs="Arial"/>
                  <w:sz w:val="22"/>
                  <w:szCs w:val="22"/>
                </w:rPr>
                <w:t>r</w:t>
              </w:r>
              <w:r w:rsidRPr="00FD1633">
                <w:rPr>
                  <w:rStyle w:val="Hyperlink"/>
                  <w:rFonts w:ascii="Arial" w:hAnsi="Arial" w:cs="Arial"/>
                  <w:sz w:val="22"/>
                  <w:szCs w:val="22"/>
                </w:rPr>
                <w:t>e</w:t>
              </w:r>
            </w:hyperlink>
            <w:r>
              <w:rPr>
                <w:rFonts w:ascii="Arial" w:hAnsi="Arial" w:cs="Arial"/>
                <w:sz w:val="22"/>
                <w:szCs w:val="22"/>
              </w:rPr>
              <w:t xml:space="preserve">. How do you think the pirate got stranded on the island? Write down your ideas in your exercise book. </w:t>
            </w:r>
          </w:p>
          <w:p w14:paraId="3E2312CE" w14:textId="731EF015" w:rsidR="00FD1633" w:rsidRPr="00E46300" w:rsidRDefault="00FD163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Maybe draw a picture to show what happens. Don’t forget those full stops and capital letters. </w:t>
            </w:r>
          </w:p>
        </w:tc>
      </w:tr>
      <w:tr w:rsidR="006858BD" w:rsidRPr="00E46300" w14:paraId="42BBD8AE" w14:textId="77777777" w:rsidTr="00642513">
        <w:tc>
          <w:tcPr>
            <w:tcW w:w="1384" w:type="dxa"/>
            <w:vMerge/>
          </w:tcPr>
          <w:p w14:paraId="4BC776B0" w14:textId="7777777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3E210E7C" w14:textId="41B3A1C5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 xml:space="preserve">Physical Activity </w:t>
            </w:r>
          </w:p>
        </w:tc>
        <w:tc>
          <w:tcPr>
            <w:tcW w:w="6804" w:type="dxa"/>
          </w:tcPr>
          <w:p w14:paraId="15358F01" w14:textId="2ED3E242" w:rsidR="006858BD" w:rsidRPr="00E46300" w:rsidRDefault="00C831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Find a Go Noodle dance on YouTube. How many members of your family can you get to join in?</w:t>
            </w:r>
          </w:p>
        </w:tc>
      </w:tr>
      <w:tr w:rsidR="006858BD" w:rsidRPr="00E46300" w14:paraId="373AC75B" w14:textId="77777777" w:rsidTr="00642513">
        <w:tc>
          <w:tcPr>
            <w:tcW w:w="1384" w:type="dxa"/>
            <w:vMerge w:val="restart"/>
          </w:tcPr>
          <w:p w14:paraId="1531213E" w14:textId="146D6661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 xml:space="preserve">Wednesday </w:t>
            </w:r>
          </w:p>
        </w:tc>
        <w:tc>
          <w:tcPr>
            <w:tcW w:w="2126" w:type="dxa"/>
          </w:tcPr>
          <w:p w14:paraId="18D51407" w14:textId="63A4C000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Maths</w:t>
            </w:r>
          </w:p>
        </w:tc>
        <w:tc>
          <w:tcPr>
            <w:tcW w:w="6804" w:type="dxa"/>
          </w:tcPr>
          <w:p w14:paraId="36F7F8A4" w14:textId="77777777" w:rsidR="006858BD" w:rsidRDefault="00C1794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Can you solve </w:t>
            </w:r>
            <w:r w:rsidR="00FD1633">
              <w:rPr>
                <w:rFonts w:ascii="Arial" w:hAnsi="Arial" w:cs="Arial"/>
                <w:sz w:val="22"/>
                <w:szCs w:val="22"/>
              </w:rPr>
              <w:t>following calculations?</w:t>
            </w:r>
          </w:p>
          <w:p w14:paraId="3ABA0803" w14:textId="58C2AFE7" w:rsidR="00FD1633" w:rsidRDefault="00FD163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</w:t>
            </w:r>
            <w:r w:rsidR="00B400D1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+</w:t>
            </w:r>
            <w:r w:rsidR="00B400D1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  <w:p w14:paraId="275FD886" w14:textId="76819687" w:rsidR="00FD1633" w:rsidRDefault="00FD163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</w:t>
            </w:r>
            <w:r w:rsidR="00B400D1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="00B400D1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  <w:p w14:paraId="1B4D8D38" w14:textId="07111015" w:rsidR="00FD1633" w:rsidRDefault="00FD163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</w:t>
            </w:r>
            <w:r w:rsidR="00B400D1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="00B400D1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  <w:p w14:paraId="55D28995" w14:textId="5F526193" w:rsidR="00B400D1" w:rsidRDefault="00B400D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10 - 5</w:t>
            </w:r>
          </w:p>
          <w:p w14:paraId="775ADA52" w14:textId="2DCED28C" w:rsidR="00B400D1" w:rsidRDefault="00B400D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 + 8</w:t>
            </w:r>
          </w:p>
          <w:p w14:paraId="28B494BE" w14:textId="524B0B37" w:rsidR="00B400D1" w:rsidRDefault="00B400D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13 - 3</w:t>
            </w:r>
          </w:p>
          <w:p w14:paraId="59DEBA07" w14:textId="4EB72C07" w:rsidR="00B400D1" w:rsidRDefault="00B400D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14 - 4</w:t>
            </w:r>
          </w:p>
          <w:p w14:paraId="533510BB" w14:textId="5B5D697F" w:rsidR="00B400D1" w:rsidRDefault="00B400D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 + 8</w:t>
            </w:r>
          </w:p>
          <w:p w14:paraId="65FF9BA1" w14:textId="3FA9C136" w:rsidR="00B400D1" w:rsidRDefault="00B400D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 + 4</w:t>
            </w:r>
          </w:p>
          <w:p w14:paraId="0B94E5D1" w14:textId="5AB8C205" w:rsidR="00B400D1" w:rsidRDefault="00B400D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 + 4</w:t>
            </w:r>
          </w:p>
          <w:p w14:paraId="416E157A" w14:textId="0F4EEF15" w:rsidR="00B400D1" w:rsidRPr="00E46300" w:rsidRDefault="004238D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Now that you know the answers, what other sums can you write?</w:t>
            </w:r>
          </w:p>
        </w:tc>
      </w:tr>
      <w:tr w:rsidR="006858BD" w:rsidRPr="00E46300" w14:paraId="20A23ED6" w14:textId="77777777" w:rsidTr="00642513">
        <w:tc>
          <w:tcPr>
            <w:tcW w:w="1384" w:type="dxa"/>
            <w:vMerge/>
          </w:tcPr>
          <w:p w14:paraId="64FEC652" w14:textId="7777777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1D0B36F2" w14:textId="4266A7A0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English</w:t>
            </w:r>
          </w:p>
        </w:tc>
        <w:tc>
          <w:tcPr>
            <w:tcW w:w="6804" w:type="dxa"/>
          </w:tcPr>
          <w:p w14:paraId="52479EC1" w14:textId="657FC735" w:rsidR="006858BD" w:rsidRPr="00E46300" w:rsidRDefault="00B400D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Write down </w:t>
            </w:r>
            <w:hyperlink r:id="rId8" w:history="1">
              <w:r w:rsidRPr="00B400D1">
                <w:rPr>
                  <w:rStyle w:val="Hyperlink"/>
                  <w:rFonts w:ascii="Arial" w:hAnsi="Arial" w:cs="Arial"/>
                  <w:sz w:val="22"/>
                  <w:szCs w:val="22"/>
                </w:rPr>
                <w:t>these real and</w:t>
              </w:r>
              <w:r w:rsidRPr="00B400D1">
                <w:rPr>
                  <w:rStyle w:val="Hyperlink"/>
                  <w:rFonts w:ascii="Arial" w:hAnsi="Arial" w:cs="Arial"/>
                  <w:sz w:val="22"/>
                  <w:szCs w:val="22"/>
                </w:rPr>
                <w:t xml:space="preserve"> </w:t>
              </w:r>
              <w:r w:rsidRPr="00B400D1">
                <w:rPr>
                  <w:rStyle w:val="Hyperlink"/>
                  <w:rFonts w:ascii="Arial" w:hAnsi="Arial" w:cs="Arial"/>
                  <w:sz w:val="22"/>
                  <w:szCs w:val="22"/>
                </w:rPr>
                <w:t>al</w:t>
              </w:r>
              <w:r w:rsidRPr="00B400D1">
                <w:rPr>
                  <w:rStyle w:val="Hyperlink"/>
                  <w:rFonts w:ascii="Arial" w:hAnsi="Arial" w:cs="Arial"/>
                  <w:sz w:val="22"/>
                  <w:szCs w:val="22"/>
                </w:rPr>
                <w:t>i</w:t>
              </w:r>
              <w:r w:rsidRPr="00B400D1">
                <w:rPr>
                  <w:rStyle w:val="Hyperlink"/>
                  <w:rFonts w:ascii="Arial" w:hAnsi="Arial" w:cs="Arial"/>
                  <w:sz w:val="22"/>
                  <w:szCs w:val="22"/>
                </w:rPr>
                <w:t>en words</w:t>
              </w:r>
            </w:hyperlink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="001C2159">
              <w:rPr>
                <w:rFonts w:ascii="Arial" w:hAnsi="Arial" w:cs="Arial"/>
                <w:sz w:val="22"/>
                <w:szCs w:val="22"/>
              </w:rPr>
              <w:t xml:space="preserve">Put sound buttons underneath to help you. Can you have a go at making up some </w:t>
            </w:r>
            <w:r w:rsidR="001C2159">
              <w:rPr>
                <w:rFonts w:ascii="Arial" w:hAnsi="Arial" w:cs="Arial"/>
                <w:sz w:val="22"/>
                <w:szCs w:val="22"/>
              </w:rPr>
              <w:lastRenderedPageBreak/>
              <w:t>alien words yourself using -</w:t>
            </w:r>
            <w:r w:rsidR="00C17944">
              <w:rPr>
                <w:rFonts w:ascii="Arial" w:hAnsi="Arial" w:cs="Arial"/>
                <w:sz w:val="22"/>
                <w:szCs w:val="22"/>
              </w:rPr>
              <w:t>au? How about some real words? Now try put the real words into sentences.</w:t>
            </w:r>
          </w:p>
        </w:tc>
      </w:tr>
      <w:tr w:rsidR="006858BD" w:rsidRPr="00E46300" w14:paraId="7C596E09" w14:textId="77777777" w:rsidTr="00642513">
        <w:tc>
          <w:tcPr>
            <w:tcW w:w="1384" w:type="dxa"/>
            <w:vMerge/>
          </w:tcPr>
          <w:p w14:paraId="70B5F7AC" w14:textId="7777777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0FEB8703" w14:textId="3C8FFE63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Physical Act</w:t>
            </w:r>
            <w:r w:rsidR="00C17944">
              <w:rPr>
                <w:rFonts w:ascii="Arial" w:hAnsi="Arial" w:cs="Arial"/>
                <w:sz w:val="22"/>
                <w:szCs w:val="22"/>
              </w:rPr>
              <w:t>i</w:t>
            </w:r>
            <w:r w:rsidRPr="00E46300">
              <w:rPr>
                <w:rFonts w:ascii="Arial" w:hAnsi="Arial" w:cs="Arial"/>
                <w:sz w:val="22"/>
                <w:szCs w:val="22"/>
              </w:rPr>
              <w:t xml:space="preserve">vity </w:t>
            </w:r>
          </w:p>
        </w:tc>
        <w:tc>
          <w:tcPr>
            <w:tcW w:w="6804" w:type="dxa"/>
          </w:tcPr>
          <w:p w14:paraId="59A72593" w14:textId="24864252" w:rsidR="006858BD" w:rsidRPr="00E46300" w:rsidRDefault="00C1794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How many star jumps can you do in 1 minute? Who did the most?</w:t>
            </w:r>
          </w:p>
        </w:tc>
      </w:tr>
      <w:tr w:rsidR="006858BD" w:rsidRPr="00E46300" w14:paraId="633D5DE3" w14:textId="77777777" w:rsidTr="00642513">
        <w:tc>
          <w:tcPr>
            <w:tcW w:w="1384" w:type="dxa"/>
            <w:vMerge w:val="restart"/>
          </w:tcPr>
          <w:p w14:paraId="0B5160BA" w14:textId="5F8A2960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Thursday</w:t>
            </w:r>
          </w:p>
        </w:tc>
        <w:tc>
          <w:tcPr>
            <w:tcW w:w="2126" w:type="dxa"/>
          </w:tcPr>
          <w:p w14:paraId="4BF86FE6" w14:textId="773986FA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Maths</w:t>
            </w:r>
          </w:p>
        </w:tc>
        <w:tc>
          <w:tcPr>
            <w:tcW w:w="6804" w:type="dxa"/>
          </w:tcPr>
          <w:p w14:paraId="4A535992" w14:textId="575B9655" w:rsidR="00B400D1" w:rsidRDefault="00B400D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Can you see how many ways you can add a number to 10 to make a teens number? For example, 10 + 5 = 15. </w:t>
            </w:r>
          </w:p>
          <w:p w14:paraId="14E9AA77" w14:textId="384EED70" w:rsidR="00B400D1" w:rsidRPr="00E46300" w:rsidRDefault="00B400D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Now that you know those addition sums, can you have a go at writing the subtraction sums, for example, 15 – 5 = 10 which also means that 15 – 10 = 5</w:t>
            </w:r>
            <w:bookmarkStart w:id="0" w:name="_GoBack"/>
            <w:bookmarkEnd w:id="0"/>
          </w:p>
        </w:tc>
      </w:tr>
      <w:tr w:rsidR="006858BD" w:rsidRPr="00E46300" w14:paraId="18647DEF" w14:textId="77777777" w:rsidTr="00642513">
        <w:tc>
          <w:tcPr>
            <w:tcW w:w="1384" w:type="dxa"/>
            <w:vMerge/>
          </w:tcPr>
          <w:p w14:paraId="4447B252" w14:textId="7777777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0D90BA00" w14:textId="74FC2D90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English</w:t>
            </w:r>
          </w:p>
        </w:tc>
        <w:tc>
          <w:tcPr>
            <w:tcW w:w="6804" w:type="dxa"/>
          </w:tcPr>
          <w:p w14:paraId="4682DAD0" w14:textId="1F509CE9" w:rsidR="006858BD" w:rsidRDefault="00B400D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Write down </w:t>
            </w:r>
            <w:hyperlink r:id="rId9" w:history="1">
              <w:r w:rsidRPr="00B400D1">
                <w:rPr>
                  <w:rStyle w:val="Hyperlink"/>
                  <w:rFonts w:ascii="Arial" w:hAnsi="Arial" w:cs="Arial"/>
                  <w:sz w:val="22"/>
                  <w:szCs w:val="22"/>
                </w:rPr>
                <w:t xml:space="preserve">these real </w:t>
              </w:r>
              <w:r w:rsidRPr="00B400D1">
                <w:rPr>
                  <w:rStyle w:val="Hyperlink"/>
                  <w:rFonts w:ascii="Arial" w:hAnsi="Arial" w:cs="Arial"/>
                  <w:sz w:val="22"/>
                  <w:szCs w:val="22"/>
                </w:rPr>
                <w:t>a</w:t>
              </w:r>
              <w:r w:rsidRPr="00B400D1">
                <w:rPr>
                  <w:rStyle w:val="Hyperlink"/>
                  <w:rFonts w:ascii="Arial" w:hAnsi="Arial" w:cs="Arial"/>
                  <w:sz w:val="22"/>
                  <w:szCs w:val="22"/>
                </w:rPr>
                <w:t>nd</w:t>
              </w:r>
              <w:r w:rsidRPr="00B400D1">
                <w:rPr>
                  <w:rStyle w:val="Hyperlink"/>
                  <w:rFonts w:ascii="Arial" w:hAnsi="Arial" w:cs="Arial"/>
                  <w:sz w:val="22"/>
                  <w:szCs w:val="22"/>
                </w:rPr>
                <w:t xml:space="preserve"> </w:t>
              </w:r>
              <w:r w:rsidRPr="00B400D1">
                <w:rPr>
                  <w:rStyle w:val="Hyperlink"/>
                  <w:rFonts w:ascii="Arial" w:hAnsi="Arial" w:cs="Arial"/>
                  <w:sz w:val="22"/>
                  <w:szCs w:val="22"/>
                </w:rPr>
                <w:t>alien words</w:t>
              </w:r>
            </w:hyperlink>
            <w:r w:rsidR="00C17944">
              <w:rPr>
                <w:rFonts w:ascii="Arial" w:hAnsi="Arial" w:cs="Arial"/>
                <w:sz w:val="22"/>
                <w:szCs w:val="22"/>
              </w:rPr>
              <w:t>. Put sound buttons underneath to help you. Can you have a go at making up some alien words yourself using -</w:t>
            </w:r>
            <w:proofErr w:type="spellStart"/>
            <w:r w:rsidR="00C17944">
              <w:rPr>
                <w:rFonts w:ascii="Arial" w:hAnsi="Arial" w:cs="Arial"/>
                <w:sz w:val="22"/>
                <w:szCs w:val="22"/>
              </w:rPr>
              <w:t>ph</w:t>
            </w:r>
            <w:proofErr w:type="spellEnd"/>
            <w:r w:rsidR="00C17944">
              <w:rPr>
                <w:rFonts w:ascii="Arial" w:hAnsi="Arial" w:cs="Arial"/>
                <w:sz w:val="22"/>
                <w:szCs w:val="22"/>
              </w:rPr>
              <w:t>? How about some real words?</w:t>
            </w:r>
          </w:p>
          <w:p w14:paraId="043C4D0C" w14:textId="5E801992" w:rsidR="00C17944" w:rsidRPr="00E46300" w:rsidRDefault="00C1794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Now try put the real words into sentences.</w:t>
            </w:r>
          </w:p>
        </w:tc>
      </w:tr>
      <w:tr w:rsidR="006858BD" w:rsidRPr="00E46300" w14:paraId="3AC2EBDF" w14:textId="77777777" w:rsidTr="00642513">
        <w:tc>
          <w:tcPr>
            <w:tcW w:w="1384" w:type="dxa"/>
            <w:vMerge/>
          </w:tcPr>
          <w:p w14:paraId="5575ED1A" w14:textId="7777777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2815E6E6" w14:textId="5D21A3BE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 xml:space="preserve">Physical Activity </w:t>
            </w:r>
          </w:p>
        </w:tc>
        <w:tc>
          <w:tcPr>
            <w:tcW w:w="6804" w:type="dxa"/>
          </w:tcPr>
          <w:p w14:paraId="6B47C0F8" w14:textId="38374CF4" w:rsidR="006858BD" w:rsidRPr="00E46300" w:rsidRDefault="00C1794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How many star jumps can you do in 1 minute? Did you do more or less than yesterday?</w:t>
            </w:r>
          </w:p>
        </w:tc>
      </w:tr>
      <w:tr w:rsidR="006858BD" w:rsidRPr="00E46300" w14:paraId="4F724480" w14:textId="77777777" w:rsidTr="00642513">
        <w:tc>
          <w:tcPr>
            <w:tcW w:w="1384" w:type="dxa"/>
            <w:vMerge w:val="restart"/>
          </w:tcPr>
          <w:p w14:paraId="623FF29E" w14:textId="526220E4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Friday</w:t>
            </w:r>
          </w:p>
        </w:tc>
        <w:tc>
          <w:tcPr>
            <w:tcW w:w="2126" w:type="dxa"/>
          </w:tcPr>
          <w:p w14:paraId="4A4B8B76" w14:textId="096CDA30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Maths</w:t>
            </w:r>
          </w:p>
        </w:tc>
        <w:tc>
          <w:tcPr>
            <w:tcW w:w="6804" w:type="dxa"/>
          </w:tcPr>
          <w:p w14:paraId="4EBE5DB3" w14:textId="77777777" w:rsidR="006858BD" w:rsidRDefault="00B400D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Have a go at creating a picture using only 2D shapes. </w:t>
            </w:r>
          </w:p>
          <w:p w14:paraId="4515641A" w14:textId="0AF17B7A" w:rsidR="00B400D1" w:rsidRDefault="00B400D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How many shapes have you used? </w:t>
            </w:r>
          </w:p>
          <w:p w14:paraId="4F321591" w14:textId="38385DD1" w:rsidR="004238D2" w:rsidRPr="00E46300" w:rsidRDefault="00B400D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Make a tally chart which shows </w:t>
            </w:r>
            <w:r w:rsidR="004238D2">
              <w:rPr>
                <w:rFonts w:ascii="Arial" w:hAnsi="Arial" w:cs="Arial"/>
                <w:sz w:val="22"/>
                <w:szCs w:val="22"/>
              </w:rPr>
              <w:t>how many of each shape you have used.</w:t>
            </w:r>
          </w:p>
        </w:tc>
      </w:tr>
      <w:tr w:rsidR="006858BD" w:rsidRPr="00E46300" w14:paraId="70453D21" w14:textId="77777777" w:rsidTr="00642513">
        <w:tc>
          <w:tcPr>
            <w:tcW w:w="1384" w:type="dxa"/>
            <w:vMerge/>
          </w:tcPr>
          <w:p w14:paraId="6DBAC0C2" w14:textId="7777777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3081BFA6" w14:textId="2FFB1411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English</w:t>
            </w:r>
          </w:p>
        </w:tc>
        <w:tc>
          <w:tcPr>
            <w:tcW w:w="6804" w:type="dxa"/>
          </w:tcPr>
          <w:p w14:paraId="6704C053" w14:textId="752A21C3" w:rsidR="006858BD" w:rsidRDefault="004238D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If you could go anywhere in the world, where would you go? Why? Record your response in your exercise book. Don’t forget capital letters and full stops (especially if you’re naming a place)  </w:t>
            </w:r>
          </w:p>
          <w:p w14:paraId="0DC59742" w14:textId="77777777" w:rsidR="004238D2" w:rsidRDefault="004238D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Draw a picture of it.</w:t>
            </w:r>
          </w:p>
          <w:p w14:paraId="7CA20FCE" w14:textId="664204F8" w:rsidR="004238D2" w:rsidRPr="00E46300" w:rsidRDefault="004238D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Can you use any describing words to label it?</w:t>
            </w:r>
          </w:p>
        </w:tc>
      </w:tr>
      <w:tr w:rsidR="006858BD" w:rsidRPr="00E46300" w14:paraId="4C840906" w14:textId="77777777" w:rsidTr="00642513">
        <w:tc>
          <w:tcPr>
            <w:tcW w:w="1384" w:type="dxa"/>
            <w:vMerge/>
          </w:tcPr>
          <w:p w14:paraId="206BD57F" w14:textId="7777777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63EA2A66" w14:textId="6E938E5B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 xml:space="preserve">Physical Activity </w:t>
            </w:r>
          </w:p>
        </w:tc>
        <w:tc>
          <w:tcPr>
            <w:tcW w:w="6804" w:type="dxa"/>
          </w:tcPr>
          <w:p w14:paraId="29696CEA" w14:textId="2AD0B496" w:rsidR="006858BD" w:rsidRPr="00E46300" w:rsidRDefault="00C1794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Play a game of ‘Simon says’ with some members of your family. </w:t>
            </w:r>
          </w:p>
        </w:tc>
      </w:tr>
    </w:tbl>
    <w:p w14:paraId="0E706936" w14:textId="77777777" w:rsidR="00904949" w:rsidRPr="00E46300" w:rsidRDefault="00904949" w:rsidP="00904949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0"/>
        <w:gridCol w:w="8816"/>
      </w:tblGrid>
      <w:tr w:rsidR="00C17944" w:rsidRPr="00E46300" w14:paraId="70021DF0" w14:textId="77777777" w:rsidTr="00C17944">
        <w:trPr>
          <w:trHeight w:val="1538"/>
        </w:trPr>
        <w:tc>
          <w:tcPr>
            <w:tcW w:w="1380" w:type="dxa"/>
          </w:tcPr>
          <w:p w14:paraId="527FCCBE" w14:textId="26800847" w:rsidR="00C17944" w:rsidRPr="00E46300" w:rsidRDefault="00C17944" w:rsidP="00C1794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Foundation subjects</w:t>
            </w:r>
          </w:p>
        </w:tc>
        <w:tc>
          <w:tcPr>
            <w:tcW w:w="8816" w:type="dxa"/>
          </w:tcPr>
          <w:p w14:paraId="7D283E15" w14:textId="6763EEBF" w:rsidR="00C17944" w:rsidRDefault="00C17944" w:rsidP="0090494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Science: </w:t>
            </w:r>
            <w:r w:rsidR="004238D2">
              <w:rPr>
                <w:rFonts w:ascii="Arial" w:hAnsi="Arial" w:cs="Arial"/>
                <w:sz w:val="22"/>
                <w:szCs w:val="22"/>
              </w:rPr>
              <w:t>c</w:t>
            </w:r>
            <w:r w:rsidR="00374944">
              <w:rPr>
                <w:rFonts w:ascii="Arial" w:hAnsi="Arial" w:cs="Arial"/>
                <w:sz w:val="22"/>
                <w:szCs w:val="22"/>
              </w:rPr>
              <w:t xml:space="preserve">an </w:t>
            </w:r>
            <w:r w:rsidR="003E0A71">
              <w:rPr>
                <w:rFonts w:ascii="Arial" w:hAnsi="Arial" w:cs="Arial"/>
                <w:sz w:val="22"/>
                <w:szCs w:val="22"/>
              </w:rPr>
              <w:t>you draw five of your toys? Draw a label on each one saying what it is. Now draw another label for each toy to show what material it is made from.</w:t>
            </w:r>
          </w:p>
          <w:p w14:paraId="0F6B98C9" w14:textId="77777777" w:rsidR="003E0A71" w:rsidRDefault="003E0A71" w:rsidP="00904949">
            <w:pPr>
              <w:rPr>
                <w:rFonts w:ascii="Arial" w:hAnsi="Arial" w:cs="Arial"/>
                <w:sz w:val="22"/>
                <w:szCs w:val="22"/>
              </w:rPr>
            </w:pPr>
          </w:p>
          <w:p w14:paraId="4AE0F155" w14:textId="4A2DB076" w:rsidR="003E0A71" w:rsidRDefault="003E0A71" w:rsidP="0090494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RE: write a prayer for you to pray with your family everyday this week. </w:t>
            </w:r>
          </w:p>
          <w:p w14:paraId="6CEE683E" w14:textId="77777777" w:rsidR="003E0A71" w:rsidRDefault="003E0A71" w:rsidP="00904949">
            <w:pPr>
              <w:rPr>
                <w:rFonts w:ascii="Arial" w:hAnsi="Arial" w:cs="Arial"/>
                <w:sz w:val="22"/>
                <w:szCs w:val="22"/>
              </w:rPr>
            </w:pPr>
          </w:p>
          <w:p w14:paraId="0BDE7383" w14:textId="1F934066" w:rsidR="003E0A71" w:rsidRPr="00E46300" w:rsidRDefault="003E0A71" w:rsidP="0090494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Geography: where is your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favourite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place to go in your local area and why? Record your response in your exercise book. </w:t>
            </w:r>
            <w:r w:rsidR="004238D2">
              <w:rPr>
                <w:rFonts w:ascii="Arial" w:hAnsi="Arial" w:cs="Arial"/>
                <w:sz w:val="22"/>
                <w:szCs w:val="22"/>
              </w:rPr>
              <w:t xml:space="preserve">Read it to a family member. Ask them where their </w:t>
            </w:r>
            <w:proofErr w:type="spellStart"/>
            <w:r w:rsidR="004238D2">
              <w:rPr>
                <w:rFonts w:ascii="Arial" w:hAnsi="Arial" w:cs="Arial"/>
                <w:sz w:val="22"/>
                <w:szCs w:val="22"/>
              </w:rPr>
              <w:t>favourite</w:t>
            </w:r>
            <w:proofErr w:type="spellEnd"/>
            <w:r w:rsidR="004238D2">
              <w:rPr>
                <w:rFonts w:ascii="Arial" w:hAnsi="Arial" w:cs="Arial"/>
                <w:sz w:val="22"/>
                <w:szCs w:val="22"/>
              </w:rPr>
              <w:t xml:space="preserve"> place is</w:t>
            </w:r>
          </w:p>
        </w:tc>
      </w:tr>
    </w:tbl>
    <w:p w14:paraId="31DB2227" w14:textId="77777777" w:rsidR="00904949" w:rsidRPr="00E46300" w:rsidRDefault="00904949" w:rsidP="00904949">
      <w:pPr>
        <w:rPr>
          <w:rFonts w:ascii="Arial" w:hAnsi="Arial" w:cs="Arial"/>
          <w:sz w:val="22"/>
          <w:szCs w:val="22"/>
        </w:rPr>
      </w:pPr>
    </w:p>
    <w:sectPr w:rsidR="00904949" w:rsidRPr="00E46300" w:rsidSect="00642513">
      <w:pgSz w:w="11900" w:h="16840"/>
      <w:pgMar w:top="993" w:right="701" w:bottom="144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AE47F0"/>
    <w:multiLevelType w:val="hybridMultilevel"/>
    <w:tmpl w:val="027A813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1828B3"/>
    <w:multiLevelType w:val="hybridMultilevel"/>
    <w:tmpl w:val="4754EAB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1308E1"/>
    <w:multiLevelType w:val="hybridMultilevel"/>
    <w:tmpl w:val="CBF049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CCB"/>
    <w:rsid w:val="001626D1"/>
    <w:rsid w:val="001C2159"/>
    <w:rsid w:val="00374944"/>
    <w:rsid w:val="003B3EE1"/>
    <w:rsid w:val="003E0A71"/>
    <w:rsid w:val="004238D2"/>
    <w:rsid w:val="004F0C8C"/>
    <w:rsid w:val="00586E1D"/>
    <w:rsid w:val="0061017D"/>
    <w:rsid w:val="00642513"/>
    <w:rsid w:val="006858BD"/>
    <w:rsid w:val="006C681C"/>
    <w:rsid w:val="007C29A0"/>
    <w:rsid w:val="00904949"/>
    <w:rsid w:val="00B400D1"/>
    <w:rsid w:val="00C17944"/>
    <w:rsid w:val="00C83171"/>
    <w:rsid w:val="00D60746"/>
    <w:rsid w:val="00E46300"/>
    <w:rsid w:val="00E67CCB"/>
    <w:rsid w:val="00FD1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29DFE6"/>
  <w14:defaultImageDpi w14:val="300"/>
  <w15:docId w15:val="{2BC17C42-DCFE-486C-A5C3-EB45FE428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7CCB"/>
    <w:pPr>
      <w:ind w:left="720"/>
      <w:contextualSpacing/>
    </w:pPr>
  </w:style>
  <w:style w:type="table" w:styleId="TableGrid">
    <w:name w:val="Table Grid"/>
    <w:basedOn w:val="TableNormal"/>
    <w:uiPriority w:val="59"/>
    <w:rsid w:val="006858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4251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513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D163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163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D163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../../Learning%20from%20Home/Week%201/Thurs%20English%2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../../Learning%20from%20Home/Week%201/Tues%20English%202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../../Learning%20from%20Home/Week%201/Mon%20English%201.docx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../../Learning%20from%20Home/Week%201/Wed%20English%203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B4E8236D</Template>
  <TotalTime>1146</TotalTime>
  <Pages>2</Pages>
  <Words>606</Words>
  <Characters>3456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Holy Cross</Company>
  <LinksUpToDate>false</LinksUpToDate>
  <CharactersWithSpaces>4054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Collins</dc:creator>
  <cp:keywords/>
  <dc:description/>
  <cp:lastModifiedBy>Katie Knight</cp:lastModifiedBy>
  <cp:revision>7</cp:revision>
  <cp:lastPrinted>2020-03-17T12:56:00Z</cp:lastPrinted>
  <dcterms:created xsi:type="dcterms:W3CDTF">2020-03-18T11:20:00Z</dcterms:created>
  <dcterms:modified xsi:type="dcterms:W3CDTF">2020-03-20T12:25:00Z</dcterms:modified>
</cp:coreProperties>
</file>