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C9F6F" w14:textId="35A99C68" w:rsidR="00E67CCB" w:rsidRPr="00E46300" w:rsidRDefault="0064251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746AB95" wp14:editId="4310A078">
            <wp:simplePos x="0" y="0"/>
            <wp:positionH relativeFrom="column">
              <wp:posOffset>5943600</wp:posOffset>
            </wp:positionH>
            <wp:positionV relativeFrom="paragraph">
              <wp:posOffset>-457200</wp:posOffset>
            </wp:positionV>
            <wp:extent cx="685800" cy="848995"/>
            <wp:effectExtent l="0" t="0" r="0" b="0"/>
            <wp:wrapSquare wrapText="bothSides"/>
            <wp:docPr id="1" name="Picture 1" descr="Macintosh HD:Users:giovannafinaldi:Desktop:Holy Cross Logo This One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ovannafinaldi:Desktop:Holy Cross Logo This One 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C8C">
        <w:rPr>
          <w:rFonts w:ascii="Arial" w:hAnsi="Arial" w:cs="Arial"/>
          <w:sz w:val="22"/>
          <w:szCs w:val="22"/>
        </w:rPr>
        <w:t>Year:</w:t>
      </w:r>
      <w:r w:rsidR="00D61678">
        <w:rPr>
          <w:rFonts w:ascii="Arial" w:hAnsi="Arial" w:cs="Arial"/>
          <w:sz w:val="22"/>
          <w:szCs w:val="22"/>
        </w:rPr>
        <w:t xml:space="preserve"> Year 4</w:t>
      </w:r>
    </w:p>
    <w:p w14:paraId="1252B4C7" w14:textId="498E5E9A" w:rsidR="00E46300" w:rsidRPr="00E46300" w:rsidRDefault="004F0C8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Week beginning:</w:t>
      </w:r>
      <w:r w:rsidR="00D61678">
        <w:rPr>
          <w:rFonts w:ascii="Arial" w:hAnsi="Arial" w:cs="Arial"/>
          <w:sz w:val="22"/>
          <w:szCs w:val="22"/>
        </w:rPr>
        <w:t xml:space="preserve"> 23.3.20</w:t>
      </w:r>
    </w:p>
    <w:p w14:paraId="708D1E1E" w14:textId="77777777" w:rsidR="00E67CCB" w:rsidRPr="00E46300" w:rsidRDefault="00E67CCB">
      <w:pPr>
        <w:rPr>
          <w:rFonts w:ascii="Arial" w:hAnsi="Arial" w:cs="Arial"/>
          <w:sz w:val="22"/>
          <w:szCs w:val="22"/>
        </w:rPr>
      </w:pPr>
    </w:p>
    <w:p w14:paraId="2DD37218" w14:textId="3E0BDBC8" w:rsidR="004F0C8C" w:rsidRDefault="00E67CCB" w:rsidP="004F0C8C">
      <w:pPr>
        <w:rPr>
          <w:rFonts w:ascii="Arial" w:hAnsi="Arial" w:cs="Arial"/>
          <w:sz w:val="22"/>
          <w:szCs w:val="22"/>
        </w:rPr>
      </w:pPr>
      <w:r w:rsidRPr="00E46300">
        <w:rPr>
          <w:rFonts w:ascii="Arial" w:hAnsi="Arial" w:cs="Arial"/>
          <w:sz w:val="22"/>
          <w:szCs w:val="22"/>
        </w:rPr>
        <w:t>Work to be undertaken at home</w:t>
      </w:r>
      <w:r w:rsidR="00E46300">
        <w:rPr>
          <w:rFonts w:ascii="Arial" w:hAnsi="Arial" w:cs="Arial"/>
          <w:sz w:val="22"/>
          <w:szCs w:val="22"/>
        </w:rPr>
        <w:t xml:space="preserve"> over the course of this</w:t>
      </w:r>
      <w:r w:rsidR="00904949" w:rsidRPr="00E46300">
        <w:rPr>
          <w:rFonts w:ascii="Arial" w:hAnsi="Arial" w:cs="Arial"/>
          <w:sz w:val="22"/>
          <w:szCs w:val="22"/>
        </w:rPr>
        <w:t xml:space="preserve"> week.</w:t>
      </w:r>
      <w:r w:rsidR="006858BD" w:rsidRPr="00E46300">
        <w:rPr>
          <w:rFonts w:ascii="Arial" w:hAnsi="Arial" w:cs="Arial"/>
          <w:sz w:val="22"/>
          <w:szCs w:val="22"/>
        </w:rPr>
        <w:t xml:space="preserve"> </w:t>
      </w:r>
      <w:r w:rsidR="00904949" w:rsidRPr="00E46300">
        <w:rPr>
          <w:rFonts w:ascii="Arial" w:hAnsi="Arial" w:cs="Arial"/>
          <w:sz w:val="22"/>
          <w:szCs w:val="22"/>
        </w:rPr>
        <w:t xml:space="preserve"> Each day will consist of one Engli</w:t>
      </w:r>
      <w:r w:rsidR="006858BD" w:rsidRPr="00E46300">
        <w:rPr>
          <w:rFonts w:ascii="Arial" w:hAnsi="Arial" w:cs="Arial"/>
          <w:sz w:val="22"/>
          <w:szCs w:val="22"/>
        </w:rPr>
        <w:t>sh activity, one Maths activity</w:t>
      </w:r>
      <w:r w:rsidR="00E46300" w:rsidRPr="00E46300">
        <w:rPr>
          <w:rFonts w:ascii="Arial" w:hAnsi="Arial" w:cs="Arial"/>
          <w:sz w:val="22"/>
          <w:szCs w:val="22"/>
        </w:rPr>
        <w:t xml:space="preserve"> </w:t>
      </w:r>
      <w:r w:rsidR="004F0C8C">
        <w:rPr>
          <w:rFonts w:ascii="Arial" w:hAnsi="Arial" w:cs="Arial"/>
          <w:sz w:val="22"/>
          <w:szCs w:val="22"/>
        </w:rPr>
        <w:t xml:space="preserve">and other tasks that should be completed during the week. </w:t>
      </w:r>
    </w:p>
    <w:p w14:paraId="6FE9028B" w14:textId="77777777" w:rsidR="00642513" w:rsidRDefault="00642513" w:rsidP="004F0C8C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642513" w14:paraId="7BDDFAC8" w14:textId="77777777" w:rsidTr="00642513">
        <w:tc>
          <w:tcPr>
            <w:tcW w:w="10314" w:type="dxa"/>
          </w:tcPr>
          <w:p w14:paraId="4ACD1893" w14:textId="55E84E82" w:rsidR="00BA3D8E" w:rsidRDefault="00642513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Teacher’s Instructions: </w:t>
            </w:r>
            <w:r w:rsidR="00D61678">
              <w:rPr>
                <w:rFonts w:ascii="Arial" w:hAnsi="Arial" w:cs="Arial"/>
                <w:sz w:val="22"/>
                <w:szCs w:val="22"/>
              </w:rPr>
              <w:t xml:space="preserve">Dear Year 4, this week we will focus on: revisiting place value in Maths, writing a letter and a newspaper article based on Arthur and The Golden Rope in English, </w:t>
            </w:r>
            <w:r w:rsidR="00E67A6C">
              <w:rPr>
                <w:rFonts w:ascii="Arial" w:hAnsi="Arial" w:cs="Arial"/>
                <w:sz w:val="22"/>
                <w:szCs w:val="22"/>
              </w:rPr>
              <w:t xml:space="preserve">reflecting on the </w:t>
            </w:r>
            <w:r w:rsidR="00D61678">
              <w:rPr>
                <w:rFonts w:ascii="Arial" w:hAnsi="Arial" w:cs="Arial"/>
                <w:sz w:val="22"/>
                <w:szCs w:val="22"/>
              </w:rPr>
              <w:t xml:space="preserve">Easter story in </w:t>
            </w:r>
            <w:r w:rsidR="00BA3D8E">
              <w:rPr>
                <w:rFonts w:ascii="Arial" w:hAnsi="Arial" w:cs="Arial"/>
                <w:sz w:val="22"/>
                <w:szCs w:val="22"/>
              </w:rPr>
              <w:t>RE</w:t>
            </w:r>
            <w:r w:rsidR="0082027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A3D8E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="004071C2">
              <w:rPr>
                <w:rFonts w:ascii="Arial" w:hAnsi="Arial" w:cs="Arial"/>
                <w:sz w:val="22"/>
                <w:szCs w:val="22"/>
              </w:rPr>
              <w:t>exploring</w:t>
            </w:r>
            <w:r w:rsidR="00BA3D8E">
              <w:rPr>
                <w:rFonts w:ascii="Arial" w:hAnsi="Arial" w:cs="Arial"/>
                <w:sz w:val="22"/>
                <w:szCs w:val="22"/>
              </w:rPr>
              <w:t xml:space="preserve"> some </w:t>
            </w:r>
            <w:r w:rsidR="004071C2">
              <w:rPr>
                <w:rFonts w:ascii="Arial" w:hAnsi="Arial" w:cs="Arial"/>
                <w:sz w:val="22"/>
                <w:szCs w:val="22"/>
              </w:rPr>
              <w:t xml:space="preserve">of the </w:t>
            </w:r>
            <w:r w:rsidR="00E67A6C">
              <w:rPr>
                <w:rFonts w:ascii="Arial" w:hAnsi="Arial" w:cs="Arial"/>
                <w:sz w:val="22"/>
                <w:szCs w:val="22"/>
              </w:rPr>
              <w:t xml:space="preserve">French </w:t>
            </w:r>
            <w:r w:rsidR="00BA3D8E">
              <w:rPr>
                <w:rFonts w:ascii="Arial" w:hAnsi="Arial" w:cs="Arial"/>
                <w:sz w:val="22"/>
                <w:szCs w:val="22"/>
              </w:rPr>
              <w:t>paintings in Topic/Art.</w:t>
            </w:r>
          </w:p>
          <w:p w14:paraId="225C71CB" w14:textId="64F86196" w:rsidR="00642513" w:rsidRDefault="00BA3D8E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If you finished all your w</w:t>
            </w:r>
            <w:r w:rsidR="00EC1442">
              <w:rPr>
                <w:rFonts w:ascii="Arial" w:hAnsi="Arial" w:cs="Arial"/>
                <w:sz w:val="22"/>
                <w:szCs w:val="22"/>
              </w:rPr>
              <w:t xml:space="preserve">ork, you </w:t>
            </w:r>
            <w:r w:rsidR="000F77CE">
              <w:rPr>
                <w:rFonts w:ascii="Arial" w:hAnsi="Arial" w:cs="Arial"/>
                <w:sz w:val="22"/>
                <w:szCs w:val="22"/>
              </w:rPr>
              <w:t>could</w:t>
            </w:r>
            <w:r w:rsidR="00EC1442">
              <w:rPr>
                <w:rFonts w:ascii="Arial" w:hAnsi="Arial" w:cs="Arial"/>
                <w:sz w:val="22"/>
                <w:szCs w:val="22"/>
              </w:rPr>
              <w:t xml:space="preserve"> always go onto Purple Mash, where I will be setting up some weekly challenge tasks. I hope you enjoy it.</w:t>
            </w:r>
            <w:r w:rsidR="004071C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7C49AA0" w14:textId="79568F4D" w:rsidR="00014FA3" w:rsidRDefault="00014FA3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Stay h</w:t>
            </w:r>
            <w:r w:rsidR="000E408B">
              <w:rPr>
                <w:rFonts w:ascii="Arial" w:hAnsi="Arial" w:cs="Arial"/>
                <w:sz w:val="22"/>
                <w:szCs w:val="22"/>
              </w:rPr>
              <w:t>appy</w:t>
            </w:r>
            <w:r>
              <w:rPr>
                <w:rFonts w:ascii="Arial" w:hAnsi="Arial" w:cs="Arial"/>
                <w:sz w:val="22"/>
                <w:szCs w:val="22"/>
              </w:rPr>
              <w:t xml:space="preserve"> and keep in touch.</w:t>
            </w:r>
          </w:p>
          <w:p w14:paraId="6140B13D" w14:textId="270725C0" w:rsidR="00EC1442" w:rsidRDefault="00EC1442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Thank you,</w:t>
            </w:r>
          </w:p>
          <w:p w14:paraId="4523721F" w14:textId="26F05279" w:rsidR="00642513" w:rsidRDefault="00EC1442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Miss Stojek</w:t>
            </w:r>
          </w:p>
        </w:tc>
      </w:tr>
    </w:tbl>
    <w:p w14:paraId="225D3D18" w14:textId="77777777" w:rsidR="004F0C8C" w:rsidRPr="00E46300" w:rsidRDefault="004F0C8C" w:rsidP="00A142D0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6804"/>
      </w:tblGrid>
      <w:tr w:rsidR="006858BD" w:rsidRPr="00E46300" w14:paraId="07506BA6" w14:textId="77777777" w:rsidTr="00642513">
        <w:tc>
          <w:tcPr>
            <w:tcW w:w="1384" w:type="dxa"/>
            <w:vMerge w:val="restart"/>
          </w:tcPr>
          <w:p w14:paraId="4337B844" w14:textId="3E60BC1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Monday</w:t>
            </w:r>
          </w:p>
        </w:tc>
        <w:tc>
          <w:tcPr>
            <w:tcW w:w="2126" w:type="dxa"/>
          </w:tcPr>
          <w:p w14:paraId="4BA4D308" w14:textId="43FD634A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6804" w:type="dxa"/>
          </w:tcPr>
          <w:p w14:paraId="2522B840" w14:textId="60AD9573" w:rsidR="006858BD" w:rsidRDefault="005141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Read </w:t>
            </w:r>
            <w:r w:rsidR="007D4980">
              <w:rPr>
                <w:rFonts w:ascii="Arial" w:hAnsi="Arial" w:cs="Arial"/>
                <w:sz w:val="22"/>
                <w:szCs w:val="22"/>
              </w:rPr>
              <w:t xml:space="preserve">and complete </w:t>
            </w:r>
            <w:r>
              <w:rPr>
                <w:rFonts w:ascii="Arial" w:hAnsi="Arial" w:cs="Arial"/>
                <w:sz w:val="22"/>
                <w:szCs w:val="22"/>
              </w:rPr>
              <w:t>p. 2-4 from Maths No Problem Textbook</w:t>
            </w:r>
          </w:p>
          <w:p w14:paraId="584D34B2" w14:textId="77777777" w:rsidR="00F41981" w:rsidRDefault="005141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Complete Worksheet 1, p.1 from Maths No Problem Workbook.</w:t>
            </w:r>
          </w:p>
          <w:p w14:paraId="02B07326" w14:textId="1F8BB4B3" w:rsidR="00F41981" w:rsidRDefault="00F4198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Challenge:</w:t>
            </w:r>
            <w:r w:rsidR="00491EDF">
              <w:rPr>
                <w:rFonts w:ascii="Arial" w:hAnsi="Arial" w:cs="Arial"/>
                <w:sz w:val="22"/>
                <w:szCs w:val="22"/>
              </w:rPr>
              <w:t xml:space="preserve"> Complete activities ‘Count in 1,000 Monday’</w:t>
            </w:r>
          </w:p>
          <w:p w14:paraId="0D40BAF1" w14:textId="463E1E92" w:rsidR="00514186" w:rsidRPr="00E46300" w:rsidRDefault="00DD10F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Please </w:t>
            </w:r>
            <w:r w:rsidR="00A85931">
              <w:rPr>
                <w:rFonts w:ascii="Arial" w:hAnsi="Arial" w:cs="Arial"/>
                <w:sz w:val="22"/>
                <w:szCs w:val="22"/>
              </w:rPr>
              <w:t xml:space="preserve">write down the </w:t>
            </w:r>
            <w:r w:rsidR="00514186">
              <w:rPr>
                <w:rFonts w:ascii="Arial" w:hAnsi="Arial" w:cs="Arial"/>
                <w:sz w:val="22"/>
                <w:szCs w:val="22"/>
              </w:rPr>
              <w:t xml:space="preserve">answers in your green </w:t>
            </w:r>
            <w:r>
              <w:rPr>
                <w:rFonts w:ascii="Arial" w:hAnsi="Arial" w:cs="Arial"/>
                <w:sz w:val="22"/>
                <w:szCs w:val="22"/>
              </w:rPr>
              <w:t xml:space="preserve">exercise </w:t>
            </w:r>
            <w:r w:rsidR="00514186">
              <w:rPr>
                <w:rFonts w:ascii="Arial" w:hAnsi="Arial" w:cs="Arial"/>
                <w:sz w:val="22"/>
                <w:szCs w:val="22"/>
              </w:rPr>
              <w:t>book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6858BD" w:rsidRPr="00E46300" w14:paraId="776DB7EB" w14:textId="77777777" w:rsidTr="00642513">
        <w:tc>
          <w:tcPr>
            <w:tcW w:w="1384" w:type="dxa"/>
            <w:vMerge/>
          </w:tcPr>
          <w:p w14:paraId="333E6658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7BE909CB" w14:textId="6AD6F5BB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6804" w:type="dxa"/>
          </w:tcPr>
          <w:p w14:paraId="3629AA0E" w14:textId="389B215C" w:rsidR="006858BD" w:rsidRPr="00E46300" w:rsidRDefault="00BA004D">
            <w:pPr>
              <w:rPr>
                <w:rFonts w:ascii="Arial" w:hAnsi="Arial" w:cs="Arial"/>
                <w:sz w:val="22"/>
                <w:szCs w:val="22"/>
              </w:rPr>
            </w:pPr>
            <w:r w:rsidRPr="00946D80">
              <w:rPr>
                <w:rFonts w:ascii="Arial" w:hAnsi="Arial" w:cs="Arial"/>
                <w:sz w:val="22"/>
                <w:szCs w:val="22"/>
                <w:lang w:val="en-GB"/>
              </w:rPr>
              <w:t xml:space="preserve">Read p. 18 and 19 of the Arthur and the Golden Rope. How would you feel if you were one of the townsfolk listening to </w:t>
            </w:r>
            <w:proofErr w:type="spellStart"/>
            <w:r w:rsidRPr="00946D80">
              <w:rPr>
                <w:rFonts w:ascii="Arial" w:hAnsi="Arial" w:cs="Arial"/>
                <w:sz w:val="22"/>
                <w:szCs w:val="22"/>
                <w:lang w:val="en-GB"/>
              </w:rPr>
              <w:t>Atrix</w:t>
            </w:r>
            <w:r w:rsidR="00946D80" w:rsidRPr="00946D80">
              <w:rPr>
                <w:rFonts w:ascii="Arial" w:hAnsi="Arial" w:cs="Arial"/>
                <w:sz w:val="22"/>
                <w:szCs w:val="22"/>
                <w:lang w:val="en-GB"/>
              </w:rPr>
              <w:t>’</w:t>
            </w:r>
            <w:r w:rsidR="00806EF0">
              <w:rPr>
                <w:rFonts w:ascii="Arial" w:hAnsi="Arial" w:cs="Arial"/>
                <w:sz w:val="22"/>
                <w:szCs w:val="22"/>
                <w:lang w:val="en-GB"/>
              </w:rPr>
              <w:t>s</w:t>
            </w:r>
            <w:proofErr w:type="spellEnd"/>
            <w:r w:rsidR="00946D80" w:rsidRPr="00946D8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946D80">
              <w:rPr>
                <w:rFonts w:ascii="Arial" w:hAnsi="Arial" w:cs="Arial"/>
                <w:sz w:val="22"/>
                <w:szCs w:val="22"/>
                <w:lang w:val="en-GB"/>
              </w:rPr>
              <w:t>speech? Would it encourage you or not? Why</w:t>
            </w:r>
            <w:r w:rsidR="00946D80" w:rsidRPr="0022123C">
              <w:rPr>
                <w:rFonts w:ascii="Arial" w:hAnsi="Arial" w:cs="Arial"/>
                <w:sz w:val="22"/>
                <w:szCs w:val="22"/>
                <w:lang w:val="en-GB"/>
              </w:rPr>
              <w:t xml:space="preserve">? </w:t>
            </w:r>
            <w:r w:rsidR="0022123C" w:rsidRPr="0022123C">
              <w:rPr>
                <w:rFonts w:ascii="Arial" w:hAnsi="Arial" w:cs="Arial"/>
                <w:sz w:val="22"/>
                <w:szCs w:val="22"/>
                <w:lang w:val="en-GB"/>
              </w:rPr>
              <w:t xml:space="preserve">How would you </w:t>
            </w:r>
            <w:r w:rsidRPr="0022123C">
              <w:rPr>
                <w:rFonts w:ascii="Arial" w:hAnsi="Arial" w:cs="Arial"/>
                <w:sz w:val="22"/>
                <w:szCs w:val="22"/>
                <w:lang w:val="en-GB"/>
              </w:rPr>
              <w:t>respon</w:t>
            </w:r>
            <w:r w:rsidR="0022123C" w:rsidRPr="0022123C">
              <w:rPr>
                <w:rFonts w:ascii="Arial" w:hAnsi="Arial" w:cs="Arial"/>
                <w:sz w:val="22"/>
                <w:szCs w:val="22"/>
                <w:lang w:val="en-GB"/>
              </w:rPr>
              <w:t>d to Atrix?</w:t>
            </w:r>
            <w:r w:rsidRPr="0022123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22123C" w:rsidRPr="004749A3">
              <w:rPr>
                <w:rFonts w:ascii="Arial" w:hAnsi="Arial" w:cs="Arial"/>
                <w:sz w:val="22"/>
                <w:szCs w:val="22"/>
                <w:lang w:val="en-GB"/>
              </w:rPr>
              <w:t xml:space="preserve">Write a letter to Atrix and suggest a </w:t>
            </w:r>
            <w:r w:rsidRPr="004749A3">
              <w:rPr>
                <w:rFonts w:ascii="Arial" w:hAnsi="Arial" w:cs="Arial"/>
                <w:sz w:val="22"/>
                <w:szCs w:val="22"/>
                <w:lang w:val="en-GB"/>
              </w:rPr>
              <w:t>solution</w:t>
            </w:r>
            <w:r w:rsidR="0022123C" w:rsidRPr="004749A3">
              <w:rPr>
                <w:rFonts w:ascii="Arial" w:hAnsi="Arial" w:cs="Arial"/>
                <w:sz w:val="22"/>
                <w:szCs w:val="22"/>
                <w:lang w:val="en-GB"/>
              </w:rPr>
              <w:t xml:space="preserve"> on how to restore the great fire.</w:t>
            </w:r>
          </w:p>
        </w:tc>
      </w:tr>
      <w:tr w:rsidR="006858BD" w:rsidRPr="00E46300" w14:paraId="1047999A" w14:textId="77777777" w:rsidTr="00642513">
        <w:tc>
          <w:tcPr>
            <w:tcW w:w="1384" w:type="dxa"/>
            <w:vMerge/>
          </w:tcPr>
          <w:p w14:paraId="18EA31B8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B821531" w14:textId="005B17FB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Physical Activity</w:t>
            </w:r>
          </w:p>
        </w:tc>
        <w:tc>
          <w:tcPr>
            <w:tcW w:w="6804" w:type="dxa"/>
          </w:tcPr>
          <w:p w14:paraId="7873DF3A" w14:textId="6A6A6524" w:rsidR="00B80A27" w:rsidRPr="00E46300" w:rsidRDefault="00DC62F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How many seated</w:t>
            </w:r>
            <w:r w:rsidR="006C7DBD">
              <w:rPr>
                <w:rFonts w:ascii="Arial" w:hAnsi="Arial" w:cs="Arial"/>
                <w:sz w:val="22"/>
                <w:szCs w:val="22"/>
              </w:rPr>
              <w:t xml:space="preserve"> and standing</w:t>
            </w:r>
            <w:r>
              <w:rPr>
                <w:rFonts w:ascii="Arial" w:hAnsi="Arial" w:cs="Arial"/>
                <w:sz w:val="22"/>
                <w:szCs w:val="22"/>
              </w:rPr>
              <w:t xml:space="preserve"> balances can you come up with </w:t>
            </w:r>
            <w:r w:rsidR="00FB5AB8">
              <w:rPr>
                <w:rFonts w:ascii="Arial" w:hAnsi="Arial" w:cs="Arial"/>
                <w:sz w:val="22"/>
                <w:szCs w:val="22"/>
              </w:rPr>
              <w:t>in 1</w:t>
            </w:r>
            <w:r w:rsidR="006C7DBD">
              <w:rPr>
                <w:rFonts w:ascii="Arial" w:hAnsi="Arial" w:cs="Arial"/>
                <w:sz w:val="22"/>
                <w:szCs w:val="22"/>
              </w:rPr>
              <w:t>5</w:t>
            </w:r>
            <w:r w:rsidR="00FB5AB8">
              <w:rPr>
                <w:rFonts w:ascii="Arial" w:hAnsi="Arial" w:cs="Arial"/>
                <w:sz w:val="22"/>
                <w:szCs w:val="22"/>
              </w:rPr>
              <w:t xml:space="preserve"> minutes?</w:t>
            </w:r>
            <w:r w:rsidR="006C7DB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80A27">
              <w:rPr>
                <w:rFonts w:ascii="Arial" w:hAnsi="Arial" w:cs="Arial"/>
                <w:sz w:val="22"/>
                <w:szCs w:val="22"/>
              </w:rPr>
              <w:t>Try to put them in a sequence.</w:t>
            </w:r>
          </w:p>
        </w:tc>
      </w:tr>
      <w:tr w:rsidR="006858BD" w:rsidRPr="00E46300" w14:paraId="767ED9E0" w14:textId="77777777" w:rsidTr="00642513">
        <w:tc>
          <w:tcPr>
            <w:tcW w:w="1384" w:type="dxa"/>
            <w:vMerge w:val="restart"/>
          </w:tcPr>
          <w:p w14:paraId="4735B499" w14:textId="201C8B02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Tuesday</w:t>
            </w:r>
          </w:p>
        </w:tc>
        <w:tc>
          <w:tcPr>
            <w:tcW w:w="2126" w:type="dxa"/>
          </w:tcPr>
          <w:p w14:paraId="725E1FBB" w14:textId="539DFDB2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6804" w:type="dxa"/>
          </w:tcPr>
          <w:p w14:paraId="1862711D" w14:textId="75C18AF3" w:rsidR="00FA53AE" w:rsidRDefault="00FA53AE" w:rsidP="00FA5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Read </w:t>
            </w:r>
            <w:r w:rsidR="007D4980">
              <w:rPr>
                <w:rFonts w:ascii="Arial" w:hAnsi="Arial" w:cs="Arial"/>
                <w:sz w:val="22"/>
                <w:szCs w:val="22"/>
              </w:rPr>
              <w:t xml:space="preserve">and complete </w:t>
            </w:r>
            <w:r>
              <w:rPr>
                <w:rFonts w:ascii="Arial" w:hAnsi="Arial" w:cs="Arial"/>
                <w:sz w:val="22"/>
                <w:szCs w:val="22"/>
              </w:rPr>
              <w:t>p. 5-</w:t>
            </w:r>
            <w:r w:rsidR="007D4980"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 xml:space="preserve"> from Maths No Problem Textbook</w:t>
            </w:r>
          </w:p>
          <w:p w14:paraId="139A1711" w14:textId="1B448EC8" w:rsidR="00FA53AE" w:rsidRDefault="00FA53AE" w:rsidP="00FA5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Complete Worksheet 2, p.2 from Maths No Problem Workbook.</w:t>
            </w:r>
          </w:p>
          <w:p w14:paraId="19739D20" w14:textId="53E36D22" w:rsidR="00FA53AE" w:rsidRDefault="00FA53AE" w:rsidP="00FA5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Challenge: Complete activities ‘Count in 1,000 Tuesday’</w:t>
            </w:r>
          </w:p>
          <w:p w14:paraId="1FF43415" w14:textId="035FA613" w:rsidR="006858BD" w:rsidRPr="00E46300" w:rsidRDefault="00FA53AE" w:rsidP="00FA5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Please write down the answers in your green exercise book.</w:t>
            </w:r>
          </w:p>
        </w:tc>
      </w:tr>
      <w:tr w:rsidR="006858BD" w:rsidRPr="00E46300" w14:paraId="62955029" w14:textId="77777777" w:rsidTr="00642513">
        <w:tc>
          <w:tcPr>
            <w:tcW w:w="1384" w:type="dxa"/>
            <w:vMerge/>
          </w:tcPr>
          <w:p w14:paraId="7B7954D1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78B7CC3C" w14:textId="6F1A6BC1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6804" w:type="dxa"/>
          </w:tcPr>
          <w:p w14:paraId="3E2312CE" w14:textId="1C85C111" w:rsidR="006858BD" w:rsidRPr="00E46300" w:rsidRDefault="00386B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Complete </w:t>
            </w:r>
            <w:r w:rsidR="009110C9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="00377869">
              <w:rPr>
                <w:rFonts w:ascii="Arial" w:hAnsi="Arial" w:cs="Arial"/>
                <w:sz w:val="22"/>
                <w:szCs w:val="22"/>
              </w:rPr>
              <w:t xml:space="preserve">grammar </w:t>
            </w:r>
            <w:r w:rsidR="009110C9">
              <w:rPr>
                <w:rFonts w:ascii="Arial" w:hAnsi="Arial" w:cs="Arial"/>
                <w:sz w:val="22"/>
                <w:szCs w:val="22"/>
              </w:rPr>
              <w:t xml:space="preserve">activities </w:t>
            </w:r>
            <w:r w:rsidR="00377869">
              <w:rPr>
                <w:rFonts w:ascii="Arial" w:hAnsi="Arial" w:cs="Arial"/>
                <w:sz w:val="22"/>
                <w:szCs w:val="22"/>
              </w:rPr>
              <w:t>‘</w:t>
            </w:r>
            <w:r w:rsidR="005F5066">
              <w:rPr>
                <w:rFonts w:ascii="Arial" w:hAnsi="Arial" w:cs="Arial"/>
                <w:sz w:val="22"/>
                <w:szCs w:val="22"/>
              </w:rPr>
              <w:t>Using Determiners</w:t>
            </w:r>
            <w:r w:rsidR="00377869">
              <w:rPr>
                <w:rFonts w:ascii="Arial" w:hAnsi="Arial" w:cs="Arial"/>
                <w:sz w:val="22"/>
                <w:szCs w:val="22"/>
              </w:rPr>
              <w:t>’.</w:t>
            </w:r>
          </w:p>
        </w:tc>
      </w:tr>
      <w:tr w:rsidR="006858BD" w:rsidRPr="00E46300" w14:paraId="42BBD8AE" w14:textId="77777777" w:rsidTr="00642513">
        <w:tc>
          <w:tcPr>
            <w:tcW w:w="1384" w:type="dxa"/>
            <w:vMerge/>
          </w:tcPr>
          <w:p w14:paraId="4BC776B0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3E210E7C" w14:textId="41B3A1C5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Physical Activity </w:t>
            </w:r>
          </w:p>
        </w:tc>
        <w:tc>
          <w:tcPr>
            <w:tcW w:w="6804" w:type="dxa"/>
          </w:tcPr>
          <w:p w14:paraId="15358F01" w14:textId="0EBE9FEA" w:rsidR="006858BD" w:rsidRPr="00E46300" w:rsidRDefault="006C7DB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Can you</w:t>
            </w:r>
            <w:r w:rsidR="00FE0280">
              <w:rPr>
                <w:rFonts w:ascii="Arial" w:hAnsi="Arial" w:cs="Arial"/>
                <w:sz w:val="22"/>
                <w:szCs w:val="22"/>
              </w:rPr>
              <w:t xml:space="preserve"> make a </w:t>
            </w:r>
            <w:r w:rsidR="00A32050">
              <w:rPr>
                <w:rFonts w:ascii="Arial" w:hAnsi="Arial" w:cs="Arial"/>
                <w:sz w:val="22"/>
                <w:szCs w:val="22"/>
              </w:rPr>
              <w:t xml:space="preserve">dance to your favourite song? Try to use some of the </w:t>
            </w:r>
            <w:r w:rsidR="00FD6683">
              <w:rPr>
                <w:rFonts w:ascii="Arial" w:hAnsi="Arial" w:cs="Arial"/>
                <w:sz w:val="22"/>
                <w:szCs w:val="22"/>
              </w:rPr>
              <w:t>seated and standing balances.</w:t>
            </w:r>
          </w:p>
        </w:tc>
      </w:tr>
      <w:tr w:rsidR="006858BD" w:rsidRPr="00E46300" w14:paraId="373AC75B" w14:textId="77777777" w:rsidTr="00642513">
        <w:tc>
          <w:tcPr>
            <w:tcW w:w="1384" w:type="dxa"/>
            <w:vMerge w:val="restart"/>
          </w:tcPr>
          <w:p w14:paraId="1531213E" w14:textId="146D6661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Wednesday </w:t>
            </w:r>
          </w:p>
        </w:tc>
        <w:tc>
          <w:tcPr>
            <w:tcW w:w="2126" w:type="dxa"/>
          </w:tcPr>
          <w:p w14:paraId="18D51407" w14:textId="63A4C00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6804" w:type="dxa"/>
          </w:tcPr>
          <w:p w14:paraId="03E327B2" w14:textId="77008D7D" w:rsidR="0010127B" w:rsidRDefault="008A4B8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Chant the times tables</w:t>
            </w:r>
            <w:r w:rsidR="0010409B">
              <w:rPr>
                <w:rFonts w:ascii="Arial" w:hAnsi="Arial" w:cs="Arial"/>
                <w:sz w:val="22"/>
                <w:szCs w:val="22"/>
              </w:rPr>
              <w:t xml:space="preserve"> you are learning </w:t>
            </w:r>
            <w:r w:rsidR="0010127B">
              <w:rPr>
                <w:rFonts w:ascii="Arial" w:hAnsi="Arial" w:cs="Arial"/>
                <w:sz w:val="22"/>
                <w:szCs w:val="22"/>
              </w:rPr>
              <w:t>now</w:t>
            </w:r>
            <w:r w:rsidR="0010409B">
              <w:rPr>
                <w:rFonts w:ascii="Arial" w:hAnsi="Arial" w:cs="Arial"/>
                <w:sz w:val="22"/>
                <w:szCs w:val="22"/>
              </w:rPr>
              <w:t>.</w:t>
            </w:r>
            <w:r w:rsidR="0010127B">
              <w:rPr>
                <w:rFonts w:ascii="Arial" w:hAnsi="Arial" w:cs="Arial"/>
                <w:sz w:val="22"/>
                <w:szCs w:val="22"/>
              </w:rPr>
              <w:t xml:space="preserve"> Make a board game </w:t>
            </w:r>
            <w:r w:rsidR="00625086">
              <w:rPr>
                <w:rFonts w:ascii="Arial" w:hAnsi="Arial" w:cs="Arial"/>
                <w:sz w:val="22"/>
                <w:szCs w:val="22"/>
              </w:rPr>
              <w:t>using your most challenging tables.</w:t>
            </w:r>
            <w:r w:rsidR="0030287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C5464">
              <w:rPr>
                <w:rFonts w:ascii="Arial" w:hAnsi="Arial" w:cs="Arial"/>
                <w:sz w:val="22"/>
                <w:szCs w:val="22"/>
              </w:rPr>
              <w:t xml:space="preserve">If </w:t>
            </w:r>
            <w:r w:rsidR="00A64E67">
              <w:rPr>
                <w:rFonts w:ascii="Arial" w:hAnsi="Arial" w:cs="Arial"/>
                <w:sz w:val="22"/>
                <w:szCs w:val="22"/>
              </w:rPr>
              <w:t>possible</w:t>
            </w:r>
            <w:r w:rsidR="006C5464">
              <w:rPr>
                <w:rFonts w:ascii="Arial" w:hAnsi="Arial" w:cs="Arial"/>
                <w:sz w:val="22"/>
                <w:szCs w:val="22"/>
              </w:rPr>
              <w:t>, play the board game with your adult</w:t>
            </w:r>
            <w:r w:rsidR="00252BF3">
              <w:rPr>
                <w:rFonts w:ascii="Arial" w:hAnsi="Arial" w:cs="Arial"/>
                <w:sz w:val="22"/>
                <w:szCs w:val="22"/>
              </w:rPr>
              <w:t xml:space="preserve"> or sibling. Every time you make</w:t>
            </w:r>
            <w:r w:rsidR="00C20893">
              <w:rPr>
                <w:rFonts w:ascii="Arial" w:hAnsi="Arial" w:cs="Arial"/>
                <w:sz w:val="22"/>
                <w:szCs w:val="22"/>
              </w:rPr>
              <w:t xml:space="preserve"> a mistake </w:t>
            </w:r>
            <w:r w:rsidR="007C0169">
              <w:rPr>
                <w:rFonts w:ascii="Arial" w:hAnsi="Arial" w:cs="Arial"/>
                <w:sz w:val="22"/>
                <w:szCs w:val="22"/>
              </w:rPr>
              <w:t xml:space="preserve">you have to </w:t>
            </w:r>
            <w:r w:rsidR="00074F30">
              <w:rPr>
                <w:rFonts w:ascii="Arial" w:hAnsi="Arial" w:cs="Arial"/>
                <w:sz w:val="22"/>
                <w:szCs w:val="22"/>
              </w:rPr>
              <w:t xml:space="preserve">do the number of </w:t>
            </w:r>
            <w:r w:rsidR="00E11349">
              <w:rPr>
                <w:rFonts w:ascii="Arial" w:hAnsi="Arial" w:cs="Arial"/>
                <w:sz w:val="22"/>
                <w:szCs w:val="22"/>
              </w:rPr>
              <w:t>star jumps</w:t>
            </w:r>
            <w:r w:rsidR="00274F54">
              <w:rPr>
                <w:rFonts w:ascii="Arial" w:hAnsi="Arial" w:cs="Arial"/>
                <w:sz w:val="22"/>
                <w:szCs w:val="22"/>
              </w:rPr>
              <w:t xml:space="preserve"> that </w:t>
            </w:r>
            <w:r w:rsidR="00E11349">
              <w:rPr>
                <w:rFonts w:ascii="Arial" w:hAnsi="Arial" w:cs="Arial"/>
                <w:sz w:val="22"/>
                <w:szCs w:val="22"/>
              </w:rPr>
              <w:t xml:space="preserve">corresponds to the </w:t>
            </w:r>
            <w:r w:rsidR="000B61F5">
              <w:rPr>
                <w:rFonts w:ascii="Arial" w:hAnsi="Arial" w:cs="Arial"/>
                <w:sz w:val="22"/>
                <w:szCs w:val="22"/>
              </w:rPr>
              <w:t xml:space="preserve">multiplication fact </w:t>
            </w:r>
            <w:r w:rsidR="00E11349">
              <w:rPr>
                <w:rFonts w:ascii="Arial" w:hAnsi="Arial" w:cs="Arial"/>
                <w:sz w:val="22"/>
                <w:szCs w:val="22"/>
              </w:rPr>
              <w:t xml:space="preserve">you got wrong. </w:t>
            </w:r>
          </w:p>
          <w:p w14:paraId="416E157A" w14:textId="65BEB559" w:rsidR="006858BD" w:rsidRPr="00E46300" w:rsidRDefault="00AA0E7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Complete</w:t>
            </w:r>
            <w:r w:rsidR="005567F0">
              <w:rPr>
                <w:rFonts w:ascii="Arial" w:hAnsi="Arial" w:cs="Arial"/>
                <w:sz w:val="22"/>
                <w:szCs w:val="22"/>
              </w:rPr>
              <w:t xml:space="preserve"> the times tables </w:t>
            </w:r>
            <w:r w:rsidR="004C4AB6">
              <w:rPr>
                <w:rFonts w:ascii="Arial" w:hAnsi="Arial" w:cs="Arial"/>
                <w:sz w:val="22"/>
                <w:szCs w:val="22"/>
              </w:rPr>
              <w:t>test</w:t>
            </w:r>
            <w:r w:rsidR="000F57C3">
              <w:rPr>
                <w:rFonts w:ascii="Arial" w:hAnsi="Arial" w:cs="Arial"/>
                <w:sz w:val="22"/>
                <w:szCs w:val="22"/>
              </w:rPr>
              <w:t xml:space="preserve">. How many questions can you </w:t>
            </w:r>
            <w:r w:rsidR="00393CD3">
              <w:rPr>
                <w:rFonts w:ascii="Arial" w:hAnsi="Arial" w:cs="Arial"/>
                <w:sz w:val="22"/>
                <w:szCs w:val="22"/>
              </w:rPr>
              <w:t xml:space="preserve">get right </w:t>
            </w:r>
            <w:r w:rsidR="000F57C3">
              <w:rPr>
                <w:rFonts w:ascii="Arial" w:hAnsi="Arial" w:cs="Arial"/>
                <w:sz w:val="22"/>
                <w:szCs w:val="22"/>
              </w:rPr>
              <w:t>in 5 minutes</w:t>
            </w:r>
            <w:r w:rsidR="00393CD3">
              <w:rPr>
                <w:rFonts w:ascii="Arial" w:hAnsi="Arial" w:cs="Arial"/>
                <w:sz w:val="22"/>
                <w:szCs w:val="22"/>
              </w:rPr>
              <w:t>?</w:t>
            </w:r>
          </w:p>
        </w:tc>
      </w:tr>
      <w:tr w:rsidR="006858BD" w:rsidRPr="00E46300" w14:paraId="20A23ED6" w14:textId="77777777" w:rsidTr="00642513">
        <w:tc>
          <w:tcPr>
            <w:tcW w:w="1384" w:type="dxa"/>
            <w:vMerge/>
          </w:tcPr>
          <w:p w14:paraId="64FEC652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D0B36F2" w14:textId="4266A7A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6804" w:type="dxa"/>
          </w:tcPr>
          <w:p w14:paraId="52479EC1" w14:textId="22723CF6" w:rsidR="006858BD" w:rsidRPr="00E46300" w:rsidRDefault="009306F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Complete a</w:t>
            </w:r>
            <w:r w:rsidR="001F5D7D">
              <w:rPr>
                <w:rFonts w:ascii="Arial" w:hAnsi="Arial" w:cs="Arial"/>
                <w:sz w:val="22"/>
                <w:szCs w:val="22"/>
              </w:rPr>
              <w:t xml:space="preserve">n activity from </w:t>
            </w:r>
            <w:r w:rsidR="00241C26">
              <w:rPr>
                <w:rFonts w:ascii="Arial" w:hAnsi="Arial" w:cs="Arial"/>
                <w:sz w:val="22"/>
                <w:szCs w:val="22"/>
              </w:rPr>
              <w:t>your Reading Journal Activities sheet</w:t>
            </w:r>
            <w:r w:rsidR="00653264">
              <w:rPr>
                <w:rFonts w:ascii="Arial" w:hAnsi="Arial" w:cs="Arial"/>
                <w:sz w:val="22"/>
                <w:szCs w:val="22"/>
              </w:rPr>
              <w:t xml:space="preserve"> from your green exercise book.</w:t>
            </w:r>
          </w:p>
        </w:tc>
      </w:tr>
      <w:tr w:rsidR="006858BD" w:rsidRPr="00E46300" w14:paraId="7C596E09" w14:textId="77777777" w:rsidTr="00642513">
        <w:tc>
          <w:tcPr>
            <w:tcW w:w="1384" w:type="dxa"/>
            <w:vMerge/>
          </w:tcPr>
          <w:p w14:paraId="70B5F7AC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0FEB8703" w14:textId="39D246D6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Physical </w:t>
            </w:r>
            <w:r w:rsidR="00660ACE" w:rsidRPr="00E46300">
              <w:rPr>
                <w:rFonts w:ascii="Arial" w:hAnsi="Arial" w:cs="Arial"/>
                <w:sz w:val="22"/>
                <w:szCs w:val="22"/>
              </w:rPr>
              <w:t>Activity</w:t>
            </w:r>
            <w:r w:rsidRPr="00E4630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6804" w:type="dxa"/>
          </w:tcPr>
          <w:p w14:paraId="59A72593" w14:textId="1957FD18" w:rsidR="006858BD" w:rsidRPr="00E46300" w:rsidRDefault="00F1111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Check Maths </w:t>
            </w:r>
            <w:r w:rsidR="00393CD3">
              <w:rPr>
                <w:rFonts w:ascii="Arial" w:hAnsi="Arial" w:cs="Arial"/>
                <w:sz w:val="22"/>
                <w:szCs w:val="22"/>
              </w:rPr>
              <w:t>for the star jumps activity</w:t>
            </w:r>
            <w:r w:rsidR="00653264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6858BD" w:rsidRPr="00E46300" w14:paraId="633D5DE3" w14:textId="77777777" w:rsidTr="00642513">
        <w:tc>
          <w:tcPr>
            <w:tcW w:w="1384" w:type="dxa"/>
            <w:vMerge w:val="restart"/>
          </w:tcPr>
          <w:p w14:paraId="0B5160BA" w14:textId="5F8A296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Thursday</w:t>
            </w:r>
          </w:p>
        </w:tc>
        <w:tc>
          <w:tcPr>
            <w:tcW w:w="2126" w:type="dxa"/>
          </w:tcPr>
          <w:p w14:paraId="4BF86FE6" w14:textId="773986FA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6804" w:type="dxa"/>
          </w:tcPr>
          <w:p w14:paraId="50174BE8" w14:textId="31F6AA5E" w:rsidR="00F76A4B" w:rsidRDefault="00F76A4B" w:rsidP="00F76A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Read and complete p. 9-</w:t>
            </w:r>
            <w:r w:rsidR="00A47EC2">
              <w:rPr>
                <w:rFonts w:ascii="Arial" w:hAnsi="Arial" w:cs="Arial"/>
                <w:sz w:val="22"/>
                <w:szCs w:val="22"/>
              </w:rPr>
              <w:t xml:space="preserve">10 </w:t>
            </w:r>
            <w:r>
              <w:rPr>
                <w:rFonts w:ascii="Arial" w:hAnsi="Arial" w:cs="Arial"/>
                <w:sz w:val="22"/>
                <w:szCs w:val="22"/>
              </w:rPr>
              <w:t>from Maths No Problem Textbook</w:t>
            </w:r>
          </w:p>
          <w:p w14:paraId="28C7DF12" w14:textId="3C2073B6" w:rsidR="00F76A4B" w:rsidRDefault="00F76A4B" w:rsidP="00F76A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Complete Worksheet 3, p.3-4 from Maths No Problem Workbook.</w:t>
            </w:r>
          </w:p>
          <w:p w14:paraId="16C57C93" w14:textId="3C0A083D" w:rsidR="00F76A4B" w:rsidRDefault="00F76A4B" w:rsidP="00F76A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Challenge: Complete activities ‘Count in 1,000 T</w:t>
            </w:r>
            <w:r w:rsidR="003B109A">
              <w:rPr>
                <w:rFonts w:ascii="Arial" w:hAnsi="Arial" w:cs="Arial"/>
                <w:sz w:val="22"/>
                <w:szCs w:val="22"/>
              </w:rPr>
              <w:t>hursday</w:t>
            </w:r>
            <w:r>
              <w:rPr>
                <w:rFonts w:ascii="Arial" w:hAnsi="Arial" w:cs="Arial"/>
                <w:sz w:val="22"/>
                <w:szCs w:val="22"/>
              </w:rPr>
              <w:t>’</w:t>
            </w:r>
          </w:p>
          <w:p w14:paraId="14E9AA77" w14:textId="3148CE5F" w:rsidR="006858BD" w:rsidRPr="00E46300" w:rsidRDefault="00F76A4B" w:rsidP="00F76A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Please write down the answers in your green exercise book.</w:t>
            </w:r>
          </w:p>
        </w:tc>
      </w:tr>
      <w:tr w:rsidR="006858BD" w:rsidRPr="00E46300" w14:paraId="18647DEF" w14:textId="77777777" w:rsidTr="00642513">
        <w:tc>
          <w:tcPr>
            <w:tcW w:w="1384" w:type="dxa"/>
            <w:vMerge/>
          </w:tcPr>
          <w:p w14:paraId="4447B252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0D90BA00" w14:textId="74FC2D9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6804" w:type="dxa"/>
          </w:tcPr>
          <w:p w14:paraId="7B960DCB" w14:textId="78D45EC8" w:rsidR="008B2792" w:rsidRDefault="005E0C0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Arthur and the Golden Rope: </w:t>
            </w:r>
            <w:r w:rsidR="00A4087E" w:rsidRPr="00A4087E">
              <w:rPr>
                <w:rFonts w:ascii="Arial" w:hAnsi="Arial" w:cs="Arial"/>
                <w:sz w:val="22"/>
                <w:szCs w:val="22"/>
                <w:lang w:val="en-GB"/>
              </w:rPr>
              <w:t>In response to the horrific and shocking attack on the town by th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e</w:t>
            </w:r>
            <w:r w:rsidR="00A4087E" w:rsidRPr="00A4087E">
              <w:rPr>
                <w:rFonts w:ascii="Arial" w:hAnsi="Arial" w:cs="Arial"/>
                <w:sz w:val="22"/>
                <w:szCs w:val="22"/>
                <w:lang w:val="en-GB"/>
              </w:rPr>
              <w:t xml:space="preserve"> monstrous wolf, the local Icelandic newspaper is determined to make it a </w:t>
            </w:r>
            <w:r w:rsidR="00CB1F26" w:rsidRPr="00A4087E">
              <w:rPr>
                <w:rFonts w:ascii="Arial" w:hAnsi="Arial" w:cs="Arial"/>
                <w:sz w:val="22"/>
                <w:szCs w:val="22"/>
                <w:lang w:val="en-GB"/>
              </w:rPr>
              <w:t>front-page</w:t>
            </w:r>
            <w:r w:rsidR="00A4087E" w:rsidRPr="00A4087E">
              <w:rPr>
                <w:rFonts w:ascii="Arial" w:hAnsi="Arial" w:cs="Arial"/>
                <w:sz w:val="22"/>
                <w:szCs w:val="22"/>
                <w:lang w:val="en-GB"/>
              </w:rPr>
              <w:t xml:space="preserve"> story. </w:t>
            </w:r>
            <w:r w:rsidR="003D342E">
              <w:rPr>
                <w:rFonts w:ascii="Arial" w:hAnsi="Arial" w:cs="Arial"/>
                <w:sz w:val="22"/>
                <w:szCs w:val="22"/>
                <w:lang w:val="en-GB"/>
              </w:rPr>
              <w:t>You</w:t>
            </w:r>
            <w:r w:rsidR="00A4087E" w:rsidRPr="00A4087E">
              <w:rPr>
                <w:rFonts w:ascii="Arial" w:hAnsi="Arial" w:cs="Arial"/>
                <w:sz w:val="22"/>
                <w:szCs w:val="22"/>
                <w:lang w:val="en-GB"/>
              </w:rPr>
              <w:t>, the journalists for th</w:t>
            </w:r>
            <w:r w:rsidR="000506CE">
              <w:rPr>
                <w:rFonts w:ascii="Arial" w:hAnsi="Arial" w:cs="Arial"/>
                <w:sz w:val="22"/>
                <w:szCs w:val="22"/>
                <w:lang w:val="en-GB"/>
              </w:rPr>
              <w:t>e</w:t>
            </w:r>
            <w:r w:rsidR="00A4087E" w:rsidRPr="00A4087E">
              <w:rPr>
                <w:rFonts w:ascii="Arial" w:hAnsi="Arial" w:cs="Arial"/>
                <w:sz w:val="22"/>
                <w:szCs w:val="22"/>
                <w:lang w:val="en-GB"/>
              </w:rPr>
              <w:t xml:space="preserve"> newspaper, need to produce </w:t>
            </w:r>
            <w:r w:rsidR="00A142D0">
              <w:rPr>
                <w:rFonts w:ascii="Arial" w:hAnsi="Arial" w:cs="Arial"/>
                <w:sz w:val="22"/>
                <w:szCs w:val="22"/>
                <w:lang w:val="en-GB"/>
              </w:rPr>
              <w:t>an</w:t>
            </w:r>
            <w:r w:rsidR="00A4087E" w:rsidRPr="00A4087E">
              <w:rPr>
                <w:rFonts w:ascii="Arial" w:hAnsi="Arial" w:cs="Arial"/>
                <w:sz w:val="22"/>
                <w:szCs w:val="22"/>
                <w:lang w:val="en-GB"/>
              </w:rPr>
              <w:t xml:space="preserve"> article for </w:t>
            </w:r>
            <w:r w:rsidR="00CB1F26">
              <w:rPr>
                <w:rFonts w:ascii="Arial" w:hAnsi="Arial" w:cs="Arial"/>
                <w:sz w:val="22"/>
                <w:szCs w:val="22"/>
                <w:lang w:val="en-GB"/>
              </w:rPr>
              <w:t>your</w:t>
            </w:r>
            <w:r w:rsidR="00A4087E" w:rsidRPr="00A4087E">
              <w:rPr>
                <w:rFonts w:ascii="Arial" w:hAnsi="Arial" w:cs="Arial"/>
                <w:sz w:val="22"/>
                <w:szCs w:val="22"/>
                <w:lang w:val="en-GB"/>
              </w:rPr>
              <w:t xml:space="preserve"> editors. </w:t>
            </w:r>
            <w:r w:rsidR="00A4087E" w:rsidRPr="004A052C">
              <w:rPr>
                <w:rFonts w:ascii="Arial" w:hAnsi="Arial" w:cs="Arial"/>
                <w:sz w:val="22"/>
                <w:szCs w:val="22"/>
                <w:lang w:val="en-GB"/>
              </w:rPr>
              <w:t>What will be the purpose of the story?</w:t>
            </w:r>
            <w:r w:rsidR="004A052C" w:rsidRPr="004A052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53A64FCD" w14:textId="19F86717" w:rsidR="008B2792" w:rsidRDefault="008B279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1.</w:t>
            </w:r>
            <w:r w:rsidR="00601B9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T</w:t>
            </w:r>
            <w:r w:rsidR="00A4087E" w:rsidRPr="004A052C">
              <w:rPr>
                <w:rFonts w:ascii="Arial" w:hAnsi="Arial" w:cs="Arial"/>
                <w:sz w:val="22"/>
                <w:szCs w:val="22"/>
                <w:lang w:val="en-GB"/>
              </w:rPr>
              <w:t>o inform our readers of exactly what happened</w:t>
            </w:r>
            <w:r w:rsidR="00A142D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364B7E2" w14:textId="1DEFF78C" w:rsidR="008B2792" w:rsidRDefault="008B279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2. T</w:t>
            </w:r>
            <w:r w:rsidR="00A4087E" w:rsidRPr="004A052C">
              <w:rPr>
                <w:rFonts w:ascii="Arial" w:hAnsi="Arial" w:cs="Arial"/>
                <w:sz w:val="22"/>
                <w:szCs w:val="22"/>
                <w:lang w:val="en-GB"/>
              </w:rPr>
              <w:t>o warn other towns of possible future attacks</w:t>
            </w:r>
            <w:r w:rsidR="00A142D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7F647052" w14:textId="25252B04" w:rsidR="004F0CF4" w:rsidRDefault="008B279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3.</w:t>
            </w:r>
            <w:r w:rsidR="00601B98">
              <w:rPr>
                <w:rFonts w:ascii="Arial" w:hAnsi="Arial" w:cs="Arial"/>
                <w:sz w:val="22"/>
                <w:szCs w:val="22"/>
                <w:lang w:val="en-GB"/>
              </w:rPr>
              <w:t xml:space="preserve"> T</w:t>
            </w:r>
            <w:r w:rsidR="00A4087E" w:rsidRPr="004A052C">
              <w:rPr>
                <w:rFonts w:ascii="Arial" w:hAnsi="Arial" w:cs="Arial"/>
                <w:sz w:val="22"/>
                <w:szCs w:val="22"/>
                <w:lang w:val="en-GB"/>
              </w:rPr>
              <w:t>o consider the possible consequences of the attack</w:t>
            </w:r>
            <w:r w:rsidR="00A142D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43C4D0C" w14:textId="0645218F" w:rsidR="006858BD" w:rsidRPr="00E46300" w:rsidRDefault="004F0C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t>4. To explain</w:t>
            </w:r>
            <w:r w:rsidR="00A4087E" w:rsidRPr="004A052C">
              <w:rPr>
                <w:rFonts w:ascii="Arial" w:hAnsi="Arial" w:cs="Arial"/>
                <w:sz w:val="22"/>
                <w:szCs w:val="22"/>
                <w:lang w:val="en-GB"/>
              </w:rPr>
              <w:t xml:space="preserve"> what the town is hoping to do </w:t>
            </w:r>
            <w:r w:rsidR="006205AA">
              <w:rPr>
                <w:rFonts w:ascii="Arial" w:hAnsi="Arial" w:cs="Arial"/>
                <w:sz w:val="22"/>
                <w:szCs w:val="22"/>
                <w:lang w:val="en-GB"/>
              </w:rPr>
              <w:t>to restore the great fire</w:t>
            </w:r>
            <w:r w:rsidR="00A142D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  <w:r w:rsidR="004A052C">
              <w:rPr>
                <w:rFonts w:ascii="Arial" w:hAnsi="Arial" w:cs="Arial"/>
                <w:sz w:val="22"/>
                <w:szCs w:val="22"/>
                <w:lang w:val="en-GB"/>
              </w:rPr>
              <w:t xml:space="preserve"> Create a mind map </w:t>
            </w:r>
            <w:r w:rsidR="00291715">
              <w:rPr>
                <w:rFonts w:ascii="Arial" w:hAnsi="Arial" w:cs="Arial"/>
                <w:sz w:val="22"/>
                <w:szCs w:val="22"/>
                <w:lang w:val="en-GB"/>
              </w:rPr>
              <w:t>and</w:t>
            </w:r>
            <w:r w:rsidR="004A052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A463C5">
              <w:rPr>
                <w:rFonts w:ascii="Arial" w:hAnsi="Arial" w:cs="Arial"/>
                <w:sz w:val="22"/>
                <w:szCs w:val="22"/>
                <w:lang w:val="en-GB"/>
              </w:rPr>
              <w:t>plan what are you going to include</w:t>
            </w:r>
            <w:r w:rsidR="002C1368">
              <w:rPr>
                <w:rFonts w:ascii="Arial" w:hAnsi="Arial" w:cs="Arial"/>
                <w:sz w:val="22"/>
                <w:szCs w:val="22"/>
                <w:lang w:val="en-GB"/>
              </w:rPr>
              <w:t xml:space="preserve"> in all 4 p</w:t>
            </w:r>
            <w:r w:rsidR="005047C6">
              <w:rPr>
                <w:rFonts w:ascii="Arial" w:hAnsi="Arial" w:cs="Arial"/>
                <w:sz w:val="22"/>
                <w:szCs w:val="22"/>
                <w:lang w:val="en-GB"/>
              </w:rPr>
              <w:t xml:space="preserve">aragraphs </w:t>
            </w:r>
            <w:r w:rsidR="00A36473">
              <w:rPr>
                <w:rFonts w:ascii="Arial" w:hAnsi="Arial" w:cs="Arial"/>
                <w:sz w:val="22"/>
                <w:szCs w:val="22"/>
                <w:lang w:val="en-GB"/>
              </w:rPr>
              <w:t>of the newspaper report (look points</w:t>
            </w:r>
            <w:r w:rsidR="002C1368">
              <w:rPr>
                <w:rFonts w:ascii="Arial" w:hAnsi="Arial" w:cs="Arial"/>
                <w:sz w:val="22"/>
                <w:szCs w:val="22"/>
                <w:lang w:val="en-GB"/>
              </w:rPr>
              <w:t xml:space="preserve"> mentioned above</w:t>
            </w:r>
            <w:r w:rsidR="00A36473">
              <w:rPr>
                <w:rFonts w:ascii="Arial" w:hAnsi="Arial" w:cs="Arial"/>
                <w:sz w:val="22"/>
                <w:szCs w:val="22"/>
                <w:lang w:val="en-GB"/>
              </w:rPr>
              <w:t>)</w:t>
            </w:r>
          </w:p>
        </w:tc>
      </w:tr>
      <w:tr w:rsidR="006858BD" w:rsidRPr="00E46300" w14:paraId="3AC2EBDF" w14:textId="77777777" w:rsidTr="00642513">
        <w:tc>
          <w:tcPr>
            <w:tcW w:w="1384" w:type="dxa"/>
            <w:vMerge/>
          </w:tcPr>
          <w:p w14:paraId="5575ED1A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815E6E6" w14:textId="5D21A3BE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Physical Activity </w:t>
            </w:r>
          </w:p>
        </w:tc>
        <w:tc>
          <w:tcPr>
            <w:tcW w:w="6804" w:type="dxa"/>
          </w:tcPr>
          <w:p w14:paraId="6B47C0F8" w14:textId="3FA33B20" w:rsidR="006858BD" w:rsidRPr="00E46300" w:rsidRDefault="00543DB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Count </w:t>
            </w:r>
            <w:r w:rsidR="00E05A2E">
              <w:rPr>
                <w:rFonts w:ascii="Arial" w:hAnsi="Arial" w:cs="Arial"/>
                <w:sz w:val="22"/>
                <w:szCs w:val="22"/>
              </w:rPr>
              <w:t xml:space="preserve">in </w:t>
            </w:r>
            <w:r w:rsidR="008A00B9">
              <w:rPr>
                <w:rFonts w:ascii="Arial" w:hAnsi="Arial" w:cs="Arial"/>
                <w:sz w:val="22"/>
                <w:szCs w:val="22"/>
              </w:rPr>
              <w:t xml:space="preserve">5’s to </w:t>
            </w:r>
            <w:r w:rsidR="00832DDF">
              <w:rPr>
                <w:rFonts w:ascii="Arial" w:hAnsi="Arial" w:cs="Arial"/>
                <w:sz w:val="22"/>
                <w:szCs w:val="22"/>
              </w:rPr>
              <w:t xml:space="preserve">1,000 and </w:t>
            </w:r>
            <w:r w:rsidR="002A0D3C">
              <w:rPr>
                <w:rFonts w:ascii="Arial" w:hAnsi="Arial" w:cs="Arial"/>
                <w:sz w:val="22"/>
                <w:szCs w:val="22"/>
              </w:rPr>
              <w:t>do some seat ups</w:t>
            </w:r>
            <w:r w:rsidR="004A26B2">
              <w:rPr>
                <w:rFonts w:ascii="Arial" w:hAnsi="Arial" w:cs="Arial"/>
                <w:sz w:val="22"/>
                <w:szCs w:val="22"/>
              </w:rPr>
              <w:t xml:space="preserve"> for each </w:t>
            </w:r>
            <w:r w:rsidR="00426569">
              <w:rPr>
                <w:rFonts w:ascii="Arial" w:hAnsi="Arial" w:cs="Arial"/>
                <w:sz w:val="22"/>
                <w:szCs w:val="22"/>
              </w:rPr>
              <w:t>5</w:t>
            </w:r>
            <w:r w:rsidR="002A0D3C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5F1ADC">
              <w:rPr>
                <w:rFonts w:ascii="Arial" w:hAnsi="Arial" w:cs="Arial"/>
                <w:sz w:val="22"/>
                <w:szCs w:val="22"/>
              </w:rPr>
              <w:t>Can you count in 10’s</w:t>
            </w:r>
            <w:r w:rsidR="00AA53C2">
              <w:rPr>
                <w:rFonts w:ascii="Arial" w:hAnsi="Arial" w:cs="Arial"/>
                <w:sz w:val="22"/>
                <w:szCs w:val="22"/>
              </w:rPr>
              <w:t xml:space="preserve"> to 10,000</w:t>
            </w:r>
            <w:r w:rsidR="00624EA7">
              <w:rPr>
                <w:rFonts w:ascii="Arial" w:hAnsi="Arial" w:cs="Arial"/>
                <w:sz w:val="22"/>
                <w:szCs w:val="22"/>
              </w:rPr>
              <w:t>?</w:t>
            </w:r>
          </w:p>
        </w:tc>
      </w:tr>
      <w:tr w:rsidR="006858BD" w:rsidRPr="00E46300" w14:paraId="4F724480" w14:textId="77777777" w:rsidTr="00642513">
        <w:tc>
          <w:tcPr>
            <w:tcW w:w="1384" w:type="dxa"/>
            <w:vMerge w:val="restart"/>
          </w:tcPr>
          <w:p w14:paraId="623FF29E" w14:textId="526220E4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Friday</w:t>
            </w:r>
          </w:p>
        </w:tc>
        <w:tc>
          <w:tcPr>
            <w:tcW w:w="2126" w:type="dxa"/>
          </w:tcPr>
          <w:p w14:paraId="4A4B8B76" w14:textId="096CDA3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6804" w:type="dxa"/>
          </w:tcPr>
          <w:p w14:paraId="4F321591" w14:textId="323E6A67" w:rsidR="006858BD" w:rsidRPr="00E46300" w:rsidRDefault="002B5B9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Complete ‘Library Times’ investigation</w:t>
            </w:r>
            <w:r w:rsidR="00FA7A0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A7A05">
              <w:rPr>
                <w:rFonts w:ascii="Arial" w:hAnsi="Arial" w:cs="Arial"/>
                <w:sz w:val="22"/>
                <w:szCs w:val="22"/>
              </w:rPr>
              <w:t>in your green exercise book.</w:t>
            </w:r>
          </w:p>
        </w:tc>
      </w:tr>
      <w:tr w:rsidR="006858BD" w:rsidRPr="00E46300" w14:paraId="70453D21" w14:textId="77777777" w:rsidTr="00642513">
        <w:tc>
          <w:tcPr>
            <w:tcW w:w="1384" w:type="dxa"/>
            <w:vMerge/>
          </w:tcPr>
          <w:p w14:paraId="6DBAC0C2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3081BFA6" w14:textId="2FFB1411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6804" w:type="dxa"/>
          </w:tcPr>
          <w:p w14:paraId="7CA20FCE" w14:textId="455BABDD" w:rsidR="006858BD" w:rsidRPr="00E46300" w:rsidRDefault="0022709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Write a newspaper article</w:t>
            </w:r>
            <w:r w:rsidR="00873B2F">
              <w:rPr>
                <w:rFonts w:ascii="Arial" w:hAnsi="Arial" w:cs="Arial"/>
                <w:sz w:val="22"/>
                <w:szCs w:val="22"/>
              </w:rPr>
              <w:t xml:space="preserve"> following your plan from</w:t>
            </w:r>
            <w:r w:rsidR="008E3086">
              <w:rPr>
                <w:rFonts w:ascii="Arial" w:hAnsi="Arial" w:cs="Arial"/>
                <w:sz w:val="22"/>
                <w:szCs w:val="22"/>
              </w:rPr>
              <w:t xml:space="preserve"> Thursday</w:t>
            </w:r>
            <w:r w:rsidR="00E96FC8">
              <w:rPr>
                <w:rFonts w:ascii="Arial" w:hAnsi="Arial" w:cs="Arial"/>
                <w:sz w:val="22"/>
                <w:szCs w:val="22"/>
              </w:rPr>
              <w:t xml:space="preserve">. Remember to include all 4 </w:t>
            </w:r>
            <w:r w:rsidR="00C169DF">
              <w:rPr>
                <w:rFonts w:ascii="Arial" w:hAnsi="Arial" w:cs="Arial"/>
                <w:sz w:val="22"/>
                <w:szCs w:val="22"/>
              </w:rPr>
              <w:t>paragraphs</w:t>
            </w:r>
            <w:r w:rsidR="00096C7D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6858BD" w:rsidRPr="00E46300" w14:paraId="4C840906" w14:textId="77777777" w:rsidTr="00642513">
        <w:tc>
          <w:tcPr>
            <w:tcW w:w="1384" w:type="dxa"/>
            <w:vMerge/>
          </w:tcPr>
          <w:p w14:paraId="206BD57F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EA2A66" w14:textId="6E938E5B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Physical Activity </w:t>
            </w:r>
          </w:p>
        </w:tc>
        <w:tc>
          <w:tcPr>
            <w:tcW w:w="6804" w:type="dxa"/>
          </w:tcPr>
          <w:p w14:paraId="777A8D7A" w14:textId="5771D2D3" w:rsidR="006858BD" w:rsidRDefault="004E03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Can you jump on </w:t>
            </w:r>
            <w:r w:rsidR="0060777A">
              <w:rPr>
                <w:rFonts w:ascii="Arial" w:hAnsi="Arial" w:cs="Arial"/>
                <w:sz w:val="22"/>
                <w:szCs w:val="22"/>
              </w:rPr>
              <w:t xml:space="preserve">spot for 5 minutes? Is your heart beating faster? How about 10 minutes? </w:t>
            </w:r>
            <w:r w:rsidR="00C15EE6">
              <w:rPr>
                <w:rFonts w:ascii="Arial" w:hAnsi="Arial" w:cs="Arial"/>
                <w:sz w:val="22"/>
                <w:szCs w:val="22"/>
              </w:rPr>
              <w:t xml:space="preserve">Did your </w:t>
            </w:r>
            <w:r w:rsidR="00ED3BD0">
              <w:rPr>
                <w:rFonts w:ascii="Arial" w:hAnsi="Arial" w:cs="Arial"/>
                <w:sz w:val="22"/>
                <w:szCs w:val="22"/>
              </w:rPr>
              <w:t>heartbeat</w:t>
            </w:r>
            <w:r w:rsidR="00C15EE6">
              <w:rPr>
                <w:rFonts w:ascii="Arial" w:hAnsi="Arial" w:cs="Arial"/>
                <w:sz w:val="22"/>
                <w:szCs w:val="22"/>
              </w:rPr>
              <w:t xml:space="preserve"> increase or decrease?</w:t>
            </w:r>
          </w:p>
          <w:p w14:paraId="29696CEA" w14:textId="60C5105B" w:rsidR="00ED3BD0" w:rsidRPr="00E46300" w:rsidRDefault="00ED3BD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Complete breathing exercise (Pharaoh) to cool down.</w:t>
            </w:r>
          </w:p>
        </w:tc>
      </w:tr>
    </w:tbl>
    <w:p w14:paraId="0E706936" w14:textId="77777777" w:rsidR="00904949" w:rsidRPr="00E46300" w:rsidRDefault="00904949" w:rsidP="00904949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4"/>
        <w:gridCol w:w="8822"/>
      </w:tblGrid>
      <w:tr w:rsidR="00E46300" w:rsidRPr="00E46300" w14:paraId="70021DF0" w14:textId="77777777" w:rsidTr="009011F1">
        <w:tc>
          <w:tcPr>
            <w:tcW w:w="1374" w:type="dxa"/>
          </w:tcPr>
          <w:p w14:paraId="7C4140EA" w14:textId="77777777" w:rsidR="00E46300" w:rsidRPr="00E46300" w:rsidRDefault="00E46300" w:rsidP="00E46300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RE:    </w:t>
            </w:r>
          </w:p>
          <w:p w14:paraId="527FCCBE" w14:textId="77777777" w:rsidR="00E46300" w:rsidRPr="00E46300" w:rsidRDefault="00E46300" w:rsidP="0090494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22" w:type="dxa"/>
          </w:tcPr>
          <w:p w14:paraId="68ED651C" w14:textId="77777777" w:rsidR="00E46300" w:rsidRDefault="008D6FC6" w:rsidP="0090494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Reflect: </w:t>
            </w:r>
            <w:r w:rsidR="00FD21B8">
              <w:rPr>
                <w:rFonts w:ascii="Arial" w:hAnsi="Arial" w:cs="Arial"/>
                <w:sz w:val="22"/>
                <w:szCs w:val="22"/>
              </w:rPr>
              <w:t xml:space="preserve">What good deeds did you do this week? </w:t>
            </w:r>
            <w:r w:rsidR="00A70A21">
              <w:rPr>
                <w:rFonts w:ascii="Arial" w:hAnsi="Arial" w:cs="Arial"/>
                <w:sz w:val="22"/>
                <w:szCs w:val="22"/>
              </w:rPr>
              <w:t>Write a prayer</w:t>
            </w:r>
            <w:r>
              <w:rPr>
                <w:rFonts w:ascii="Arial" w:hAnsi="Arial" w:cs="Arial"/>
                <w:sz w:val="22"/>
                <w:szCs w:val="22"/>
              </w:rPr>
              <w:t xml:space="preserve"> to ask God </w:t>
            </w:r>
            <w:r w:rsidR="009D33E8">
              <w:rPr>
                <w:rFonts w:ascii="Arial" w:hAnsi="Arial" w:cs="Arial"/>
                <w:sz w:val="22"/>
                <w:szCs w:val="22"/>
              </w:rPr>
              <w:t xml:space="preserve">to </w:t>
            </w:r>
            <w:r w:rsidR="009220EE">
              <w:rPr>
                <w:rFonts w:ascii="Arial" w:hAnsi="Arial" w:cs="Arial"/>
                <w:sz w:val="22"/>
                <w:szCs w:val="22"/>
              </w:rPr>
              <w:t>help you to get closer to Jesus in this time of Lent.</w:t>
            </w:r>
          </w:p>
          <w:p w14:paraId="59EC2CC1" w14:textId="303E3CDC" w:rsidR="009220EE" w:rsidRDefault="00FB3B44" w:rsidP="0090494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Think of a time when Jesus </w:t>
            </w:r>
            <w:r w:rsidR="00D40FF7">
              <w:rPr>
                <w:rFonts w:ascii="Arial" w:hAnsi="Arial" w:cs="Arial"/>
                <w:sz w:val="22"/>
                <w:szCs w:val="22"/>
              </w:rPr>
              <w:t xml:space="preserve">entered Jerusalem on a donkey. </w:t>
            </w:r>
            <w:r w:rsidR="00CC7E86">
              <w:rPr>
                <w:rFonts w:ascii="Arial" w:hAnsi="Arial" w:cs="Arial"/>
                <w:sz w:val="22"/>
                <w:szCs w:val="22"/>
              </w:rPr>
              <w:t>If you can</w:t>
            </w:r>
            <w:r w:rsidR="00567D9C">
              <w:rPr>
                <w:rFonts w:ascii="Arial" w:hAnsi="Arial" w:cs="Arial"/>
                <w:sz w:val="22"/>
                <w:szCs w:val="22"/>
              </w:rPr>
              <w:t>,</w:t>
            </w:r>
            <w:r w:rsidR="00CC7E86">
              <w:rPr>
                <w:rFonts w:ascii="Arial" w:hAnsi="Arial" w:cs="Arial"/>
                <w:sz w:val="22"/>
                <w:szCs w:val="22"/>
              </w:rPr>
              <w:t xml:space="preserve"> read </w:t>
            </w:r>
            <w:r w:rsidR="009A106C">
              <w:rPr>
                <w:rFonts w:ascii="Arial" w:hAnsi="Arial" w:cs="Arial"/>
                <w:sz w:val="22"/>
                <w:szCs w:val="22"/>
              </w:rPr>
              <w:t>Holy Gospel according to M</w:t>
            </w:r>
            <w:r w:rsidR="00357671">
              <w:rPr>
                <w:rFonts w:ascii="Arial" w:hAnsi="Arial" w:cs="Arial"/>
                <w:sz w:val="22"/>
                <w:szCs w:val="22"/>
              </w:rPr>
              <w:t>a</w:t>
            </w:r>
            <w:r w:rsidR="009A106C">
              <w:rPr>
                <w:rFonts w:ascii="Arial" w:hAnsi="Arial" w:cs="Arial"/>
                <w:sz w:val="22"/>
                <w:szCs w:val="22"/>
              </w:rPr>
              <w:t>tthew</w:t>
            </w:r>
            <w:r w:rsidR="00357671">
              <w:rPr>
                <w:rFonts w:ascii="Arial" w:hAnsi="Arial" w:cs="Arial"/>
                <w:sz w:val="22"/>
                <w:szCs w:val="22"/>
              </w:rPr>
              <w:t>, 21</w:t>
            </w:r>
            <w:r w:rsidR="00B748A7">
              <w:rPr>
                <w:rFonts w:ascii="Arial" w:hAnsi="Arial" w:cs="Arial"/>
                <w:sz w:val="22"/>
                <w:szCs w:val="22"/>
              </w:rPr>
              <w:t>:1-11</w:t>
            </w:r>
            <w:r w:rsidR="00E72195">
              <w:rPr>
                <w:rFonts w:ascii="Arial" w:hAnsi="Arial" w:cs="Arial"/>
                <w:sz w:val="22"/>
                <w:szCs w:val="22"/>
              </w:rPr>
              <w:t>. Draw a ca</w:t>
            </w:r>
            <w:r w:rsidR="002D6051">
              <w:rPr>
                <w:rFonts w:ascii="Arial" w:hAnsi="Arial" w:cs="Arial"/>
                <w:sz w:val="22"/>
                <w:szCs w:val="22"/>
              </w:rPr>
              <w:t xml:space="preserve">rtoon to represent what happened. What would Jesus say </w:t>
            </w:r>
            <w:r w:rsidR="005A5FD7">
              <w:rPr>
                <w:rFonts w:ascii="Arial" w:hAnsi="Arial" w:cs="Arial"/>
                <w:sz w:val="22"/>
                <w:szCs w:val="22"/>
              </w:rPr>
              <w:t>to the people</w:t>
            </w:r>
            <w:r w:rsidR="005404A8">
              <w:rPr>
                <w:rFonts w:ascii="Arial" w:hAnsi="Arial" w:cs="Arial"/>
                <w:sz w:val="22"/>
                <w:szCs w:val="22"/>
              </w:rPr>
              <w:t xml:space="preserve"> of Jerusalem? </w:t>
            </w:r>
          </w:p>
          <w:p w14:paraId="0BDE7383" w14:textId="6AB6C198" w:rsidR="007657AD" w:rsidRPr="00E46300" w:rsidRDefault="007657AD" w:rsidP="0090494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Challenge: Draw your own palm tree leaf and write </w:t>
            </w:r>
            <w:r w:rsidR="00B71676">
              <w:rPr>
                <w:rFonts w:ascii="Arial" w:hAnsi="Arial" w:cs="Arial"/>
                <w:sz w:val="22"/>
                <w:szCs w:val="22"/>
              </w:rPr>
              <w:t xml:space="preserve">what sort of welcome </w:t>
            </w:r>
            <w:r w:rsidR="00971427">
              <w:rPr>
                <w:rFonts w:ascii="Arial" w:hAnsi="Arial" w:cs="Arial"/>
                <w:sz w:val="22"/>
                <w:szCs w:val="22"/>
              </w:rPr>
              <w:t>would you organise, if Jesus entered Catfor</w:t>
            </w:r>
            <w:r w:rsidR="003F01B4">
              <w:rPr>
                <w:rFonts w:ascii="Arial" w:hAnsi="Arial" w:cs="Arial"/>
                <w:sz w:val="22"/>
                <w:szCs w:val="22"/>
              </w:rPr>
              <w:t>d.</w:t>
            </w:r>
          </w:p>
        </w:tc>
      </w:tr>
      <w:tr w:rsidR="00E46300" w:rsidRPr="00E46300" w14:paraId="6C9EC4DF" w14:textId="77777777" w:rsidTr="009011F1">
        <w:tc>
          <w:tcPr>
            <w:tcW w:w="1374" w:type="dxa"/>
          </w:tcPr>
          <w:p w14:paraId="1C43669E" w14:textId="1A45FFF0" w:rsidR="00E46300" w:rsidRPr="00E46300" w:rsidRDefault="009011F1" w:rsidP="0090494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Foundation Subjects:</w:t>
            </w:r>
          </w:p>
        </w:tc>
        <w:tc>
          <w:tcPr>
            <w:tcW w:w="8822" w:type="dxa"/>
          </w:tcPr>
          <w:p w14:paraId="60C47A90" w14:textId="02743354" w:rsidR="00E46300" w:rsidRPr="00E46300" w:rsidRDefault="00CD42C7" w:rsidP="0090494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Read information about 4 French c</w:t>
            </w:r>
            <w:bookmarkStart w:id="0" w:name="_GoBack"/>
            <w:bookmarkEnd w:id="0"/>
            <w:r>
              <w:rPr>
                <w:rFonts w:ascii="Arial" w:hAnsi="Arial" w:cs="Arial"/>
                <w:sz w:val="22"/>
                <w:szCs w:val="22"/>
              </w:rPr>
              <w:t xml:space="preserve">limate zones. </w:t>
            </w:r>
            <w:r w:rsidR="0082027F">
              <w:rPr>
                <w:rFonts w:ascii="Arial" w:hAnsi="Arial" w:cs="Arial"/>
                <w:sz w:val="22"/>
                <w:szCs w:val="22"/>
              </w:rPr>
              <w:t xml:space="preserve">Look at the </w:t>
            </w:r>
            <w:r w:rsidR="00E858A4">
              <w:rPr>
                <w:rFonts w:ascii="Arial" w:hAnsi="Arial" w:cs="Arial"/>
                <w:sz w:val="22"/>
                <w:szCs w:val="22"/>
              </w:rPr>
              <w:t>artwork</w:t>
            </w:r>
            <w:r w:rsidR="0082027F">
              <w:rPr>
                <w:rFonts w:ascii="Arial" w:hAnsi="Arial" w:cs="Arial"/>
                <w:sz w:val="22"/>
                <w:szCs w:val="22"/>
              </w:rPr>
              <w:t xml:space="preserve"> of </w:t>
            </w:r>
            <w:r w:rsidR="0034188F">
              <w:rPr>
                <w:rFonts w:ascii="Arial" w:hAnsi="Arial" w:cs="Arial"/>
                <w:sz w:val="22"/>
                <w:szCs w:val="22"/>
              </w:rPr>
              <w:t xml:space="preserve">some </w:t>
            </w:r>
            <w:r w:rsidR="00B36D08">
              <w:rPr>
                <w:rFonts w:ascii="Arial" w:hAnsi="Arial" w:cs="Arial"/>
                <w:sz w:val="22"/>
                <w:szCs w:val="22"/>
              </w:rPr>
              <w:t xml:space="preserve">French </w:t>
            </w:r>
            <w:r w:rsidR="008E3086">
              <w:rPr>
                <w:rFonts w:ascii="Arial" w:hAnsi="Arial" w:cs="Arial"/>
                <w:sz w:val="22"/>
                <w:szCs w:val="22"/>
              </w:rPr>
              <w:t>p</w:t>
            </w:r>
            <w:r w:rsidR="00290721">
              <w:rPr>
                <w:rFonts w:ascii="Arial" w:hAnsi="Arial" w:cs="Arial"/>
                <w:sz w:val="22"/>
                <w:szCs w:val="22"/>
              </w:rPr>
              <w:t>ainters</w:t>
            </w:r>
            <w:r w:rsidR="00B36D08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7740C5">
              <w:rPr>
                <w:rFonts w:ascii="Arial" w:hAnsi="Arial" w:cs="Arial"/>
                <w:sz w:val="22"/>
                <w:szCs w:val="22"/>
              </w:rPr>
              <w:t xml:space="preserve">Could you match </w:t>
            </w:r>
            <w:r w:rsidR="00CB3E3F">
              <w:rPr>
                <w:rFonts w:ascii="Arial" w:hAnsi="Arial" w:cs="Arial"/>
                <w:sz w:val="22"/>
                <w:szCs w:val="22"/>
              </w:rPr>
              <w:t xml:space="preserve">the pictures </w:t>
            </w:r>
            <w:r w:rsidR="00CB3E3F" w:rsidRPr="00CB3E3F">
              <w:rPr>
                <w:rFonts w:ascii="Arial" w:hAnsi="Arial" w:cs="Arial"/>
                <w:sz w:val="22"/>
                <w:szCs w:val="22"/>
                <w:lang w:val="en-GB"/>
              </w:rPr>
              <w:t>to one of the four French climate zones</w:t>
            </w:r>
            <w:r w:rsidR="00CB3E3F">
              <w:rPr>
                <w:rFonts w:ascii="Arial" w:hAnsi="Arial" w:cs="Arial"/>
                <w:sz w:val="22"/>
                <w:szCs w:val="22"/>
                <w:lang w:val="en-GB"/>
              </w:rPr>
              <w:t xml:space="preserve">? </w:t>
            </w:r>
            <w:r w:rsidR="000D212C">
              <w:rPr>
                <w:rFonts w:ascii="Arial" w:hAnsi="Arial" w:cs="Arial"/>
                <w:sz w:val="22"/>
                <w:szCs w:val="22"/>
                <w:lang w:val="en-GB"/>
              </w:rPr>
              <w:t xml:space="preserve">You could either re-draw your favourite picture </w:t>
            </w:r>
            <w:r w:rsidR="003E3FD5">
              <w:rPr>
                <w:rFonts w:ascii="Arial" w:hAnsi="Arial" w:cs="Arial"/>
                <w:sz w:val="22"/>
                <w:szCs w:val="22"/>
                <w:lang w:val="en-GB"/>
              </w:rPr>
              <w:t xml:space="preserve">including </w:t>
            </w:r>
            <w:r w:rsidR="007758C1">
              <w:rPr>
                <w:rFonts w:ascii="Arial" w:hAnsi="Arial" w:cs="Arial"/>
                <w:sz w:val="22"/>
                <w:szCs w:val="22"/>
                <w:lang w:val="en-GB"/>
              </w:rPr>
              <w:t xml:space="preserve">geographical features </w:t>
            </w:r>
            <w:r w:rsidR="00115677">
              <w:rPr>
                <w:rFonts w:ascii="Arial" w:hAnsi="Arial" w:cs="Arial"/>
                <w:sz w:val="22"/>
                <w:szCs w:val="22"/>
                <w:lang w:val="en-GB"/>
              </w:rPr>
              <w:t xml:space="preserve">of French climate zones or create your own picture </w:t>
            </w:r>
            <w:r w:rsidR="00D656CD">
              <w:rPr>
                <w:rFonts w:ascii="Arial" w:hAnsi="Arial" w:cs="Arial"/>
                <w:sz w:val="22"/>
                <w:szCs w:val="22"/>
                <w:lang w:val="en-GB"/>
              </w:rPr>
              <w:t xml:space="preserve">that </w:t>
            </w:r>
            <w:r w:rsidR="00E03F57">
              <w:rPr>
                <w:rFonts w:ascii="Arial" w:hAnsi="Arial" w:cs="Arial"/>
                <w:sz w:val="22"/>
                <w:szCs w:val="22"/>
                <w:lang w:val="en-GB"/>
              </w:rPr>
              <w:t xml:space="preserve">depicts one of the four zones. </w:t>
            </w:r>
          </w:p>
        </w:tc>
      </w:tr>
    </w:tbl>
    <w:p w14:paraId="31DB2227" w14:textId="417A249F" w:rsidR="00904949" w:rsidRPr="00E46300" w:rsidRDefault="00904949" w:rsidP="00904949">
      <w:pPr>
        <w:rPr>
          <w:rFonts w:ascii="Arial" w:hAnsi="Arial" w:cs="Arial"/>
          <w:sz w:val="22"/>
          <w:szCs w:val="22"/>
        </w:rPr>
      </w:pPr>
    </w:p>
    <w:sectPr w:rsidR="00904949" w:rsidRPr="00E46300" w:rsidSect="00642513">
      <w:pgSz w:w="11900" w:h="16840"/>
      <w:pgMar w:top="993" w:right="701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14E1B5" w14:textId="77777777" w:rsidR="000506CE" w:rsidRDefault="000506CE" w:rsidP="002D6051">
      <w:r>
        <w:separator/>
      </w:r>
    </w:p>
  </w:endnote>
  <w:endnote w:type="continuationSeparator" w:id="0">
    <w:p w14:paraId="72EA0123" w14:textId="77777777" w:rsidR="000506CE" w:rsidRDefault="000506CE" w:rsidP="002D6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798F64" w14:textId="77777777" w:rsidR="000506CE" w:rsidRDefault="000506CE" w:rsidP="002D6051">
      <w:r>
        <w:separator/>
      </w:r>
    </w:p>
  </w:footnote>
  <w:footnote w:type="continuationSeparator" w:id="0">
    <w:p w14:paraId="50870F3A" w14:textId="77777777" w:rsidR="000506CE" w:rsidRDefault="000506CE" w:rsidP="002D60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E47F0"/>
    <w:multiLevelType w:val="hybridMultilevel"/>
    <w:tmpl w:val="027A81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1828B3"/>
    <w:multiLevelType w:val="hybridMultilevel"/>
    <w:tmpl w:val="4754EA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1308E1"/>
    <w:multiLevelType w:val="hybridMultilevel"/>
    <w:tmpl w:val="CBF049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CCB"/>
    <w:rsid w:val="00014FA3"/>
    <w:rsid w:val="000407A0"/>
    <w:rsid w:val="000506CE"/>
    <w:rsid w:val="00074F30"/>
    <w:rsid w:val="00096C7D"/>
    <w:rsid w:val="000B61F5"/>
    <w:rsid w:val="000D212C"/>
    <w:rsid w:val="000E408B"/>
    <w:rsid w:val="000F57C3"/>
    <w:rsid w:val="000F77CE"/>
    <w:rsid w:val="0010127B"/>
    <w:rsid w:val="0010409B"/>
    <w:rsid w:val="00115677"/>
    <w:rsid w:val="00121E77"/>
    <w:rsid w:val="001626D1"/>
    <w:rsid w:val="001F5D7D"/>
    <w:rsid w:val="0022123C"/>
    <w:rsid w:val="0022709D"/>
    <w:rsid w:val="00232011"/>
    <w:rsid w:val="00241C26"/>
    <w:rsid w:val="00252BF3"/>
    <w:rsid w:val="00274F54"/>
    <w:rsid w:val="00290721"/>
    <w:rsid w:val="00291715"/>
    <w:rsid w:val="002A0D3C"/>
    <w:rsid w:val="002B5B92"/>
    <w:rsid w:val="002C1368"/>
    <w:rsid w:val="002C5D06"/>
    <w:rsid w:val="002D6051"/>
    <w:rsid w:val="002E1369"/>
    <w:rsid w:val="0030287E"/>
    <w:rsid w:val="0034188F"/>
    <w:rsid w:val="00357671"/>
    <w:rsid w:val="00377869"/>
    <w:rsid w:val="00386B5D"/>
    <w:rsid w:val="00393CD3"/>
    <w:rsid w:val="003B109A"/>
    <w:rsid w:val="003D342E"/>
    <w:rsid w:val="003E3FD5"/>
    <w:rsid w:val="003F01B4"/>
    <w:rsid w:val="004071C2"/>
    <w:rsid w:val="004256EC"/>
    <w:rsid w:val="00426569"/>
    <w:rsid w:val="004749A3"/>
    <w:rsid w:val="00491EDF"/>
    <w:rsid w:val="004A052C"/>
    <w:rsid w:val="004A26B2"/>
    <w:rsid w:val="004C4AB6"/>
    <w:rsid w:val="004E0301"/>
    <w:rsid w:val="004F0C8C"/>
    <w:rsid w:val="004F0CF4"/>
    <w:rsid w:val="005047C6"/>
    <w:rsid w:val="00514186"/>
    <w:rsid w:val="00526399"/>
    <w:rsid w:val="005404A8"/>
    <w:rsid w:val="00543DB6"/>
    <w:rsid w:val="005567F0"/>
    <w:rsid w:val="00565D84"/>
    <w:rsid w:val="00567D9C"/>
    <w:rsid w:val="005A5FD7"/>
    <w:rsid w:val="005D6D60"/>
    <w:rsid w:val="005E0C0D"/>
    <w:rsid w:val="005F1ADC"/>
    <w:rsid w:val="005F5066"/>
    <w:rsid w:val="00601B98"/>
    <w:rsid w:val="0060777A"/>
    <w:rsid w:val="006205AA"/>
    <w:rsid w:val="00624EA7"/>
    <w:rsid w:val="00625086"/>
    <w:rsid w:val="00642513"/>
    <w:rsid w:val="006530A6"/>
    <w:rsid w:val="00653264"/>
    <w:rsid w:val="00660ACE"/>
    <w:rsid w:val="006858BD"/>
    <w:rsid w:val="006B5992"/>
    <w:rsid w:val="006C5464"/>
    <w:rsid w:val="006C7DBD"/>
    <w:rsid w:val="007657AD"/>
    <w:rsid w:val="00772072"/>
    <w:rsid w:val="007740C5"/>
    <w:rsid w:val="007758C1"/>
    <w:rsid w:val="007C0169"/>
    <w:rsid w:val="007C29A0"/>
    <w:rsid w:val="007D4980"/>
    <w:rsid w:val="00806EF0"/>
    <w:rsid w:val="0082027F"/>
    <w:rsid w:val="00832DDF"/>
    <w:rsid w:val="00873B2F"/>
    <w:rsid w:val="00883356"/>
    <w:rsid w:val="008A00B9"/>
    <w:rsid w:val="008A4B85"/>
    <w:rsid w:val="008B2792"/>
    <w:rsid w:val="008D6FC6"/>
    <w:rsid w:val="008E3086"/>
    <w:rsid w:val="009011F1"/>
    <w:rsid w:val="00904949"/>
    <w:rsid w:val="00904A24"/>
    <w:rsid w:val="00906044"/>
    <w:rsid w:val="009110C9"/>
    <w:rsid w:val="009220EE"/>
    <w:rsid w:val="009306FB"/>
    <w:rsid w:val="00946D80"/>
    <w:rsid w:val="00971427"/>
    <w:rsid w:val="009A106C"/>
    <w:rsid w:val="009A2BE1"/>
    <w:rsid w:val="009C1D23"/>
    <w:rsid w:val="009D33E8"/>
    <w:rsid w:val="009D71AB"/>
    <w:rsid w:val="009D7C3A"/>
    <w:rsid w:val="00A142D0"/>
    <w:rsid w:val="00A32050"/>
    <w:rsid w:val="00A36473"/>
    <w:rsid w:val="00A4087E"/>
    <w:rsid w:val="00A463C5"/>
    <w:rsid w:val="00A47EC2"/>
    <w:rsid w:val="00A64E67"/>
    <w:rsid w:val="00A70A21"/>
    <w:rsid w:val="00A85931"/>
    <w:rsid w:val="00A86788"/>
    <w:rsid w:val="00AA0E7E"/>
    <w:rsid w:val="00AA53C2"/>
    <w:rsid w:val="00B36D08"/>
    <w:rsid w:val="00B46412"/>
    <w:rsid w:val="00B640DD"/>
    <w:rsid w:val="00B71676"/>
    <w:rsid w:val="00B748A7"/>
    <w:rsid w:val="00B80A27"/>
    <w:rsid w:val="00B81303"/>
    <w:rsid w:val="00BA004D"/>
    <w:rsid w:val="00BA3D8E"/>
    <w:rsid w:val="00BF0173"/>
    <w:rsid w:val="00C15EE6"/>
    <w:rsid w:val="00C169DF"/>
    <w:rsid w:val="00C20893"/>
    <w:rsid w:val="00C97A9B"/>
    <w:rsid w:val="00CB1F26"/>
    <w:rsid w:val="00CB3E3F"/>
    <w:rsid w:val="00CC7E86"/>
    <w:rsid w:val="00CD42C7"/>
    <w:rsid w:val="00D40FF7"/>
    <w:rsid w:val="00D61678"/>
    <w:rsid w:val="00D628F4"/>
    <w:rsid w:val="00D656CD"/>
    <w:rsid w:val="00DC62F9"/>
    <w:rsid w:val="00DD10F8"/>
    <w:rsid w:val="00E01207"/>
    <w:rsid w:val="00E03F57"/>
    <w:rsid w:val="00E05A2E"/>
    <w:rsid w:val="00E11349"/>
    <w:rsid w:val="00E46300"/>
    <w:rsid w:val="00E67A6C"/>
    <w:rsid w:val="00E67CCB"/>
    <w:rsid w:val="00E72195"/>
    <w:rsid w:val="00E858A4"/>
    <w:rsid w:val="00E96FC8"/>
    <w:rsid w:val="00EC1442"/>
    <w:rsid w:val="00ED3BD0"/>
    <w:rsid w:val="00F1111C"/>
    <w:rsid w:val="00F22DA5"/>
    <w:rsid w:val="00F41981"/>
    <w:rsid w:val="00F76A4B"/>
    <w:rsid w:val="00F821E9"/>
    <w:rsid w:val="00F82378"/>
    <w:rsid w:val="00FA53AE"/>
    <w:rsid w:val="00FA7A05"/>
    <w:rsid w:val="00FB3B44"/>
    <w:rsid w:val="00FB5AB8"/>
    <w:rsid w:val="00FD21B8"/>
    <w:rsid w:val="00FD6683"/>
    <w:rsid w:val="00FE0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29DFE6"/>
  <w14:defaultImageDpi w14:val="300"/>
  <w15:docId w15:val="{FAE269A6-0BD1-44DC-A42D-855E853D4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CCB"/>
    <w:pPr>
      <w:ind w:left="720"/>
      <w:contextualSpacing/>
    </w:pPr>
  </w:style>
  <w:style w:type="table" w:styleId="TableGrid">
    <w:name w:val="Table Grid"/>
    <w:basedOn w:val="TableNormal"/>
    <w:uiPriority w:val="59"/>
    <w:rsid w:val="006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251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51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60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6051"/>
  </w:style>
  <w:style w:type="paragraph" w:styleId="Footer">
    <w:name w:val="footer"/>
    <w:basedOn w:val="Normal"/>
    <w:link w:val="FooterChar"/>
    <w:uiPriority w:val="99"/>
    <w:unhideWhenUsed/>
    <w:rsid w:val="002D60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0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6ED3B038</Template>
  <TotalTime>182</TotalTime>
  <Pages>2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Holy Cross</Company>
  <LinksUpToDate>false</LinksUpToDate>
  <CharactersWithSpaces>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Collins</dc:creator>
  <cp:keywords/>
  <dc:description/>
  <cp:lastModifiedBy>Agnieszka Stojek</cp:lastModifiedBy>
  <cp:revision>166</cp:revision>
  <cp:lastPrinted>2020-03-17T12:56:00Z</cp:lastPrinted>
  <dcterms:created xsi:type="dcterms:W3CDTF">2020-03-19T16:38:00Z</dcterms:created>
  <dcterms:modified xsi:type="dcterms:W3CDTF">2020-03-20T11:41:00Z</dcterms:modified>
</cp:coreProperties>
</file>